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F338C" w14:textId="77777777" w:rsidR="001C05BC" w:rsidRPr="00E27F7D" w:rsidRDefault="001C05BC" w:rsidP="001C05BC">
      <w:pPr>
        <w:pStyle w:val="Nadpis1"/>
      </w:pPr>
      <w:r w:rsidRPr="00E27F7D">
        <w:t xml:space="preserve">The </w:t>
      </w:r>
      <w:r>
        <w:t xml:space="preserve">DAWN of Well-Being: </w:t>
      </w:r>
      <w:r w:rsidRPr="00E27F7D">
        <w:t xml:space="preserve">Development and Validation of Daily </w:t>
      </w:r>
      <w:r>
        <w:t xml:space="preserve">Assessment of </w:t>
      </w:r>
      <w:r w:rsidRPr="00E27F7D">
        <w:t xml:space="preserve">Well-Being </w:t>
      </w:r>
      <w:r>
        <w:t>Navigation</w:t>
      </w:r>
    </w:p>
    <w:p w14:paraId="21625645" w14:textId="77777777" w:rsidR="00D848B9" w:rsidRDefault="00770D89" w:rsidP="00D848B9">
      <w:pPr>
        <w:pStyle w:val="Nadpis1"/>
      </w:pPr>
      <w:r w:rsidRPr="00041B4C">
        <w:t>Online Supplement A. Deviations from Preregistration</w:t>
      </w:r>
    </w:p>
    <w:p w14:paraId="49C3D10B" w14:textId="3F9C207C" w:rsidR="00FB6EC1" w:rsidRDefault="00D848B9" w:rsidP="00D848B9">
      <w:r>
        <w:t xml:space="preserve">In our study, we deviated from preregistration in few aspects. </w:t>
      </w:r>
      <w:r w:rsidR="00FB6EC1">
        <w:t xml:space="preserve">First, in Daily Diary Study we failed to reach the preregistered number of participants. This was caused by unforeseen incident. Originally, we aimed to recruit participants from the first-year psychology </w:t>
      </w:r>
      <w:proofErr w:type="gramStart"/>
      <w:r w:rsidR="00FB6EC1">
        <w:t>students</w:t>
      </w:r>
      <w:proofErr w:type="gramEnd"/>
      <w:r w:rsidR="00FB6EC1">
        <w:t xml:space="preserve"> population. However, we failed to reach the preregistered sample estimation of 100 respondents. Hence, we asked other psychology students as well. Nevertheless, we failed to meet the preregistered 100 respondents probably due to low interest.</w:t>
      </w:r>
    </w:p>
    <w:p w14:paraId="5124AF7A" w14:textId="6AE189B8" w:rsidR="007D5D5C" w:rsidRPr="00FB6EC1" w:rsidRDefault="00FB6EC1" w:rsidP="00FB6EC1">
      <w:r>
        <w:t>Second deviation was caused by missing information in preregistration. preregistered to conduct multilevel correlations to examine the relationships between variables. However, we did not specify how exactly the correlation coefficient will be estimated.</w:t>
      </w:r>
      <w:r w:rsidR="00334862">
        <w:t xml:space="preserve"> </w:t>
      </w:r>
    </w:p>
    <w:p w14:paraId="59221F4A" w14:textId="0927CD44" w:rsidR="00770D89" w:rsidRPr="00041B4C" w:rsidRDefault="007D5D5C" w:rsidP="00770D89">
      <w:pPr>
        <w:pStyle w:val="Nadpis1"/>
      </w:pPr>
      <w:r w:rsidRPr="00041B4C">
        <w:t>Online Supplement B. Items Development</w:t>
      </w:r>
    </w:p>
    <w:p w14:paraId="2C9D5E71" w14:textId="696D3979" w:rsidR="00256F80" w:rsidRPr="00041B4C" w:rsidRDefault="00256F80" w:rsidP="00BD3524">
      <w:pPr>
        <w:pStyle w:val="Nadpis2"/>
      </w:pPr>
      <w:r w:rsidRPr="00041B4C">
        <w:t xml:space="preserve">Use of </w:t>
      </w:r>
      <w:r w:rsidR="00BD3524" w:rsidRPr="00041B4C">
        <w:t>L</w:t>
      </w:r>
      <w:r w:rsidRPr="00041B4C">
        <w:t xml:space="preserve">arge </w:t>
      </w:r>
      <w:r w:rsidR="00BD3524" w:rsidRPr="00041B4C">
        <w:t>L</w:t>
      </w:r>
      <w:r w:rsidRPr="00041B4C">
        <w:t xml:space="preserve">anguage </w:t>
      </w:r>
      <w:r w:rsidR="00BD3524" w:rsidRPr="00041B4C">
        <w:t>M</w:t>
      </w:r>
      <w:r w:rsidRPr="00041B4C">
        <w:t>odels</w:t>
      </w:r>
    </w:p>
    <w:p w14:paraId="1ED0F13F" w14:textId="23D69AC8" w:rsidR="009D73F9" w:rsidRDefault="00BF3BAB">
      <w:r>
        <w:t>Large language models</w:t>
      </w:r>
      <w:r w:rsidR="00F179ED">
        <w:t xml:space="preserve"> </w:t>
      </w:r>
      <w:r w:rsidR="00CF26CF">
        <w:t xml:space="preserve">(LLM) </w:t>
      </w:r>
      <w:r w:rsidR="006E41B3">
        <w:t>w</w:t>
      </w:r>
      <w:r>
        <w:t>ere</w:t>
      </w:r>
      <w:r w:rsidR="006E41B3">
        <w:t xml:space="preserve"> used </w:t>
      </w:r>
      <w:r w:rsidR="00945A67">
        <w:t>in this research for several</w:t>
      </w:r>
      <w:r w:rsidR="006C1B49">
        <w:t xml:space="preserve"> purposes</w:t>
      </w:r>
      <w:r w:rsidR="009D73F9">
        <w:t xml:space="preserve">, which included </w:t>
      </w:r>
      <w:r w:rsidR="00977187">
        <w:t xml:space="preserve">refinement of Czech item wordings, </w:t>
      </w:r>
      <w:r w:rsidR="00192AC6" w:rsidRPr="00192AC6">
        <w:t>suggesting alternative formulations and wording of items or to check for ableism</w:t>
      </w:r>
      <w:r w:rsidR="00421862">
        <w:t xml:space="preserve"> as suggested</w:t>
      </w:r>
      <w:r w:rsidR="004A13FD">
        <w:t xml:space="preserve"> by one of the </w:t>
      </w:r>
      <w:r w:rsidR="00192AC6">
        <w:t xml:space="preserve">experts who provided feedback to </w:t>
      </w:r>
      <w:r w:rsidR="00BA79DF">
        <w:t>the items</w:t>
      </w:r>
      <w:r w:rsidR="007F678A">
        <w:t xml:space="preserve">, and translation of items </w:t>
      </w:r>
      <w:r w:rsidR="00CE0A5A">
        <w:t>to</w:t>
      </w:r>
      <w:r w:rsidR="007F678A">
        <w:t xml:space="preserve"> English.</w:t>
      </w:r>
    </w:p>
    <w:p w14:paraId="6AD847A7" w14:textId="29382F9F" w:rsidR="008520F2" w:rsidRDefault="00945A67">
      <w:r>
        <w:t xml:space="preserve">a) </w:t>
      </w:r>
      <w:r w:rsidR="00DE3A16">
        <w:t xml:space="preserve">ChatGPT </w:t>
      </w:r>
      <w:r w:rsidR="00DE3A16" w:rsidRPr="00F179ED">
        <w:t>5.2</w:t>
      </w:r>
      <w:r w:rsidR="00DE3A16">
        <w:t xml:space="preserve"> was used to g</w:t>
      </w:r>
      <w:r>
        <w:t>enerat</w:t>
      </w:r>
      <w:r w:rsidR="00DE3A16">
        <w:t>e</w:t>
      </w:r>
      <w:r>
        <w:t xml:space="preserve"> </w:t>
      </w:r>
      <w:r w:rsidR="009C1515">
        <w:t xml:space="preserve">additional wordings of items in Czech </w:t>
      </w:r>
      <w:r w:rsidR="00585FCE">
        <w:t xml:space="preserve">to refine the captured meaning </w:t>
      </w:r>
      <w:r w:rsidR="00D6650B">
        <w:t>as a</w:t>
      </w:r>
      <w:r w:rsidR="00C52C47">
        <w:t xml:space="preserve">n </w:t>
      </w:r>
      <w:r w:rsidR="00C52C47" w:rsidRPr="00BF3BAB">
        <w:rPr>
          <w:i/>
          <w:iCs/>
        </w:rPr>
        <w:t>ad-hoc</w:t>
      </w:r>
      <w:r w:rsidR="00C52C47">
        <w:t xml:space="preserve"> </w:t>
      </w:r>
      <w:r w:rsidR="00D6650B">
        <w:t>brainstorming tool</w:t>
      </w:r>
      <w:r w:rsidR="005A4B73">
        <w:t xml:space="preserve">. </w:t>
      </w:r>
      <w:r w:rsidR="00476A69">
        <w:t xml:space="preserve">For example, </w:t>
      </w:r>
      <w:r w:rsidR="00592C3B">
        <w:t xml:space="preserve">when ambiguity was perceived </w:t>
      </w:r>
      <w:r w:rsidR="002613CE">
        <w:t xml:space="preserve">in </w:t>
      </w:r>
      <w:r w:rsidR="00C52C47">
        <w:t>the</w:t>
      </w:r>
      <w:r w:rsidR="002613CE">
        <w:t xml:space="preserve"> item </w:t>
      </w:r>
      <w:r w:rsidR="002310BF">
        <w:t>“</w:t>
      </w:r>
      <w:r w:rsidR="006B706A" w:rsidRPr="006B706A">
        <w:t>Today I paid attention to how my body felt</w:t>
      </w:r>
      <w:r w:rsidR="006B706A">
        <w:t xml:space="preserve">”, </w:t>
      </w:r>
      <w:r w:rsidR="00F347CA">
        <w:t xml:space="preserve">we used </w:t>
      </w:r>
      <w:r w:rsidR="000C25C3">
        <w:t>the</w:t>
      </w:r>
      <w:r w:rsidR="006B706A">
        <w:t xml:space="preserve"> prompt “Generate </w:t>
      </w:r>
      <w:r w:rsidR="000C25C3">
        <w:t>more</w:t>
      </w:r>
      <w:r w:rsidR="005D40AA">
        <w:t xml:space="preserve"> wordings of the following item that aims to capture </w:t>
      </w:r>
      <w:r w:rsidR="000F2806">
        <w:t xml:space="preserve">psychological construct </w:t>
      </w:r>
      <w:r w:rsidR="00EF5704">
        <w:t xml:space="preserve">of </w:t>
      </w:r>
      <w:r w:rsidR="005D40AA" w:rsidRPr="005D40AA">
        <w:t>Body awareness</w:t>
      </w:r>
      <w:r w:rsidR="00EF5704">
        <w:t xml:space="preserve"> </w:t>
      </w:r>
      <w:r w:rsidR="00EF5704">
        <w:lastRenderedPageBreak/>
        <w:t xml:space="preserve">as a strategy potentially influencing human well-being.” The results </w:t>
      </w:r>
      <w:r w:rsidR="00C52C47">
        <w:t>(multiple wordings of the item</w:t>
      </w:r>
      <w:r w:rsidR="000C25C3">
        <w:t>)</w:t>
      </w:r>
      <w:r w:rsidR="00C52C47">
        <w:t xml:space="preserve"> </w:t>
      </w:r>
      <w:r w:rsidR="009A7B35">
        <w:t>were used to discuss how the items could be altered</w:t>
      </w:r>
      <w:r w:rsidR="00BF3BAB">
        <w:t xml:space="preserve"> </w:t>
      </w:r>
      <w:r w:rsidR="003F15A3">
        <w:t>during research team discussions</w:t>
      </w:r>
      <w:r w:rsidR="009A7B35">
        <w:t>.</w:t>
      </w:r>
    </w:p>
    <w:p w14:paraId="62F1E6F9" w14:textId="77777777" w:rsidR="0039073D" w:rsidRDefault="007F678A" w:rsidP="007F678A">
      <w:r>
        <w:t xml:space="preserve">b) </w:t>
      </w:r>
      <w:r w:rsidRPr="003E62DF">
        <w:t xml:space="preserve">ChatGPT </w:t>
      </w:r>
      <w:r>
        <w:t xml:space="preserve">5.2 was used </w:t>
      </w:r>
      <w:r w:rsidRPr="003E62DF">
        <w:t>to check items for ableism</w:t>
      </w:r>
      <w:r w:rsidRPr="005A58FB">
        <w:t xml:space="preserve"> as suggested by one of the experts who provided feedback to the items</w:t>
      </w:r>
      <w:r>
        <w:t xml:space="preserve">. The aim of the study and the measurement rationale was presented in the prompt, followed by a </w:t>
      </w:r>
      <w:r w:rsidRPr="00B95021">
        <w:t>brief explanation and the list of items</w:t>
      </w:r>
      <w:r>
        <w:t xml:space="preserve">. Then, the LLM was instructed to </w:t>
      </w:r>
      <w:r w:rsidRPr="009E0A70">
        <w:t xml:space="preserve">assess </w:t>
      </w:r>
      <w:r>
        <w:t xml:space="preserve">all items </w:t>
      </w:r>
      <w:r w:rsidRPr="009E0A70">
        <w:t xml:space="preserve">from the perspective of ableism and suggest </w:t>
      </w:r>
      <w:r>
        <w:t xml:space="preserve">possible </w:t>
      </w:r>
      <w:r w:rsidRPr="009E0A70">
        <w:t>remedies</w:t>
      </w:r>
      <w:r>
        <w:t>. Ableism was defined as assumptions that well-being looks the same for everyone (e.g., physical or cognitive capacity), devaluing experiences of people with disabilities, and using language or ideas that exclude people whose lives don’t conform to conventional ideals of functioning.</w:t>
      </w:r>
    </w:p>
    <w:p w14:paraId="651FB565" w14:textId="1B0A6CEB" w:rsidR="007F678A" w:rsidRDefault="007F678A" w:rsidP="007F678A">
      <w:r>
        <w:t xml:space="preserve">The suggestions for each item were discussed </w:t>
      </w:r>
      <w:r w:rsidR="00994CB8">
        <w:t>in</w:t>
      </w:r>
      <w:r>
        <w:t xml:space="preserve"> the research team and when relevant, item wording was </w:t>
      </w:r>
      <w:r w:rsidR="00994CB8">
        <w:t xml:space="preserve">changed. </w:t>
      </w:r>
      <w:r w:rsidR="00414F91">
        <w:t xml:space="preserve">For example, the </w:t>
      </w:r>
      <w:r w:rsidR="006B0071">
        <w:t xml:space="preserve">original </w:t>
      </w:r>
      <w:r w:rsidR="000D15D9">
        <w:t xml:space="preserve">wording </w:t>
      </w:r>
      <w:r w:rsidR="006B0071">
        <w:t xml:space="preserve">of the strategy </w:t>
      </w:r>
      <w:r w:rsidR="006B0071" w:rsidRPr="006B0071">
        <w:t>Modification of negative emotions</w:t>
      </w:r>
      <w:r w:rsidR="000D15D9">
        <w:t xml:space="preserve"> </w:t>
      </w:r>
      <w:r w:rsidR="006B0071">
        <w:t>“</w:t>
      </w:r>
      <w:r w:rsidR="000D15D9" w:rsidRPr="000D15D9">
        <w:t>Today I could consciously bring about positive feelings</w:t>
      </w:r>
      <w:r w:rsidR="006B0071">
        <w:t xml:space="preserve">” was changed to </w:t>
      </w:r>
      <w:r w:rsidR="0047071C">
        <w:t>“</w:t>
      </w:r>
      <w:r w:rsidR="0047071C" w:rsidRPr="0047071C">
        <w:t>Today, I intentionally tried to improve my mood</w:t>
      </w:r>
      <w:r w:rsidR="0047071C">
        <w:t xml:space="preserve">,” because the original item clearly </w:t>
      </w:r>
      <w:r w:rsidR="003A5A29">
        <w:t xml:space="preserve">assumed </w:t>
      </w:r>
      <w:r w:rsidR="00EB5A9B">
        <w:t xml:space="preserve">scoring one’s own ability instead of </w:t>
      </w:r>
      <w:r w:rsidR="00154497">
        <w:t>intentional effort to use the strategy.</w:t>
      </w:r>
    </w:p>
    <w:p w14:paraId="35E787E0" w14:textId="54A9EF55" w:rsidR="00D458F5" w:rsidRDefault="0039073D" w:rsidP="000A05B3">
      <w:r>
        <w:t>c</w:t>
      </w:r>
      <w:r w:rsidR="00F9416E">
        <w:t xml:space="preserve">) </w:t>
      </w:r>
      <w:r w:rsidR="008520F2">
        <w:t>T</w:t>
      </w:r>
      <w:r w:rsidR="00091BE3">
        <w:t xml:space="preserve">he full list of items </w:t>
      </w:r>
      <w:r w:rsidR="008520F2">
        <w:t>(see Table B1</w:t>
      </w:r>
      <w:r w:rsidR="008520F2">
        <w:rPr>
          <w:lang w:val="cs-CZ"/>
        </w:rPr>
        <w:t xml:space="preserve">) </w:t>
      </w:r>
      <w:r w:rsidR="00072667">
        <w:t xml:space="preserve">in Czech was translated </w:t>
      </w:r>
      <w:r w:rsidR="003036E5">
        <w:t xml:space="preserve">to English </w:t>
      </w:r>
      <w:r w:rsidR="00072667">
        <w:t xml:space="preserve">using </w:t>
      </w:r>
      <w:r w:rsidR="003036E5" w:rsidRPr="003036E5">
        <w:t>ChatGPT 5.2</w:t>
      </w:r>
      <w:r w:rsidR="003036E5">
        <w:t xml:space="preserve">, Claude </w:t>
      </w:r>
      <w:r w:rsidR="005B3EF6">
        <w:t>4.5</w:t>
      </w:r>
      <w:r w:rsidR="00325704">
        <w:t xml:space="preserve">, and </w:t>
      </w:r>
      <w:r w:rsidR="00325704" w:rsidRPr="00325704">
        <w:t>Gemini</w:t>
      </w:r>
      <w:r w:rsidR="005B3EF6">
        <w:t xml:space="preserve"> 2.5</w:t>
      </w:r>
      <w:r w:rsidR="00325704">
        <w:t>.</w:t>
      </w:r>
      <w:r w:rsidR="002B2B49">
        <w:t xml:space="preserve"> </w:t>
      </w:r>
      <w:r w:rsidR="009D73F9">
        <w:t xml:space="preserve">An iterative process was used </w:t>
      </w:r>
      <w:r w:rsidR="003F15A3">
        <w:t xml:space="preserve">to translate </w:t>
      </w:r>
      <w:r w:rsidR="00F9416E">
        <w:t xml:space="preserve">the items. </w:t>
      </w:r>
      <w:r w:rsidR="00B25E4D">
        <w:t>Using</w:t>
      </w:r>
      <w:r w:rsidR="00C80731">
        <w:t xml:space="preserve"> each model</w:t>
      </w:r>
      <w:r w:rsidR="002C5119">
        <w:t xml:space="preserve"> separately</w:t>
      </w:r>
      <w:r w:rsidR="00C80731">
        <w:t xml:space="preserve">, five independent </w:t>
      </w:r>
      <w:r w:rsidR="002C5119">
        <w:t xml:space="preserve">translation </w:t>
      </w:r>
      <w:r w:rsidR="00C80731">
        <w:t xml:space="preserve">cycles were used to </w:t>
      </w:r>
      <w:r w:rsidR="002C58B9">
        <w:t>generate</w:t>
      </w:r>
      <w:r w:rsidR="00C80731">
        <w:t xml:space="preserve"> </w:t>
      </w:r>
      <w:r w:rsidR="002C58B9">
        <w:t xml:space="preserve">five </w:t>
      </w:r>
      <w:r w:rsidR="002C5119">
        <w:t>versions</w:t>
      </w:r>
      <w:r w:rsidR="002C58B9">
        <w:t xml:space="preserve"> of each item</w:t>
      </w:r>
      <w:r w:rsidR="007A29ED">
        <w:t xml:space="preserve"> in English</w:t>
      </w:r>
      <w:r w:rsidR="005563A4">
        <w:t xml:space="preserve">. Each cycle </w:t>
      </w:r>
      <w:r w:rsidR="007A29ED">
        <w:t>had</w:t>
      </w:r>
      <w:r w:rsidR="005563A4">
        <w:t xml:space="preserve"> four steps: forward translation, back</w:t>
      </w:r>
      <w:r w:rsidR="00CD2FB8">
        <w:t xml:space="preserve"> </w:t>
      </w:r>
      <w:r w:rsidR="005563A4">
        <w:t>translation, identification of discrepancies</w:t>
      </w:r>
      <w:r w:rsidR="000F4CF8">
        <w:t xml:space="preserve">, and </w:t>
      </w:r>
      <w:r w:rsidR="00CD2FB8">
        <w:t xml:space="preserve">generating </w:t>
      </w:r>
      <w:r w:rsidR="000F4CF8">
        <w:t xml:space="preserve">reconciled version of the item. </w:t>
      </w:r>
      <w:r w:rsidR="00646C3D">
        <w:t>The i</w:t>
      </w:r>
      <w:r w:rsidR="00241B6E">
        <w:t>tem</w:t>
      </w:r>
      <w:r w:rsidR="00646C3D">
        <w:t>s from the five cycles</w:t>
      </w:r>
      <w:r w:rsidR="00241B6E">
        <w:t xml:space="preserve"> </w:t>
      </w:r>
      <w:r w:rsidR="00D4169F">
        <w:t xml:space="preserve">were </w:t>
      </w:r>
      <w:r w:rsidR="00D458F5">
        <w:t xml:space="preserve">then </w:t>
      </w:r>
      <w:r w:rsidR="00241B6E">
        <w:t>compared,</w:t>
      </w:r>
      <w:r w:rsidR="00D458F5">
        <w:t xml:space="preserve"> and </w:t>
      </w:r>
      <w:r w:rsidR="00A956D8">
        <w:t>single</w:t>
      </w:r>
      <w:r w:rsidR="00D458F5">
        <w:t xml:space="preserve"> f</w:t>
      </w:r>
      <w:r w:rsidR="00D458F5" w:rsidRPr="00D458F5">
        <w:t xml:space="preserve">inal </w:t>
      </w:r>
      <w:r w:rsidR="00D458F5">
        <w:t>r</w:t>
      </w:r>
      <w:r w:rsidR="00D458F5" w:rsidRPr="00D458F5">
        <w:t xml:space="preserve">econciled English </w:t>
      </w:r>
      <w:r w:rsidR="00D458F5">
        <w:t>t</w:t>
      </w:r>
      <w:r w:rsidR="00D458F5" w:rsidRPr="00D458F5">
        <w:t xml:space="preserve">ranslation </w:t>
      </w:r>
      <w:r w:rsidR="00D458F5">
        <w:t>was generated</w:t>
      </w:r>
      <w:r w:rsidR="00D92B42">
        <w:t xml:space="preserve"> by each model</w:t>
      </w:r>
      <w:r w:rsidR="00D458F5">
        <w:t>.</w:t>
      </w:r>
      <w:r w:rsidR="00A956D8">
        <w:t xml:space="preserve"> The following example </w:t>
      </w:r>
      <w:r w:rsidR="009810F1">
        <w:t>(</w:t>
      </w:r>
      <w:r w:rsidR="009642E8">
        <w:t xml:space="preserve">from </w:t>
      </w:r>
      <w:r w:rsidR="009810F1">
        <w:t xml:space="preserve">ChatGPT) </w:t>
      </w:r>
      <w:r w:rsidR="00A956D8">
        <w:t>shows one cycle</w:t>
      </w:r>
      <w:r w:rsidR="009E63E2">
        <w:t xml:space="preserve"> of generating English </w:t>
      </w:r>
      <w:r w:rsidR="00F83134">
        <w:t xml:space="preserve">item </w:t>
      </w:r>
      <w:r w:rsidR="009E63E2">
        <w:t>version:</w:t>
      </w:r>
    </w:p>
    <w:p w14:paraId="5565522E" w14:textId="1310C531" w:rsidR="009E63E2" w:rsidRDefault="009E63E2" w:rsidP="009E63E2">
      <w:r>
        <w:t xml:space="preserve">Original Czech </w:t>
      </w:r>
      <w:r w:rsidR="005F2039">
        <w:t>i</w:t>
      </w:r>
      <w:r>
        <w:t xml:space="preserve">tem: </w:t>
      </w:r>
      <w:proofErr w:type="spellStart"/>
      <w:r>
        <w:t>Tento</w:t>
      </w:r>
      <w:proofErr w:type="spellEnd"/>
      <w:r>
        <w:t xml:space="preserve"> den </w:t>
      </w:r>
      <w:proofErr w:type="spellStart"/>
      <w:r>
        <w:t>byl</w:t>
      </w:r>
      <w:proofErr w:type="spellEnd"/>
      <w:r>
        <w:t xml:space="preserve"> </w:t>
      </w:r>
      <w:proofErr w:type="spellStart"/>
      <w:r>
        <w:t>plný</w:t>
      </w:r>
      <w:proofErr w:type="spellEnd"/>
      <w:r>
        <w:t xml:space="preserve"> </w:t>
      </w:r>
      <w:proofErr w:type="spellStart"/>
      <w:r>
        <w:t>náročných</w:t>
      </w:r>
      <w:proofErr w:type="spellEnd"/>
      <w:r>
        <w:t xml:space="preserve"> </w:t>
      </w:r>
      <w:proofErr w:type="spellStart"/>
      <w:r>
        <w:t>situací</w:t>
      </w:r>
      <w:proofErr w:type="spellEnd"/>
      <w:r>
        <w:t>.</w:t>
      </w:r>
    </w:p>
    <w:p w14:paraId="6A318D6D" w14:textId="2E7BDC05" w:rsidR="009E63E2" w:rsidRDefault="00227ED9" w:rsidP="009E63E2">
      <w:r>
        <w:t xml:space="preserve">Step </w:t>
      </w:r>
      <w:r w:rsidR="009E63E2">
        <w:t xml:space="preserve">1. Forward English </w:t>
      </w:r>
      <w:r w:rsidR="005F2039">
        <w:t>t</w:t>
      </w:r>
      <w:r w:rsidR="009E63E2">
        <w:t>ranslation: Today was full of challenging situations.</w:t>
      </w:r>
    </w:p>
    <w:p w14:paraId="771C0F88" w14:textId="05A9B00A" w:rsidR="009E63E2" w:rsidRDefault="00227ED9" w:rsidP="009E63E2">
      <w:r>
        <w:lastRenderedPageBreak/>
        <w:t xml:space="preserve">Step </w:t>
      </w:r>
      <w:r w:rsidR="009E63E2">
        <w:t>2. Back‑</w:t>
      </w:r>
      <w:r w:rsidR="005F2039">
        <w:t>t</w:t>
      </w:r>
      <w:r w:rsidR="009E63E2">
        <w:t xml:space="preserve">ranslation into Czech: Dnes </w:t>
      </w:r>
      <w:proofErr w:type="spellStart"/>
      <w:r w:rsidR="009E63E2">
        <w:t>byl</w:t>
      </w:r>
      <w:proofErr w:type="spellEnd"/>
      <w:r w:rsidR="009E63E2">
        <w:t xml:space="preserve"> </w:t>
      </w:r>
      <w:proofErr w:type="spellStart"/>
      <w:r w:rsidR="009E63E2">
        <w:t>plný</w:t>
      </w:r>
      <w:proofErr w:type="spellEnd"/>
      <w:r w:rsidR="009E63E2">
        <w:t xml:space="preserve"> </w:t>
      </w:r>
      <w:proofErr w:type="spellStart"/>
      <w:r w:rsidR="009E63E2">
        <w:t>náročných</w:t>
      </w:r>
      <w:proofErr w:type="spellEnd"/>
      <w:r w:rsidR="009E63E2">
        <w:t xml:space="preserve"> </w:t>
      </w:r>
      <w:proofErr w:type="spellStart"/>
      <w:r w:rsidR="009E63E2">
        <w:t>situací</w:t>
      </w:r>
      <w:proofErr w:type="spellEnd"/>
      <w:r w:rsidR="009E63E2">
        <w:t>.</w:t>
      </w:r>
    </w:p>
    <w:p w14:paraId="78476EB4" w14:textId="5A5F7AB7" w:rsidR="009E63E2" w:rsidRDefault="00227ED9" w:rsidP="009E63E2">
      <w:r>
        <w:t xml:space="preserve">Step </w:t>
      </w:r>
      <w:r w:rsidR="009E63E2">
        <w:t>3. Discrepancies: Meaning and tone align well; “today” matches “</w:t>
      </w:r>
      <w:proofErr w:type="spellStart"/>
      <w:r w:rsidR="009E63E2">
        <w:t>tento</w:t>
      </w:r>
      <w:proofErr w:type="spellEnd"/>
      <w:r w:rsidR="009E63E2">
        <w:t xml:space="preserve"> den.” Could be interpreted as moderately formal, but still natural.</w:t>
      </w:r>
    </w:p>
    <w:p w14:paraId="5AA97DBE" w14:textId="42F5BAED" w:rsidR="00D458F5" w:rsidRDefault="00227ED9" w:rsidP="009E63E2">
      <w:r>
        <w:t xml:space="preserve">Step </w:t>
      </w:r>
      <w:r w:rsidR="009E63E2">
        <w:t xml:space="preserve">4. Final </w:t>
      </w:r>
      <w:r w:rsidR="005F2039">
        <w:t>r</w:t>
      </w:r>
      <w:r w:rsidR="009E63E2">
        <w:t>econciled</w:t>
      </w:r>
      <w:r w:rsidR="005F2039">
        <w:t xml:space="preserve"> item</w:t>
      </w:r>
      <w:r w:rsidR="009E63E2">
        <w:t>: Today was filled with challenging situations.</w:t>
      </w:r>
    </w:p>
    <w:p w14:paraId="71797C8A" w14:textId="7966A86F" w:rsidR="009E63E2" w:rsidRDefault="00710F95" w:rsidP="009E63E2">
      <w:r>
        <w:t>The five</w:t>
      </w:r>
      <w:r w:rsidR="009810F1">
        <w:t xml:space="preserve"> reconciled English versions </w:t>
      </w:r>
      <w:r w:rsidR="000F1A28">
        <w:t xml:space="preserve">from Step 4 </w:t>
      </w:r>
      <w:r w:rsidR="009810F1">
        <w:t xml:space="preserve">were then again </w:t>
      </w:r>
      <w:r w:rsidR="00227ED9">
        <w:t>compared</w:t>
      </w:r>
      <w:r w:rsidR="00CF26CF">
        <w:t xml:space="preserve"> by the same LLM model</w:t>
      </w:r>
      <w:r w:rsidR="00227ED9">
        <w:t>,</w:t>
      </w:r>
      <w:r w:rsidR="009810F1">
        <w:t xml:space="preserve"> and </w:t>
      </w:r>
      <w:r w:rsidR="00181724">
        <w:t xml:space="preserve">a final version was generated together with reasoning </w:t>
      </w:r>
      <w:r w:rsidR="00227ED9">
        <w:t>for selecting the item.</w:t>
      </w:r>
      <w:r w:rsidR="00CF26CF">
        <w:t xml:space="preserve"> </w:t>
      </w:r>
      <w:r w:rsidR="00227ED9">
        <w:t xml:space="preserve">The </w:t>
      </w:r>
      <w:r w:rsidR="004D27F0">
        <w:t>example</w:t>
      </w:r>
      <w:r w:rsidR="00834411">
        <w:t xml:space="preserve"> used above</w:t>
      </w:r>
      <w:r w:rsidR="004D27F0">
        <w:t xml:space="preserve"> </w:t>
      </w:r>
      <w:r w:rsidR="009E7E8F">
        <w:t>continues</w:t>
      </w:r>
      <w:r w:rsidR="0006467F">
        <w:t xml:space="preserve"> as follows</w:t>
      </w:r>
      <w:r w:rsidR="000F1A28">
        <w:t>:</w:t>
      </w:r>
    </w:p>
    <w:p w14:paraId="41A9B80E" w14:textId="2C6C0A52" w:rsidR="009E7E8F" w:rsidRDefault="009E7E8F" w:rsidP="009E7E8F">
      <w:r>
        <w:t xml:space="preserve">Final English </w:t>
      </w:r>
      <w:r w:rsidR="0006467F">
        <w:t>t</w:t>
      </w:r>
      <w:r>
        <w:t>ranslation (based on all five): Today was full of challenging situations.</w:t>
      </w:r>
    </w:p>
    <w:p w14:paraId="168605AB" w14:textId="40C12B2A" w:rsidR="009E7E8F" w:rsidRDefault="009E7E8F" w:rsidP="009E7E8F">
      <w:r>
        <w:t>Reasoning</w:t>
      </w:r>
      <w:r w:rsidR="0006467F">
        <w:t xml:space="preserve"> for t</w:t>
      </w:r>
      <w:r>
        <w:t>his version: Maintains impersonal framing (“Today was...”), matching original structure. Uses “challenging situations” which is broad and conceptually equivalent to “</w:t>
      </w:r>
      <w:proofErr w:type="spellStart"/>
      <w:r>
        <w:t>náročné</w:t>
      </w:r>
      <w:proofErr w:type="spellEnd"/>
      <w:r>
        <w:t xml:space="preserve"> </w:t>
      </w:r>
      <w:proofErr w:type="spellStart"/>
      <w:r>
        <w:t>situace</w:t>
      </w:r>
      <w:proofErr w:type="spellEnd"/>
      <w:r>
        <w:t>.” Keeps the temporal reference “Today” intact. Sounds natural and appropriate for a daily smartphone EMA item.</w:t>
      </w:r>
    </w:p>
    <w:p w14:paraId="59D2166F" w14:textId="77777777" w:rsidR="006F35C1" w:rsidRDefault="006F35C1" w:rsidP="009E7E8F">
      <w:r>
        <w:t>The three models suggested the following versions of the item:</w:t>
      </w:r>
    </w:p>
    <w:p w14:paraId="3775E3B1" w14:textId="6BEDA653" w:rsidR="006F35C1" w:rsidRDefault="00457161" w:rsidP="009E7E8F">
      <w:r w:rsidRPr="00457161">
        <w:t>ChatGPT</w:t>
      </w:r>
      <w:r>
        <w:t xml:space="preserve">: </w:t>
      </w:r>
      <w:r w:rsidR="006F35C1" w:rsidRPr="006F35C1">
        <w:t>This day was full of challenging situations.</w:t>
      </w:r>
    </w:p>
    <w:p w14:paraId="6E15EDDC" w14:textId="05290A4E" w:rsidR="006F35C1" w:rsidRDefault="00457161" w:rsidP="009E7E8F">
      <w:r w:rsidRPr="00457161">
        <w:t>Gemini</w:t>
      </w:r>
      <w:r>
        <w:t xml:space="preserve">: </w:t>
      </w:r>
      <w:r w:rsidR="006F35C1" w:rsidRPr="006F35C1">
        <w:t>Today was full of stressful situations</w:t>
      </w:r>
      <w:r w:rsidR="006F35C1">
        <w:t>.</w:t>
      </w:r>
    </w:p>
    <w:p w14:paraId="6DE17710" w14:textId="362B6AE6" w:rsidR="005B7956" w:rsidRDefault="00457161" w:rsidP="009E7E8F">
      <w:r w:rsidRPr="00457161">
        <w:t>Claude</w:t>
      </w:r>
      <w:r>
        <w:t xml:space="preserve">: </w:t>
      </w:r>
      <w:r w:rsidR="006F35C1" w:rsidRPr="006F35C1">
        <w:t>Today was full of challenging situations.</w:t>
      </w:r>
    </w:p>
    <w:p w14:paraId="59E8D835" w14:textId="06311FDB" w:rsidR="00C61469" w:rsidRDefault="00457161" w:rsidP="00154497">
      <w:r>
        <w:t>The three items from different models were then compared by the research team and a final version of the item was agreed upon.</w:t>
      </w:r>
      <w:r w:rsidR="00F7131C">
        <w:t xml:space="preserve"> </w:t>
      </w:r>
      <w:r w:rsidR="00271E97">
        <w:t xml:space="preserve">The aim </w:t>
      </w:r>
      <w:r w:rsidR="00AC374B">
        <w:t xml:space="preserve">of </w:t>
      </w:r>
      <w:r w:rsidR="00BF2DE7">
        <w:t>this</w:t>
      </w:r>
      <w:r w:rsidR="00AC374B">
        <w:t xml:space="preserve"> item was to detect </w:t>
      </w:r>
      <w:r w:rsidR="003E35DE">
        <w:t>events during the day which</w:t>
      </w:r>
      <w:r w:rsidR="00AC374B">
        <w:t xml:space="preserve"> made </w:t>
      </w:r>
      <w:r w:rsidR="001C0833">
        <w:t>it</w:t>
      </w:r>
      <w:r w:rsidR="00AC374B">
        <w:t xml:space="preserve"> </w:t>
      </w:r>
      <w:r w:rsidR="003E35DE">
        <w:t xml:space="preserve">significantly </w:t>
      </w:r>
      <w:r w:rsidR="00AC374B">
        <w:t>different from other days</w:t>
      </w:r>
      <w:r w:rsidR="00364322">
        <w:t xml:space="preserve">, as this </w:t>
      </w:r>
      <w:r w:rsidR="00BF2DE7">
        <w:t>could</w:t>
      </w:r>
      <w:r w:rsidR="00364322">
        <w:t xml:space="preserve"> </w:t>
      </w:r>
      <w:r w:rsidR="00BF2DE7">
        <w:t>cause</w:t>
      </w:r>
      <w:r w:rsidR="00364322">
        <w:t xml:space="preserve"> </w:t>
      </w:r>
      <w:r w:rsidR="001C0833">
        <w:t xml:space="preserve">sudden </w:t>
      </w:r>
      <w:r w:rsidR="00364322">
        <w:t xml:space="preserve">changes in </w:t>
      </w:r>
      <w:r w:rsidR="00BF2DE7">
        <w:t>measured well-being</w:t>
      </w:r>
      <w:r w:rsidR="001C0833">
        <w:t xml:space="preserve"> strategies and components</w:t>
      </w:r>
      <w:r w:rsidR="00AC374B">
        <w:t xml:space="preserve">. </w:t>
      </w:r>
      <w:r w:rsidR="00F7131C">
        <w:t>The final wording</w:t>
      </w:r>
      <w:r w:rsidR="00BF2DE7">
        <w:t xml:space="preserve"> of the item</w:t>
      </w:r>
      <w:r w:rsidR="00F7131C">
        <w:t xml:space="preserve"> “</w:t>
      </w:r>
      <w:r w:rsidR="00F7131C" w:rsidRPr="00F7131C">
        <w:t>This day was full of challenging events</w:t>
      </w:r>
      <w:r w:rsidR="00F7131C">
        <w:t>” was chosen</w:t>
      </w:r>
      <w:r w:rsidR="00346716">
        <w:t xml:space="preserve">, because </w:t>
      </w:r>
      <w:r w:rsidR="00077D3C">
        <w:t xml:space="preserve">the phrase “challenging events” </w:t>
      </w:r>
      <w:r w:rsidR="00ED7C91">
        <w:t xml:space="preserve">better captured the </w:t>
      </w:r>
      <w:r w:rsidR="004B2614">
        <w:t xml:space="preserve">potential of events to induce stress rather than suggesting that they </w:t>
      </w:r>
      <w:r w:rsidR="00210A90">
        <w:t>had</w:t>
      </w:r>
      <w:r w:rsidR="00BF2DE7">
        <w:t xml:space="preserve"> </w:t>
      </w:r>
      <w:r w:rsidR="004B2614">
        <w:t>induce</w:t>
      </w:r>
      <w:r w:rsidR="00210A90">
        <w:t>d</w:t>
      </w:r>
      <w:r w:rsidR="004B2614">
        <w:t xml:space="preserve"> stress</w:t>
      </w:r>
      <w:r w:rsidR="00663022">
        <w:t>,</w:t>
      </w:r>
      <w:r w:rsidR="00844C35">
        <w:t xml:space="preserve"> and </w:t>
      </w:r>
      <w:r w:rsidR="00844C35">
        <w:lastRenderedPageBreak/>
        <w:t xml:space="preserve">because </w:t>
      </w:r>
      <w:r w:rsidR="00EC538C">
        <w:t>the word “event” better captured</w:t>
      </w:r>
      <w:r w:rsidR="0064179D">
        <w:t xml:space="preserve"> </w:t>
      </w:r>
      <w:r w:rsidR="0074602C">
        <w:t xml:space="preserve">significant </w:t>
      </w:r>
      <w:r w:rsidR="00115DB0">
        <w:t xml:space="preserve">challenging </w:t>
      </w:r>
      <w:r w:rsidR="00725038">
        <w:t>event</w:t>
      </w:r>
      <w:r w:rsidR="00115DB0">
        <w:t xml:space="preserve">s that stand out when compared to </w:t>
      </w:r>
      <w:r w:rsidR="0074602C">
        <w:t xml:space="preserve">other days rather than an accumulation of </w:t>
      </w:r>
      <w:r w:rsidR="00725038">
        <w:t xml:space="preserve">diverse </w:t>
      </w:r>
      <w:r w:rsidR="00663022">
        <w:t>stressful</w:t>
      </w:r>
      <w:r w:rsidR="00115DB0">
        <w:t xml:space="preserve"> </w:t>
      </w:r>
      <w:r w:rsidR="00725038">
        <w:t>situations.</w:t>
      </w:r>
    </w:p>
    <w:p w14:paraId="48F4CEF4" w14:textId="22100B45" w:rsidR="0084036F" w:rsidRPr="0084036F" w:rsidRDefault="0084036F" w:rsidP="0084036F">
      <w:pPr>
        <w:ind w:firstLine="0"/>
        <w:rPr>
          <w:b/>
          <w:bCs/>
        </w:rPr>
      </w:pPr>
      <w:r w:rsidRPr="0084036F">
        <w:rPr>
          <w:b/>
          <w:bCs/>
        </w:rPr>
        <w:t>Table B1</w:t>
      </w:r>
    </w:p>
    <w:p w14:paraId="6C7563BA" w14:textId="77777777" w:rsidR="0084036F" w:rsidRPr="0084036F" w:rsidRDefault="0084036F" w:rsidP="0084036F">
      <w:pPr>
        <w:ind w:firstLine="0"/>
        <w:rPr>
          <w:i/>
          <w:iCs/>
        </w:rPr>
      </w:pPr>
      <w:r w:rsidRPr="0084036F">
        <w:rPr>
          <w:i/>
          <w:iCs/>
        </w:rPr>
        <w:t>Final Set of Items</w:t>
      </w:r>
    </w:p>
    <w:tbl>
      <w:tblPr>
        <w:tblW w:w="0" w:type="auto"/>
        <w:tblCellMar>
          <w:left w:w="70" w:type="dxa"/>
          <w:right w:w="70" w:type="dxa"/>
        </w:tblCellMar>
        <w:tblLook w:val="04A0" w:firstRow="1" w:lastRow="0" w:firstColumn="1" w:lastColumn="0" w:noHBand="0" w:noVBand="1"/>
      </w:tblPr>
      <w:tblGrid>
        <w:gridCol w:w="1672"/>
        <w:gridCol w:w="2050"/>
        <w:gridCol w:w="1813"/>
        <w:gridCol w:w="3825"/>
      </w:tblGrid>
      <w:tr w:rsidR="0084036F" w:rsidRPr="00197659" w14:paraId="539F8906" w14:textId="77777777" w:rsidTr="00B24AC0">
        <w:trPr>
          <w:trHeight w:val="290"/>
        </w:trPr>
        <w:tc>
          <w:tcPr>
            <w:tcW w:w="0" w:type="auto"/>
            <w:tcBorders>
              <w:top w:val="single" w:sz="8" w:space="0" w:color="auto"/>
              <w:left w:val="nil"/>
              <w:bottom w:val="single" w:sz="8" w:space="0" w:color="auto"/>
              <w:right w:val="nil"/>
            </w:tcBorders>
            <w:noWrap/>
            <w:hideMark/>
          </w:tcPr>
          <w:p w14:paraId="5A546119" w14:textId="77777777" w:rsidR="0084036F" w:rsidRPr="00197659" w:rsidRDefault="0084036F" w:rsidP="00CD3E07">
            <w:pPr>
              <w:spacing w:line="0" w:lineRule="atLeast"/>
              <w:ind w:firstLine="0"/>
              <w:rPr>
                <w:rFonts w:asciiTheme="majorHAnsi" w:eastAsia="Times New Roman" w:hAnsiTheme="majorHAnsi" w:cstheme="majorHAnsi"/>
                <w:b/>
                <w:color w:val="auto"/>
                <w:sz w:val="22"/>
                <w:szCs w:val="22"/>
                <w:lang w:eastAsia="cs-CZ"/>
              </w:rPr>
            </w:pPr>
            <w:r w:rsidRPr="00197659">
              <w:rPr>
                <w:rFonts w:asciiTheme="majorHAnsi" w:eastAsia="Times New Roman" w:hAnsiTheme="majorHAnsi" w:cstheme="majorHAnsi"/>
                <w:b/>
                <w:color w:val="auto"/>
                <w:sz w:val="22"/>
                <w:szCs w:val="22"/>
                <w:lang w:eastAsia="cs-CZ"/>
              </w:rPr>
              <w:t>Category</w:t>
            </w:r>
          </w:p>
        </w:tc>
        <w:tc>
          <w:tcPr>
            <w:tcW w:w="0" w:type="auto"/>
            <w:tcBorders>
              <w:top w:val="single" w:sz="8" w:space="0" w:color="auto"/>
              <w:left w:val="nil"/>
              <w:bottom w:val="single" w:sz="8" w:space="0" w:color="auto"/>
              <w:right w:val="nil"/>
            </w:tcBorders>
            <w:hideMark/>
          </w:tcPr>
          <w:p w14:paraId="721DED98" w14:textId="77777777" w:rsidR="0084036F" w:rsidRPr="00197659" w:rsidRDefault="0084036F" w:rsidP="00CD3E07">
            <w:pPr>
              <w:spacing w:line="0" w:lineRule="atLeast"/>
              <w:ind w:firstLine="0"/>
              <w:rPr>
                <w:rFonts w:asciiTheme="majorHAnsi" w:eastAsia="Times New Roman" w:hAnsiTheme="majorHAnsi" w:cstheme="majorHAnsi"/>
                <w:b/>
                <w:color w:val="auto"/>
                <w:sz w:val="22"/>
                <w:szCs w:val="22"/>
                <w:lang w:eastAsia="cs-CZ"/>
              </w:rPr>
            </w:pPr>
            <w:r w:rsidRPr="00197659">
              <w:rPr>
                <w:rFonts w:asciiTheme="majorHAnsi" w:eastAsia="Times New Roman" w:hAnsiTheme="majorHAnsi" w:cstheme="majorHAnsi"/>
                <w:b/>
                <w:color w:val="auto"/>
                <w:sz w:val="22"/>
                <w:szCs w:val="22"/>
                <w:lang w:eastAsia="cs-CZ"/>
              </w:rPr>
              <w:t>Construct</w:t>
            </w:r>
          </w:p>
        </w:tc>
        <w:tc>
          <w:tcPr>
            <w:tcW w:w="0" w:type="auto"/>
            <w:tcBorders>
              <w:top w:val="single" w:sz="8" w:space="0" w:color="auto"/>
              <w:left w:val="nil"/>
              <w:bottom w:val="single" w:sz="8" w:space="0" w:color="auto"/>
              <w:right w:val="nil"/>
            </w:tcBorders>
            <w:hideMark/>
          </w:tcPr>
          <w:p w14:paraId="0130E78B" w14:textId="2FF27AE7" w:rsidR="0084036F" w:rsidRPr="00197659" w:rsidRDefault="0084036F" w:rsidP="00CD3E07">
            <w:pPr>
              <w:spacing w:line="0" w:lineRule="atLeast"/>
              <w:ind w:firstLine="0"/>
              <w:rPr>
                <w:rFonts w:asciiTheme="majorHAnsi" w:eastAsia="Times New Roman" w:hAnsiTheme="majorHAnsi" w:cstheme="majorHAnsi"/>
                <w:b/>
                <w:color w:val="auto"/>
                <w:sz w:val="22"/>
                <w:szCs w:val="22"/>
                <w:lang w:val="cs-CZ" w:eastAsia="cs-CZ"/>
              </w:rPr>
            </w:pPr>
            <w:r w:rsidRPr="00197659">
              <w:rPr>
                <w:rFonts w:asciiTheme="majorHAnsi" w:eastAsia="Times New Roman" w:hAnsiTheme="majorHAnsi" w:cstheme="majorHAnsi"/>
                <w:b/>
                <w:color w:val="auto"/>
                <w:sz w:val="22"/>
                <w:szCs w:val="22"/>
                <w:lang w:val="cs-CZ" w:eastAsia="cs-CZ"/>
              </w:rPr>
              <w:t xml:space="preserve">Czech </w:t>
            </w:r>
            <w:proofErr w:type="spellStart"/>
            <w:r w:rsidRPr="00197659">
              <w:rPr>
                <w:rFonts w:asciiTheme="majorHAnsi" w:eastAsia="Times New Roman" w:hAnsiTheme="majorHAnsi" w:cstheme="majorHAnsi"/>
                <w:b/>
                <w:color w:val="auto"/>
                <w:sz w:val="22"/>
                <w:szCs w:val="22"/>
                <w:lang w:val="cs-CZ" w:eastAsia="cs-CZ"/>
              </w:rPr>
              <w:t>wording</w:t>
            </w:r>
            <w:proofErr w:type="spellEnd"/>
          </w:p>
        </w:tc>
        <w:tc>
          <w:tcPr>
            <w:tcW w:w="0" w:type="auto"/>
            <w:tcBorders>
              <w:top w:val="single" w:sz="8" w:space="0" w:color="auto"/>
              <w:left w:val="nil"/>
              <w:bottom w:val="single" w:sz="8" w:space="0" w:color="auto"/>
              <w:right w:val="nil"/>
            </w:tcBorders>
            <w:hideMark/>
          </w:tcPr>
          <w:p w14:paraId="4C2F74C5" w14:textId="77777777" w:rsidR="0084036F" w:rsidRPr="00197659" w:rsidRDefault="0084036F" w:rsidP="00CD3E07">
            <w:pPr>
              <w:spacing w:line="0" w:lineRule="atLeast"/>
              <w:ind w:firstLine="0"/>
              <w:rPr>
                <w:rFonts w:asciiTheme="majorHAnsi" w:eastAsia="Times New Roman" w:hAnsiTheme="majorHAnsi" w:cstheme="majorHAnsi"/>
                <w:b/>
                <w:color w:val="auto"/>
                <w:sz w:val="22"/>
                <w:szCs w:val="22"/>
                <w:lang w:val="cs-CZ" w:eastAsia="cs-CZ"/>
              </w:rPr>
            </w:pPr>
            <w:proofErr w:type="spellStart"/>
            <w:r w:rsidRPr="00197659">
              <w:rPr>
                <w:rFonts w:asciiTheme="majorHAnsi" w:eastAsia="Times New Roman" w:hAnsiTheme="majorHAnsi" w:cstheme="majorHAnsi"/>
                <w:b/>
                <w:color w:val="auto"/>
                <w:sz w:val="22"/>
                <w:szCs w:val="22"/>
                <w:lang w:val="cs-CZ" w:eastAsia="cs-CZ"/>
              </w:rPr>
              <w:t>English</w:t>
            </w:r>
            <w:proofErr w:type="spellEnd"/>
            <w:r w:rsidRPr="00197659">
              <w:rPr>
                <w:rFonts w:asciiTheme="majorHAnsi" w:eastAsia="Times New Roman" w:hAnsiTheme="majorHAnsi" w:cstheme="majorHAnsi"/>
                <w:b/>
                <w:color w:val="auto"/>
                <w:sz w:val="22"/>
                <w:szCs w:val="22"/>
                <w:lang w:val="cs-CZ" w:eastAsia="cs-CZ"/>
              </w:rPr>
              <w:t xml:space="preserve"> </w:t>
            </w:r>
            <w:proofErr w:type="spellStart"/>
            <w:r w:rsidRPr="00197659">
              <w:rPr>
                <w:rFonts w:asciiTheme="majorHAnsi" w:eastAsia="Times New Roman" w:hAnsiTheme="majorHAnsi" w:cstheme="majorHAnsi"/>
                <w:b/>
                <w:color w:val="auto"/>
                <w:sz w:val="22"/>
                <w:szCs w:val="22"/>
                <w:lang w:val="cs-CZ" w:eastAsia="cs-CZ"/>
              </w:rPr>
              <w:t>translation</w:t>
            </w:r>
            <w:proofErr w:type="spellEnd"/>
          </w:p>
        </w:tc>
      </w:tr>
      <w:tr w:rsidR="00987801" w:rsidRPr="00197659" w14:paraId="514F4DB9" w14:textId="77777777" w:rsidTr="00B24AC0">
        <w:trPr>
          <w:trHeight w:val="290"/>
        </w:trPr>
        <w:tc>
          <w:tcPr>
            <w:tcW w:w="0" w:type="auto"/>
            <w:tcBorders>
              <w:top w:val="single" w:sz="8" w:space="0" w:color="auto"/>
              <w:left w:val="nil"/>
              <w:bottom w:val="nil"/>
              <w:right w:val="nil"/>
            </w:tcBorders>
            <w:noWrap/>
            <w:hideMark/>
          </w:tcPr>
          <w:p w14:paraId="2A58A038"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single" w:sz="8" w:space="0" w:color="auto"/>
              <w:left w:val="nil"/>
              <w:bottom w:val="nil"/>
              <w:right w:val="nil"/>
            </w:tcBorders>
            <w:hideMark/>
          </w:tcPr>
          <w:p w14:paraId="2507538C"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Perceived sleep quality</w:t>
            </w:r>
          </w:p>
        </w:tc>
        <w:tc>
          <w:tcPr>
            <w:tcW w:w="0" w:type="auto"/>
            <w:tcBorders>
              <w:top w:val="single" w:sz="8" w:space="0" w:color="auto"/>
              <w:left w:val="nil"/>
              <w:bottom w:val="nil"/>
              <w:right w:val="nil"/>
            </w:tcBorders>
            <w:hideMark/>
          </w:tcPr>
          <w:p w14:paraId="251CD51D"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probudil odpočinutý.</w:t>
            </w:r>
          </w:p>
        </w:tc>
        <w:tc>
          <w:tcPr>
            <w:tcW w:w="0" w:type="auto"/>
            <w:tcBorders>
              <w:top w:val="single" w:sz="8" w:space="0" w:color="auto"/>
              <w:left w:val="nil"/>
              <w:bottom w:val="nil"/>
              <w:right w:val="nil"/>
            </w:tcBorders>
            <w:hideMark/>
          </w:tcPr>
          <w:p w14:paraId="5E28764D" w14:textId="4CD774F2"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woke up feeling rested.</w:t>
            </w:r>
          </w:p>
        </w:tc>
      </w:tr>
      <w:tr w:rsidR="00987801" w:rsidRPr="00197659" w14:paraId="5AF430B1" w14:textId="77777777" w:rsidTr="00B24AC0">
        <w:trPr>
          <w:trHeight w:val="290"/>
        </w:trPr>
        <w:tc>
          <w:tcPr>
            <w:tcW w:w="0" w:type="auto"/>
            <w:tcBorders>
              <w:top w:val="nil"/>
              <w:left w:val="nil"/>
              <w:bottom w:val="nil"/>
              <w:right w:val="nil"/>
            </w:tcBorders>
            <w:noWrap/>
            <w:hideMark/>
          </w:tcPr>
          <w:p w14:paraId="6A65A5AB"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58918DCD"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Energy</w:t>
            </w:r>
          </w:p>
        </w:tc>
        <w:tc>
          <w:tcPr>
            <w:tcW w:w="0" w:type="auto"/>
            <w:tcBorders>
              <w:top w:val="nil"/>
              <w:left w:val="nil"/>
              <w:bottom w:val="nil"/>
              <w:right w:val="nil"/>
            </w:tcBorders>
            <w:hideMark/>
          </w:tcPr>
          <w:p w14:paraId="62F9D4E7"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cítil plný energie</w:t>
            </w:r>
          </w:p>
        </w:tc>
        <w:tc>
          <w:tcPr>
            <w:tcW w:w="0" w:type="auto"/>
            <w:tcBorders>
              <w:top w:val="nil"/>
              <w:left w:val="nil"/>
              <w:bottom w:val="nil"/>
              <w:right w:val="nil"/>
            </w:tcBorders>
            <w:hideMark/>
          </w:tcPr>
          <w:p w14:paraId="25697D2F" w14:textId="396ACBC9"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felt full of energy.</w:t>
            </w:r>
          </w:p>
        </w:tc>
      </w:tr>
      <w:tr w:rsidR="00987801" w:rsidRPr="00197659" w14:paraId="0E020121" w14:textId="77777777" w:rsidTr="00B24AC0">
        <w:trPr>
          <w:trHeight w:val="290"/>
        </w:trPr>
        <w:tc>
          <w:tcPr>
            <w:tcW w:w="0" w:type="auto"/>
            <w:tcBorders>
              <w:top w:val="nil"/>
              <w:left w:val="nil"/>
              <w:bottom w:val="nil"/>
              <w:right w:val="nil"/>
            </w:tcBorders>
            <w:noWrap/>
            <w:hideMark/>
          </w:tcPr>
          <w:p w14:paraId="64FCCE1D"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517C2A3E"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Calm</w:t>
            </w:r>
          </w:p>
        </w:tc>
        <w:tc>
          <w:tcPr>
            <w:tcW w:w="0" w:type="auto"/>
            <w:tcBorders>
              <w:top w:val="nil"/>
              <w:left w:val="nil"/>
              <w:bottom w:val="nil"/>
              <w:right w:val="nil"/>
            </w:tcBorders>
            <w:hideMark/>
          </w:tcPr>
          <w:p w14:paraId="236D6218"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zažíval chvíle klidu.</w:t>
            </w:r>
          </w:p>
        </w:tc>
        <w:tc>
          <w:tcPr>
            <w:tcW w:w="0" w:type="auto"/>
            <w:tcBorders>
              <w:top w:val="nil"/>
              <w:left w:val="nil"/>
              <w:bottom w:val="nil"/>
              <w:right w:val="nil"/>
            </w:tcBorders>
            <w:hideMark/>
          </w:tcPr>
          <w:p w14:paraId="3658F6D4" w14:textId="399AAF5B"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experienced moments of calm today.</w:t>
            </w:r>
          </w:p>
        </w:tc>
      </w:tr>
      <w:tr w:rsidR="00987801" w:rsidRPr="00197659" w14:paraId="3E0F9933" w14:textId="77777777" w:rsidTr="00B24AC0">
        <w:trPr>
          <w:trHeight w:val="290"/>
        </w:trPr>
        <w:tc>
          <w:tcPr>
            <w:tcW w:w="0" w:type="auto"/>
            <w:tcBorders>
              <w:top w:val="nil"/>
              <w:left w:val="nil"/>
              <w:bottom w:val="nil"/>
              <w:right w:val="nil"/>
            </w:tcBorders>
            <w:noWrap/>
            <w:hideMark/>
          </w:tcPr>
          <w:p w14:paraId="7DF207DB"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49245797"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Positive emotions</w:t>
            </w:r>
          </w:p>
        </w:tc>
        <w:tc>
          <w:tcPr>
            <w:tcW w:w="0" w:type="auto"/>
            <w:tcBorders>
              <w:top w:val="nil"/>
              <w:left w:val="nil"/>
              <w:bottom w:val="nil"/>
              <w:right w:val="nil"/>
            </w:tcBorders>
            <w:hideMark/>
          </w:tcPr>
          <w:p w14:paraId="12411F97"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měl dobrou náladu</w:t>
            </w:r>
          </w:p>
        </w:tc>
        <w:tc>
          <w:tcPr>
            <w:tcW w:w="0" w:type="auto"/>
            <w:tcBorders>
              <w:top w:val="nil"/>
              <w:left w:val="nil"/>
              <w:bottom w:val="nil"/>
              <w:right w:val="nil"/>
            </w:tcBorders>
            <w:hideMark/>
          </w:tcPr>
          <w:p w14:paraId="67658E43" w14:textId="5F922B19"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was in a good mood.</w:t>
            </w:r>
          </w:p>
        </w:tc>
      </w:tr>
      <w:tr w:rsidR="00987801" w:rsidRPr="00197659" w14:paraId="6C5476BF" w14:textId="77777777" w:rsidTr="00B24AC0">
        <w:trPr>
          <w:trHeight w:val="290"/>
        </w:trPr>
        <w:tc>
          <w:tcPr>
            <w:tcW w:w="0" w:type="auto"/>
            <w:tcBorders>
              <w:top w:val="nil"/>
              <w:left w:val="nil"/>
              <w:bottom w:val="nil"/>
              <w:right w:val="nil"/>
            </w:tcBorders>
            <w:noWrap/>
            <w:hideMark/>
          </w:tcPr>
          <w:p w14:paraId="777512D7"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6160AFB9"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Interest</w:t>
            </w:r>
          </w:p>
        </w:tc>
        <w:tc>
          <w:tcPr>
            <w:tcW w:w="0" w:type="auto"/>
            <w:tcBorders>
              <w:top w:val="nil"/>
              <w:left w:val="nil"/>
              <w:bottom w:val="nil"/>
              <w:right w:val="nil"/>
            </w:tcBorders>
            <w:hideMark/>
          </w:tcPr>
          <w:p w14:paraId="55424285"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Věci, kterým jsem se dnes věnoval, mě zajímaly.</w:t>
            </w:r>
          </w:p>
        </w:tc>
        <w:tc>
          <w:tcPr>
            <w:tcW w:w="0" w:type="auto"/>
            <w:tcBorders>
              <w:top w:val="nil"/>
              <w:left w:val="nil"/>
              <w:bottom w:val="nil"/>
              <w:right w:val="nil"/>
            </w:tcBorders>
            <w:hideMark/>
          </w:tcPr>
          <w:p w14:paraId="69FEBAE3" w14:textId="6F8BA0F8" w:rsidR="00987801" w:rsidRPr="00197659" w:rsidRDefault="00987801" w:rsidP="00987801">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Today, I was interested in the things I was doing.</w:t>
            </w:r>
          </w:p>
        </w:tc>
      </w:tr>
      <w:tr w:rsidR="00987801" w:rsidRPr="00197659" w14:paraId="0DA61910" w14:textId="77777777" w:rsidTr="00B24AC0">
        <w:trPr>
          <w:trHeight w:val="290"/>
        </w:trPr>
        <w:tc>
          <w:tcPr>
            <w:tcW w:w="0" w:type="auto"/>
            <w:tcBorders>
              <w:top w:val="nil"/>
              <w:left w:val="nil"/>
              <w:bottom w:val="nil"/>
              <w:right w:val="nil"/>
            </w:tcBorders>
            <w:noWrap/>
            <w:hideMark/>
          </w:tcPr>
          <w:p w14:paraId="7F5C66E2"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16E3E2B7" w14:textId="74A910B6" w:rsidR="00987801" w:rsidRPr="00197659" w:rsidRDefault="00987801" w:rsidP="00987801">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Fulfil</w:t>
            </w:r>
            <w:r w:rsidR="00443DCF" w:rsidRPr="00197659">
              <w:rPr>
                <w:rFonts w:asciiTheme="majorHAnsi" w:eastAsia="Times New Roman" w:hAnsiTheme="majorHAnsi" w:cstheme="majorHAnsi"/>
                <w:color w:val="auto"/>
                <w:sz w:val="22"/>
                <w:szCs w:val="22"/>
                <w:lang w:eastAsia="cs-CZ"/>
              </w:rPr>
              <w:t>l</w:t>
            </w:r>
            <w:r w:rsidRPr="00197659">
              <w:rPr>
                <w:rFonts w:asciiTheme="majorHAnsi" w:eastAsia="Times New Roman" w:hAnsiTheme="majorHAnsi" w:cstheme="majorHAnsi"/>
                <w:color w:val="auto"/>
                <w:sz w:val="22"/>
                <w:szCs w:val="22"/>
                <w:lang w:eastAsia="cs-CZ"/>
              </w:rPr>
              <w:t>ment</w:t>
            </w:r>
          </w:p>
        </w:tc>
        <w:tc>
          <w:tcPr>
            <w:tcW w:w="0" w:type="auto"/>
            <w:tcBorders>
              <w:top w:val="nil"/>
              <w:left w:val="nil"/>
              <w:bottom w:val="nil"/>
              <w:right w:val="nil"/>
            </w:tcBorders>
            <w:hideMark/>
          </w:tcPr>
          <w:p w14:paraId="3F7D4EA3" w14:textId="77777777"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zažíval pocit naplnění</w:t>
            </w:r>
          </w:p>
        </w:tc>
        <w:tc>
          <w:tcPr>
            <w:tcW w:w="0" w:type="auto"/>
            <w:tcBorders>
              <w:top w:val="nil"/>
              <w:left w:val="nil"/>
              <w:bottom w:val="nil"/>
              <w:right w:val="nil"/>
            </w:tcBorders>
            <w:hideMark/>
          </w:tcPr>
          <w:p w14:paraId="453E99FB" w14:textId="3464DB2F" w:rsidR="00987801" w:rsidRPr="00197659" w:rsidRDefault="00987801" w:rsidP="00987801">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had a sense of fulfillment.</w:t>
            </w:r>
          </w:p>
        </w:tc>
      </w:tr>
      <w:tr w:rsidR="00443DCF" w:rsidRPr="00197659" w14:paraId="587EF847" w14:textId="77777777" w:rsidTr="00B24AC0">
        <w:trPr>
          <w:trHeight w:val="290"/>
        </w:trPr>
        <w:tc>
          <w:tcPr>
            <w:tcW w:w="0" w:type="auto"/>
            <w:tcBorders>
              <w:top w:val="nil"/>
              <w:left w:val="nil"/>
              <w:bottom w:val="nil"/>
              <w:right w:val="nil"/>
            </w:tcBorders>
            <w:noWrap/>
            <w:hideMark/>
          </w:tcPr>
          <w:p w14:paraId="381C3D5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2E6A649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Positive outlook</w:t>
            </w:r>
          </w:p>
        </w:tc>
        <w:tc>
          <w:tcPr>
            <w:tcW w:w="0" w:type="auto"/>
            <w:tcBorders>
              <w:top w:val="nil"/>
              <w:left w:val="nil"/>
              <w:bottom w:val="nil"/>
              <w:right w:val="nil"/>
            </w:tcBorders>
            <w:hideMark/>
          </w:tcPr>
          <w:p w14:paraId="42A0AB0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Těším se, co přinesou další dny.</w:t>
            </w:r>
          </w:p>
        </w:tc>
        <w:tc>
          <w:tcPr>
            <w:tcW w:w="0" w:type="auto"/>
            <w:tcBorders>
              <w:top w:val="nil"/>
              <w:left w:val="nil"/>
              <w:bottom w:val="nil"/>
              <w:right w:val="nil"/>
            </w:tcBorders>
            <w:hideMark/>
          </w:tcPr>
          <w:p w14:paraId="28CCEBCE" w14:textId="3A8E0AAA" w:rsidR="00443DCF" w:rsidRPr="00197659" w:rsidRDefault="00443DCF" w:rsidP="00197659">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I am looking forward to what the nearest days will bring</w:t>
            </w:r>
            <w:r w:rsidR="00197659">
              <w:rPr>
                <w:rFonts w:asciiTheme="majorHAnsi" w:eastAsia="Times New Roman" w:hAnsiTheme="majorHAnsi" w:cstheme="majorHAnsi"/>
                <w:color w:val="auto"/>
                <w:sz w:val="22"/>
                <w:szCs w:val="22"/>
                <w:lang w:eastAsia="cs-CZ"/>
              </w:rPr>
              <w:t>.</w:t>
            </w:r>
          </w:p>
        </w:tc>
      </w:tr>
      <w:tr w:rsidR="00443DCF" w:rsidRPr="00197659" w14:paraId="259E6A5E" w14:textId="77777777" w:rsidTr="00B24AC0">
        <w:trPr>
          <w:trHeight w:val="290"/>
        </w:trPr>
        <w:tc>
          <w:tcPr>
            <w:tcW w:w="0" w:type="auto"/>
            <w:tcBorders>
              <w:top w:val="nil"/>
              <w:left w:val="nil"/>
              <w:bottom w:val="nil"/>
              <w:right w:val="nil"/>
            </w:tcBorders>
            <w:noWrap/>
            <w:hideMark/>
          </w:tcPr>
          <w:p w14:paraId="1A07AFB6"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33EC8C85"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Self-confidence</w:t>
            </w:r>
          </w:p>
        </w:tc>
        <w:tc>
          <w:tcPr>
            <w:tcW w:w="0" w:type="auto"/>
            <w:tcBorders>
              <w:top w:val="nil"/>
              <w:left w:val="nil"/>
              <w:bottom w:val="nil"/>
              <w:right w:val="nil"/>
            </w:tcBorders>
            <w:hideMark/>
          </w:tcPr>
          <w:p w14:paraId="14D79506"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Při tom, co jsem dnes dělal, jsem se cítil sebejistě.</w:t>
            </w:r>
          </w:p>
        </w:tc>
        <w:tc>
          <w:tcPr>
            <w:tcW w:w="0" w:type="auto"/>
            <w:tcBorders>
              <w:top w:val="nil"/>
              <w:left w:val="nil"/>
              <w:bottom w:val="nil"/>
              <w:right w:val="nil"/>
            </w:tcBorders>
          </w:tcPr>
          <w:p w14:paraId="2D7CBE54" w14:textId="1FD6BA21" w:rsidR="00443DCF" w:rsidRPr="00197659" w:rsidRDefault="00443DCF" w:rsidP="00197659">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I felt self-assured in handling what I did today.</w:t>
            </w:r>
          </w:p>
        </w:tc>
      </w:tr>
      <w:tr w:rsidR="00443DCF" w:rsidRPr="00197659" w14:paraId="5CEA8A38" w14:textId="77777777" w:rsidTr="00B24AC0">
        <w:trPr>
          <w:trHeight w:val="290"/>
        </w:trPr>
        <w:tc>
          <w:tcPr>
            <w:tcW w:w="0" w:type="auto"/>
            <w:tcBorders>
              <w:top w:val="nil"/>
              <w:left w:val="nil"/>
              <w:bottom w:val="nil"/>
              <w:right w:val="nil"/>
            </w:tcBorders>
            <w:noWrap/>
            <w:hideMark/>
          </w:tcPr>
          <w:p w14:paraId="4963676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05837AD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Positive self-regard</w:t>
            </w:r>
          </w:p>
        </w:tc>
        <w:tc>
          <w:tcPr>
            <w:tcW w:w="0" w:type="auto"/>
            <w:tcBorders>
              <w:top w:val="nil"/>
              <w:left w:val="nil"/>
              <w:bottom w:val="nil"/>
              <w:right w:val="nil"/>
            </w:tcBorders>
            <w:hideMark/>
          </w:tcPr>
          <w:p w14:paraId="200B82F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měl ze sebe dobrý pocit.</w:t>
            </w:r>
          </w:p>
        </w:tc>
        <w:tc>
          <w:tcPr>
            <w:tcW w:w="0" w:type="auto"/>
            <w:tcBorders>
              <w:top w:val="nil"/>
              <w:left w:val="nil"/>
              <w:bottom w:val="nil"/>
              <w:right w:val="nil"/>
            </w:tcBorders>
          </w:tcPr>
          <w:p w14:paraId="74AAF0F3" w14:textId="38DFA7C4" w:rsidR="00443DCF" w:rsidRPr="00197659" w:rsidRDefault="00443DCF" w:rsidP="00197659">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Today, I felt good about myself.</w:t>
            </w:r>
          </w:p>
        </w:tc>
      </w:tr>
      <w:tr w:rsidR="00443DCF" w:rsidRPr="00197659" w14:paraId="152C44EB" w14:textId="77777777" w:rsidTr="00B24AC0">
        <w:trPr>
          <w:trHeight w:val="290"/>
        </w:trPr>
        <w:tc>
          <w:tcPr>
            <w:tcW w:w="0" w:type="auto"/>
            <w:tcBorders>
              <w:top w:val="nil"/>
              <w:left w:val="nil"/>
              <w:bottom w:val="nil"/>
              <w:right w:val="nil"/>
            </w:tcBorders>
            <w:noWrap/>
            <w:hideMark/>
          </w:tcPr>
          <w:p w14:paraId="2CC56E9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2D2FA3EB"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Sense of autonomy</w:t>
            </w:r>
          </w:p>
        </w:tc>
        <w:tc>
          <w:tcPr>
            <w:tcW w:w="0" w:type="auto"/>
            <w:tcBorders>
              <w:top w:val="nil"/>
              <w:left w:val="nil"/>
              <w:bottom w:val="nil"/>
              <w:right w:val="nil"/>
            </w:tcBorders>
            <w:hideMark/>
          </w:tcPr>
          <w:p w14:paraId="17B02FC9"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měl pocit, že se mohu rozhodovat podle sebe.</w:t>
            </w:r>
          </w:p>
        </w:tc>
        <w:tc>
          <w:tcPr>
            <w:tcW w:w="0" w:type="auto"/>
            <w:tcBorders>
              <w:top w:val="nil"/>
              <w:left w:val="nil"/>
              <w:bottom w:val="nil"/>
              <w:right w:val="nil"/>
            </w:tcBorders>
          </w:tcPr>
          <w:p w14:paraId="5D25FB73" w14:textId="5CA38EF8"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felt I could make decisions for myself.</w:t>
            </w:r>
          </w:p>
        </w:tc>
      </w:tr>
      <w:tr w:rsidR="00443DCF" w:rsidRPr="00197659" w14:paraId="5CB88EE7" w14:textId="77777777" w:rsidTr="00B24AC0">
        <w:trPr>
          <w:trHeight w:val="290"/>
        </w:trPr>
        <w:tc>
          <w:tcPr>
            <w:tcW w:w="0" w:type="auto"/>
            <w:tcBorders>
              <w:top w:val="nil"/>
              <w:left w:val="nil"/>
              <w:bottom w:val="nil"/>
              <w:right w:val="nil"/>
            </w:tcBorders>
            <w:noWrap/>
            <w:hideMark/>
          </w:tcPr>
          <w:p w14:paraId="5E5CB28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253ABA7E"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 xml:space="preserve">Authenticity </w:t>
            </w:r>
          </w:p>
        </w:tc>
        <w:tc>
          <w:tcPr>
            <w:tcW w:w="0" w:type="auto"/>
            <w:tcBorders>
              <w:top w:val="nil"/>
              <w:left w:val="nil"/>
              <w:bottom w:val="nil"/>
              <w:right w:val="nil"/>
            </w:tcBorders>
            <w:hideMark/>
          </w:tcPr>
          <w:p w14:paraId="5911437F"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měl pocit, že jsem byl sám sebou.</w:t>
            </w:r>
          </w:p>
        </w:tc>
        <w:tc>
          <w:tcPr>
            <w:tcW w:w="0" w:type="auto"/>
            <w:tcBorders>
              <w:top w:val="nil"/>
              <w:left w:val="nil"/>
              <w:bottom w:val="nil"/>
              <w:right w:val="nil"/>
            </w:tcBorders>
          </w:tcPr>
          <w:p w14:paraId="0657432B" w14:textId="09B0B0DD"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felt like I was being myself.</w:t>
            </w:r>
          </w:p>
        </w:tc>
      </w:tr>
      <w:tr w:rsidR="00443DCF" w:rsidRPr="00197659" w14:paraId="5D8ACDD0" w14:textId="77777777" w:rsidTr="00B24AC0">
        <w:trPr>
          <w:trHeight w:val="580"/>
        </w:trPr>
        <w:tc>
          <w:tcPr>
            <w:tcW w:w="0" w:type="auto"/>
            <w:tcBorders>
              <w:top w:val="nil"/>
              <w:left w:val="nil"/>
              <w:bottom w:val="nil"/>
              <w:right w:val="nil"/>
            </w:tcBorders>
            <w:noWrap/>
            <w:hideMark/>
          </w:tcPr>
          <w:p w14:paraId="2F4F1C4B"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08FD441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Sense of social support</w:t>
            </w:r>
          </w:p>
        </w:tc>
        <w:tc>
          <w:tcPr>
            <w:tcW w:w="0" w:type="auto"/>
            <w:tcBorders>
              <w:top w:val="nil"/>
              <w:left w:val="nil"/>
              <w:bottom w:val="nil"/>
              <w:right w:val="nil"/>
            </w:tcBorders>
            <w:hideMark/>
          </w:tcPr>
          <w:p w14:paraId="7728D2FB"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cítil, že se mám v případě potřeby na koho obrátit.</w:t>
            </w:r>
          </w:p>
        </w:tc>
        <w:tc>
          <w:tcPr>
            <w:tcW w:w="0" w:type="auto"/>
            <w:tcBorders>
              <w:top w:val="nil"/>
              <w:left w:val="nil"/>
              <w:bottom w:val="nil"/>
              <w:right w:val="nil"/>
            </w:tcBorders>
          </w:tcPr>
          <w:p w14:paraId="7432D7B9" w14:textId="5A7DCFEC"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felt I had someone to turn to for support when needed.</w:t>
            </w:r>
          </w:p>
        </w:tc>
      </w:tr>
      <w:tr w:rsidR="00443DCF" w:rsidRPr="00197659" w14:paraId="16B78DD1" w14:textId="77777777" w:rsidTr="00B24AC0">
        <w:trPr>
          <w:trHeight w:val="290"/>
        </w:trPr>
        <w:tc>
          <w:tcPr>
            <w:tcW w:w="0" w:type="auto"/>
            <w:tcBorders>
              <w:top w:val="nil"/>
              <w:left w:val="nil"/>
              <w:bottom w:val="nil"/>
              <w:right w:val="nil"/>
            </w:tcBorders>
            <w:noWrap/>
            <w:hideMark/>
          </w:tcPr>
          <w:p w14:paraId="31069D46"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65CC51CE"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Interpersonal closeness</w:t>
            </w:r>
          </w:p>
        </w:tc>
        <w:tc>
          <w:tcPr>
            <w:tcW w:w="0" w:type="auto"/>
            <w:tcBorders>
              <w:top w:val="nil"/>
              <w:left w:val="nil"/>
              <w:bottom w:val="nil"/>
              <w:right w:val="nil"/>
            </w:tcBorders>
            <w:hideMark/>
          </w:tcPr>
          <w:p w14:paraId="6A6B41B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 xml:space="preserve">Dnes jsem zažíval pocit blízkosti vůči druhým lidem. </w:t>
            </w:r>
          </w:p>
        </w:tc>
        <w:tc>
          <w:tcPr>
            <w:tcW w:w="0" w:type="auto"/>
            <w:tcBorders>
              <w:top w:val="nil"/>
              <w:left w:val="nil"/>
              <w:bottom w:val="nil"/>
              <w:right w:val="nil"/>
            </w:tcBorders>
          </w:tcPr>
          <w:p w14:paraId="2FC43F27" w14:textId="279E6F12"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felt a sense of closeness with other people today.</w:t>
            </w:r>
          </w:p>
        </w:tc>
      </w:tr>
      <w:tr w:rsidR="00443DCF" w:rsidRPr="00197659" w14:paraId="59C148D6" w14:textId="77777777" w:rsidTr="00B24AC0">
        <w:trPr>
          <w:trHeight w:val="290"/>
        </w:trPr>
        <w:tc>
          <w:tcPr>
            <w:tcW w:w="0" w:type="auto"/>
            <w:tcBorders>
              <w:top w:val="nil"/>
              <w:left w:val="nil"/>
              <w:bottom w:val="nil"/>
              <w:right w:val="nil"/>
            </w:tcBorders>
            <w:noWrap/>
            <w:hideMark/>
          </w:tcPr>
          <w:p w14:paraId="1AC84BD1"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Components</w:t>
            </w:r>
          </w:p>
        </w:tc>
        <w:tc>
          <w:tcPr>
            <w:tcW w:w="0" w:type="auto"/>
            <w:tcBorders>
              <w:top w:val="nil"/>
              <w:left w:val="nil"/>
              <w:bottom w:val="nil"/>
              <w:right w:val="nil"/>
            </w:tcBorders>
            <w:hideMark/>
          </w:tcPr>
          <w:p w14:paraId="11114FF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Resilience</w:t>
            </w:r>
          </w:p>
        </w:tc>
        <w:tc>
          <w:tcPr>
            <w:tcW w:w="0" w:type="auto"/>
            <w:tcBorders>
              <w:top w:val="nil"/>
              <w:left w:val="nil"/>
              <w:bottom w:val="nil"/>
              <w:right w:val="nil"/>
            </w:tcBorders>
            <w:hideMark/>
          </w:tcPr>
          <w:p w14:paraId="6034A12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měl pocit, že zvládám nároky dnešního dne.</w:t>
            </w:r>
          </w:p>
        </w:tc>
        <w:tc>
          <w:tcPr>
            <w:tcW w:w="0" w:type="auto"/>
            <w:tcBorders>
              <w:top w:val="nil"/>
              <w:left w:val="nil"/>
              <w:bottom w:val="nil"/>
              <w:right w:val="nil"/>
            </w:tcBorders>
          </w:tcPr>
          <w:p w14:paraId="5E17FFE8" w14:textId="0417D352"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felt able to manage the demands of today.</w:t>
            </w:r>
          </w:p>
        </w:tc>
      </w:tr>
      <w:tr w:rsidR="00443DCF" w:rsidRPr="00197659" w14:paraId="244EEE12" w14:textId="77777777" w:rsidTr="00B24AC0">
        <w:trPr>
          <w:trHeight w:val="580"/>
        </w:trPr>
        <w:tc>
          <w:tcPr>
            <w:tcW w:w="0" w:type="auto"/>
            <w:tcBorders>
              <w:top w:val="nil"/>
              <w:left w:val="nil"/>
              <w:bottom w:val="nil"/>
              <w:right w:val="nil"/>
            </w:tcBorders>
            <w:noWrap/>
            <w:hideMark/>
          </w:tcPr>
          <w:p w14:paraId="6714269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lastRenderedPageBreak/>
              <w:t>Components</w:t>
            </w:r>
          </w:p>
        </w:tc>
        <w:tc>
          <w:tcPr>
            <w:tcW w:w="0" w:type="auto"/>
            <w:tcBorders>
              <w:top w:val="nil"/>
              <w:left w:val="nil"/>
              <w:bottom w:val="nil"/>
              <w:right w:val="nil"/>
            </w:tcBorders>
            <w:hideMark/>
          </w:tcPr>
          <w:p w14:paraId="0B1A2BF5"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 xml:space="preserve">Flow </w:t>
            </w:r>
          </w:p>
        </w:tc>
        <w:tc>
          <w:tcPr>
            <w:tcW w:w="0" w:type="auto"/>
            <w:tcBorders>
              <w:top w:val="nil"/>
              <w:left w:val="nil"/>
              <w:bottom w:val="nil"/>
              <w:right w:val="nil"/>
            </w:tcBorders>
            <w:hideMark/>
          </w:tcPr>
          <w:p w14:paraId="0614FE18"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zažíval momenty, kdy jsem byl plně ponořen do toho, co jsem dělal.</w:t>
            </w:r>
          </w:p>
        </w:tc>
        <w:tc>
          <w:tcPr>
            <w:tcW w:w="0" w:type="auto"/>
            <w:tcBorders>
              <w:top w:val="nil"/>
              <w:left w:val="nil"/>
              <w:bottom w:val="nil"/>
              <w:right w:val="nil"/>
            </w:tcBorders>
          </w:tcPr>
          <w:p w14:paraId="6E649903" w14:textId="211292BC"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had moments today when I was completely absorbed in what I was doing.</w:t>
            </w:r>
          </w:p>
        </w:tc>
      </w:tr>
      <w:tr w:rsidR="00443DCF" w:rsidRPr="00197659" w14:paraId="40DB8CDA" w14:textId="77777777" w:rsidTr="00B24AC0">
        <w:trPr>
          <w:trHeight w:val="290"/>
        </w:trPr>
        <w:tc>
          <w:tcPr>
            <w:tcW w:w="0" w:type="auto"/>
            <w:tcBorders>
              <w:top w:val="nil"/>
              <w:left w:val="nil"/>
              <w:bottom w:val="nil"/>
              <w:right w:val="nil"/>
            </w:tcBorders>
            <w:noWrap/>
            <w:hideMark/>
          </w:tcPr>
          <w:p w14:paraId="030FE443"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13B488E7"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Problem confrontation</w:t>
            </w:r>
          </w:p>
        </w:tc>
        <w:tc>
          <w:tcPr>
            <w:tcW w:w="0" w:type="auto"/>
            <w:tcBorders>
              <w:top w:val="nil"/>
              <w:left w:val="nil"/>
              <w:bottom w:val="nil"/>
              <w:right w:val="nil"/>
            </w:tcBorders>
            <w:hideMark/>
          </w:tcPr>
          <w:p w14:paraId="0FF4BFFE"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aktivně postavil těm výzvám, které přede mnou stály.</w:t>
            </w:r>
          </w:p>
        </w:tc>
        <w:tc>
          <w:tcPr>
            <w:tcW w:w="0" w:type="auto"/>
            <w:tcBorders>
              <w:top w:val="nil"/>
              <w:left w:val="nil"/>
              <w:bottom w:val="nil"/>
              <w:right w:val="nil"/>
            </w:tcBorders>
          </w:tcPr>
          <w:p w14:paraId="3B7634FC" w14:textId="6093F4A3"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actively faced the challenges that arose.</w:t>
            </w:r>
          </w:p>
        </w:tc>
      </w:tr>
      <w:tr w:rsidR="00443DCF" w:rsidRPr="00197659" w14:paraId="74FF6E57" w14:textId="77777777" w:rsidTr="00B24AC0">
        <w:trPr>
          <w:trHeight w:val="290"/>
        </w:trPr>
        <w:tc>
          <w:tcPr>
            <w:tcW w:w="0" w:type="auto"/>
            <w:tcBorders>
              <w:top w:val="nil"/>
              <w:left w:val="nil"/>
              <w:bottom w:val="nil"/>
              <w:right w:val="nil"/>
            </w:tcBorders>
            <w:noWrap/>
            <w:hideMark/>
          </w:tcPr>
          <w:p w14:paraId="41B750D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30A583E1"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Emotional awareness</w:t>
            </w:r>
          </w:p>
        </w:tc>
        <w:tc>
          <w:tcPr>
            <w:tcW w:w="0" w:type="auto"/>
            <w:tcBorders>
              <w:top w:val="nil"/>
              <w:left w:val="nil"/>
              <w:bottom w:val="nil"/>
              <w:right w:val="nil"/>
            </w:tcBorders>
            <w:hideMark/>
          </w:tcPr>
          <w:p w14:paraId="58C1098E"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si všímal svých pocitů.</w:t>
            </w:r>
          </w:p>
        </w:tc>
        <w:tc>
          <w:tcPr>
            <w:tcW w:w="0" w:type="auto"/>
            <w:tcBorders>
              <w:top w:val="nil"/>
              <w:left w:val="nil"/>
              <w:bottom w:val="nil"/>
              <w:right w:val="nil"/>
            </w:tcBorders>
          </w:tcPr>
          <w:p w14:paraId="00987CFC" w14:textId="271CEFDA"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paid attention to my feelings.</w:t>
            </w:r>
          </w:p>
        </w:tc>
      </w:tr>
      <w:tr w:rsidR="00443DCF" w:rsidRPr="00197659" w14:paraId="53DCC6AF" w14:textId="77777777" w:rsidTr="00B24AC0">
        <w:trPr>
          <w:trHeight w:val="290"/>
        </w:trPr>
        <w:tc>
          <w:tcPr>
            <w:tcW w:w="0" w:type="auto"/>
            <w:tcBorders>
              <w:top w:val="nil"/>
              <w:left w:val="nil"/>
              <w:bottom w:val="nil"/>
              <w:right w:val="nil"/>
            </w:tcBorders>
            <w:noWrap/>
            <w:hideMark/>
          </w:tcPr>
          <w:p w14:paraId="0638F28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1BDBC4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Modification of negative emotions</w:t>
            </w:r>
          </w:p>
        </w:tc>
        <w:tc>
          <w:tcPr>
            <w:tcW w:w="0" w:type="auto"/>
            <w:tcBorders>
              <w:top w:val="nil"/>
              <w:left w:val="nil"/>
              <w:bottom w:val="nil"/>
              <w:right w:val="nil"/>
            </w:tcBorders>
            <w:hideMark/>
          </w:tcPr>
          <w:p w14:paraId="76EDAED6"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si cíleně snažila zlepšit náladu.</w:t>
            </w:r>
          </w:p>
        </w:tc>
        <w:tc>
          <w:tcPr>
            <w:tcW w:w="0" w:type="auto"/>
            <w:tcBorders>
              <w:top w:val="nil"/>
              <w:left w:val="nil"/>
              <w:bottom w:val="nil"/>
              <w:right w:val="nil"/>
            </w:tcBorders>
          </w:tcPr>
          <w:p w14:paraId="175931EB" w14:textId="67155C46" w:rsidR="00443DCF" w:rsidRPr="00197659" w:rsidRDefault="00443DCF" w:rsidP="00197659">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Today, I intentionally tried to improve my mood.</w:t>
            </w:r>
          </w:p>
        </w:tc>
      </w:tr>
      <w:tr w:rsidR="00443DCF" w:rsidRPr="00197659" w14:paraId="254B4460" w14:textId="77777777" w:rsidTr="00B24AC0">
        <w:trPr>
          <w:trHeight w:val="290"/>
        </w:trPr>
        <w:tc>
          <w:tcPr>
            <w:tcW w:w="0" w:type="auto"/>
            <w:tcBorders>
              <w:top w:val="nil"/>
              <w:left w:val="nil"/>
              <w:bottom w:val="nil"/>
              <w:right w:val="nil"/>
            </w:tcBorders>
            <w:noWrap/>
            <w:hideMark/>
          </w:tcPr>
          <w:p w14:paraId="57BEF7E5"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439019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Understanding emotions</w:t>
            </w:r>
          </w:p>
        </w:tc>
        <w:tc>
          <w:tcPr>
            <w:tcW w:w="0" w:type="auto"/>
            <w:tcBorders>
              <w:top w:val="nil"/>
              <w:left w:val="nil"/>
              <w:bottom w:val="nil"/>
              <w:right w:val="nil"/>
            </w:tcBorders>
            <w:hideMark/>
          </w:tcPr>
          <w:p w14:paraId="29FF62F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snažil porozumět tomu, proč se cítím tak, jak se cítím.</w:t>
            </w:r>
          </w:p>
        </w:tc>
        <w:tc>
          <w:tcPr>
            <w:tcW w:w="0" w:type="auto"/>
            <w:tcBorders>
              <w:top w:val="nil"/>
              <w:left w:val="nil"/>
              <w:bottom w:val="nil"/>
              <w:right w:val="nil"/>
            </w:tcBorders>
          </w:tcPr>
          <w:p w14:paraId="458548EB" w14:textId="68FECFD9"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tried to understand why I feel the way I do.</w:t>
            </w:r>
          </w:p>
        </w:tc>
      </w:tr>
      <w:tr w:rsidR="00443DCF" w:rsidRPr="00197659" w14:paraId="5E3C850E" w14:textId="77777777" w:rsidTr="00B24AC0">
        <w:trPr>
          <w:trHeight w:val="580"/>
        </w:trPr>
        <w:tc>
          <w:tcPr>
            <w:tcW w:w="0" w:type="auto"/>
            <w:tcBorders>
              <w:top w:val="nil"/>
              <w:left w:val="nil"/>
              <w:bottom w:val="nil"/>
              <w:right w:val="nil"/>
            </w:tcBorders>
            <w:noWrap/>
            <w:hideMark/>
          </w:tcPr>
          <w:p w14:paraId="538AEB05"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1366F7F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Tolerance of negative emotions</w:t>
            </w:r>
          </w:p>
        </w:tc>
        <w:tc>
          <w:tcPr>
            <w:tcW w:w="0" w:type="auto"/>
            <w:tcBorders>
              <w:top w:val="nil"/>
              <w:left w:val="nil"/>
              <w:bottom w:val="nil"/>
              <w:right w:val="nil"/>
            </w:tcBorders>
            <w:hideMark/>
          </w:tcPr>
          <w:p w14:paraId="704437D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přijímal své pocity, ať příjemné či nepříjemné.</w:t>
            </w:r>
          </w:p>
        </w:tc>
        <w:tc>
          <w:tcPr>
            <w:tcW w:w="0" w:type="auto"/>
            <w:tcBorders>
              <w:top w:val="nil"/>
              <w:left w:val="nil"/>
              <w:bottom w:val="nil"/>
              <w:right w:val="nil"/>
            </w:tcBorders>
          </w:tcPr>
          <w:p w14:paraId="042017C5" w14:textId="1278AEBF"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accepted my feelings, whether pleasant or unpleasant.</w:t>
            </w:r>
          </w:p>
        </w:tc>
      </w:tr>
      <w:tr w:rsidR="00443DCF" w:rsidRPr="00197659" w14:paraId="72BED1F9" w14:textId="77777777" w:rsidTr="00B24AC0">
        <w:trPr>
          <w:trHeight w:val="290"/>
        </w:trPr>
        <w:tc>
          <w:tcPr>
            <w:tcW w:w="0" w:type="auto"/>
            <w:tcBorders>
              <w:top w:val="nil"/>
              <w:left w:val="nil"/>
              <w:bottom w:val="nil"/>
              <w:right w:val="nil"/>
            </w:tcBorders>
            <w:noWrap/>
            <w:hideMark/>
          </w:tcPr>
          <w:p w14:paraId="52C95588"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10E32E6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Body awareness</w:t>
            </w:r>
          </w:p>
        </w:tc>
        <w:tc>
          <w:tcPr>
            <w:tcW w:w="0" w:type="auto"/>
            <w:tcBorders>
              <w:top w:val="nil"/>
              <w:left w:val="nil"/>
              <w:bottom w:val="nil"/>
              <w:right w:val="nil"/>
            </w:tcBorders>
            <w:hideMark/>
          </w:tcPr>
          <w:p w14:paraId="76770F4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si všímal, jak se mé tělo cítí.</w:t>
            </w:r>
          </w:p>
        </w:tc>
        <w:tc>
          <w:tcPr>
            <w:tcW w:w="0" w:type="auto"/>
            <w:tcBorders>
              <w:top w:val="nil"/>
              <w:left w:val="nil"/>
              <w:bottom w:val="nil"/>
              <w:right w:val="nil"/>
            </w:tcBorders>
          </w:tcPr>
          <w:p w14:paraId="509156E1" w14:textId="3AD492FA"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paid attention to how my body felt.</w:t>
            </w:r>
          </w:p>
        </w:tc>
      </w:tr>
      <w:tr w:rsidR="00443DCF" w:rsidRPr="00197659" w14:paraId="766BCE6E" w14:textId="77777777" w:rsidTr="00B24AC0">
        <w:trPr>
          <w:trHeight w:val="580"/>
        </w:trPr>
        <w:tc>
          <w:tcPr>
            <w:tcW w:w="0" w:type="auto"/>
            <w:tcBorders>
              <w:top w:val="nil"/>
              <w:left w:val="nil"/>
              <w:bottom w:val="nil"/>
              <w:right w:val="nil"/>
            </w:tcBorders>
            <w:noWrap/>
            <w:hideMark/>
          </w:tcPr>
          <w:p w14:paraId="1D8A2E4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91F08B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Self-support</w:t>
            </w:r>
          </w:p>
        </w:tc>
        <w:tc>
          <w:tcPr>
            <w:tcW w:w="0" w:type="auto"/>
            <w:tcBorders>
              <w:top w:val="nil"/>
              <w:left w:val="nil"/>
              <w:bottom w:val="nil"/>
              <w:right w:val="nil"/>
            </w:tcBorders>
            <w:hideMark/>
          </w:tcPr>
          <w:p w14:paraId="169EAFB9"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snažil sama sebe podpořit – třeba tím, že jsem se povzbudil nebo uklidnil.</w:t>
            </w:r>
          </w:p>
        </w:tc>
        <w:tc>
          <w:tcPr>
            <w:tcW w:w="0" w:type="auto"/>
            <w:tcBorders>
              <w:top w:val="nil"/>
              <w:left w:val="nil"/>
              <w:bottom w:val="nil"/>
              <w:right w:val="nil"/>
            </w:tcBorders>
          </w:tcPr>
          <w:p w14:paraId="60C8121D" w14:textId="08176680"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tried to support myself, for example, by encouraging or calming myself.</w:t>
            </w:r>
          </w:p>
        </w:tc>
      </w:tr>
      <w:tr w:rsidR="00443DCF" w:rsidRPr="00197659" w14:paraId="32412689" w14:textId="77777777" w:rsidTr="00B24AC0">
        <w:trPr>
          <w:trHeight w:val="290"/>
        </w:trPr>
        <w:tc>
          <w:tcPr>
            <w:tcW w:w="0" w:type="auto"/>
            <w:tcBorders>
              <w:top w:val="nil"/>
              <w:left w:val="nil"/>
              <w:bottom w:val="nil"/>
              <w:right w:val="nil"/>
            </w:tcBorders>
            <w:noWrap/>
            <w:hideMark/>
          </w:tcPr>
          <w:p w14:paraId="20DB4162"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166803F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Attention regulation</w:t>
            </w:r>
          </w:p>
        </w:tc>
        <w:tc>
          <w:tcPr>
            <w:tcW w:w="0" w:type="auto"/>
            <w:tcBorders>
              <w:top w:val="nil"/>
              <w:left w:val="nil"/>
              <w:bottom w:val="nil"/>
              <w:right w:val="nil"/>
            </w:tcBorders>
            <w:hideMark/>
          </w:tcPr>
          <w:p w14:paraId="2F6D4A37"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Snažil jsem se zůstat soustředný na to, co jsem dnes dělal.</w:t>
            </w:r>
          </w:p>
        </w:tc>
        <w:tc>
          <w:tcPr>
            <w:tcW w:w="0" w:type="auto"/>
            <w:tcBorders>
              <w:top w:val="nil"/>
              <w:left w:val="nil"/>
              <w:bottom w:val="nil"/>
              <w:right w:val="nil"/>
            </w:tcBorders>
          </w:tcPr>
          <w:p w14:paraId="0EC4E2E5" w14:textId="04C402A3"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made efforts to stay focused on what I was doing today.</w:t>
            </w:r>
          </w:p>
        </w:tc>
      </w:tr>
      <w:tr w:rsidR="00443DCF" w:rsidRPr="00197659" w14:paraId="2B565E7E" w14:textId="77777777" w:rsidTr="00B24AC0">
        <w:trPr>
          <w:trHeight w:val="290"/>
        </w:trPr>
        <w:tc>
          <w:tcPr>
            <w:tcW w:w="0" w:type="auto"/>
            <w:tcBorders>
              <w:top w:val="nil"/>
              <w:left w:val="nil"/>
              <w:bottom w:val="nil"/>
              <w:right w:val="nil"/>
            </w:tcBorders>
            <w:noWrap/>
            <w:hideMark/>
          </w:tcPr>
          <w:p w14:paraId="08702A38"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2104EA8"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Putting into perspective</w:t>
            </w:r>
          </w:p>
        </w:tc>
        <w:tc>
          <w:tcPr>
            <w:tcW w:w="0" w:type="auto"/>
            <w:tcBorders>
              <w:top w:val="nil"/>
              <w:left w:val="nil"/>
              <w:bottom w:val="nil"/>
              <w:right w:val="nil"/>
            </w:tcBorders>
            <w:hideMark/>
          </w:tcPr>
          <w:p w14:paraId="56A6523B" w14:textId="16BEF973"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bral na věci s nadhledem.</w:t>
            </w:r>
          </w:p>
        </w:tc>
        <w:tc>
          <w:tcPr>
            <w:tcW w:w="0" w:type="auto"/>
            <w:tcBorders>
              <w:top w:val="nil"/>
              <w:left w:val="nil"/>
              <w:bottom w:val="nil"/>
              <w:right w:val="nil"/>
            </w:tcBorders>
          </w:tcPr>
          <w:p w14:paraId="6EA5DB4A" w14:textId="77777777" w:rsidR="00443DCF" w:rsidRPr="00197659" w:rsidRDefault="00443DCF" w:rsidP="00443DCF">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Today, I kept things in perspective.</w:t>
            </w:r>
          </w:p>
          <w:p w14:paraId="45AD7B0C" w14:textId="6BDA88F0"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 xml:space="preserve">Today, I was able to see things </w:t>
            </w:r>
            <w:proofErr w:type="gramStart"/>
            <w:r w:rsidRPr="00197659">
              <w:rPr>
                <w:rFonts w:asciiTheme="majorHAnsi" w:eastAsia="Times New Roman" w:hAnsiTheme="majorHAnsi" w:cstheme="majorHAnsi"/>
                <w:color w:val="auto"/>
                <w:sz w:val="22"/>
                <w:szCs w:val="22"/>
                <w:lang w:eastAsia="cs-CZ"/>
              </w:rPr>
              <w:t>in</w:t>
            </w:r>
            <w:proofErr w:type="gramEnd"/>
            <w:r w:rsidRPr="00197659">
              <w:rPr>
                <w:rFonts w:asciiTheme="majorHAnsi" w:eastAsia="Times New Roman" w:hAnsiTheme="majorHAnsi" w:cstheme="majorHAnsi"/>
                <w:color w:val="auto"/>
                <w:sz w:val="22"/>
                <w:szCs w:val="22"/>
                <w:lang w:eastAsia="cs-CZ"/>
              </w:rPr>
              <w:t xml:space="preserve"> a wider perspective.</w:t>
            </w:r>
          </w:p>
        </w:tc>
      </w:tr>
      <w:tr w:rsidR="00443DCF" w:rsidRPr="00197659" w14:paraId="500CB19E" w14:textId="77777777" w:rsidTr="00B24AC0">
        <w:trPr>
          <w:trHeight w:val="580"/>
        </w:trPr>
        <w:tc>
          <w:tcPr>
            <w:tcW w:w="0" w:type="auto"/>
            <w:tcBorders>
              <w:top w:val="nil"/>
              <w:left w:val="nil"/>
              <w:bottom w:val="nil"/>
              <w:right w:val="nil"/>
            </w:tcBorders>
            <w:noWrap/>
            <w:hideMark/>
          </w:tcPr>
          <w:p w14:paraId="2B73C72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13AC635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Catastrophizing</w:t>
            </w:r>
          </w:p>
        </w:tc>
        <w:tc>
          <w:tcPr>
            <w:tcW w:w="0" w:type="auto"/>
            <w:tcBorders>
              <w:top w:val="nil"/>
              <w:left w:val="nil"/>
              <w:bottom w:val="nil"/>
              <w:right w:val="nil"/>
            </w:tcBorders>
            <w:hideMark/>
          </w:tcPr>
          <w:p w14:paraId="576C96B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opakovaně přemýšlela, jak se můžu připravit na věci, které by se mohly stát.</w:t>
            </w:r>
          </w:p>
        </w:tc>
        <w:tc>
          <w:tcPr>
            <w:tcW w:w="0" w:type="auto"/>
            <w:tcBorders>
              <w:top w:val="nil"/>
              <w:left w:val="nil"/>
              <w:bottom w:val="nil"/>
              <w:right w:val="nil"/>
            </w:tcBorders>
          </w:tcPr>
          <w:p w14:paraId="7BDFB416" w14:textId="4C869FBF" w:rsidR="00443DCF" w:rsidRPr="00197659" w:rsidRDefault="00443DCF" w:rsidP="00197659">
            <w:pPr>
              <w:spacing w:line="240" w:lineRule="auto"/>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Today, I kept thinking about how I can prepare for things that might happen.</w:t>
            </w:r>
          </w:p>
        </w:tc>
      </w:tr>
      <w:tr w:rsidR="00443DCF" w:rsidRPr="00197659" w14:paraId="2B547141" w14:textId="77777777" w:rsidTr="00B24AC0">
        <w:trPr>
          <w:trHeight w:val="290"/>
        </w:trPr>
        <w:tc>
          <w:tcPr>
            <w:tcW w:w="0" w:type="auto"/>
            <w:tcBorders>
              <w:top w:val="nil"/>
              <w:left w:val="nil"/>
              <w:bottom w:val="nil"/>
              <w:right w:val="nil"/>
            </w:tcBorders>
            <w:noWrap/>
            <w:hideMark/>
          </w:tcPr>
          <w:p w14:paraId="1206DD88"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2C6D69C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Reflection</w:t>
            </w:r>
          </w:p>
        </w:tc>
        <w:tc>
          <w:tcPr>
            <w:tcW w:w="0" w:type="auto"/>
            <w:tcBorders>
              <w:top w:val="nil"/>
              <w:left w:val="nil"/>
              <w:bottom w:val="nil"/>
              <w:right w:val="nil"/>
            </w:tcBorders>
            <w:hideMark/>
          </w:tcPr>
          <w:p w14:paraId="7C808435"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přemýšlel nad sebou a svým životem.</w:t>
            </w:r>
          </w:p>
        </w:tc>
        <w:tc>
          <w:tcPr>
            <w:tcW w:w="0" w:type="auto"/>
            <w:tcBorders>
              <w:top w:val="nil"/>
              <w:left w:val="nil"/>
              <w:bottom w:val="nil"/>
              <w:right w:val="nil"/>
            </w:tcBorders>
          </w:tcPr>
          <w:p w14:paraId="695CE1EF" w14:textId="08EF7ECF"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reflected on myself and my life.</w:t>
            </w:r>
          </w:p>
        </w:tc>
      </w:tr>
      <w:tr w:rsidR="00443DCF" w:rsidRPr="00197659" w14:paraId="494E3969" w14:textId="77777777" w:rsidTr="00B24AC0">
        <w:trPr>
          <w:trHeight w:val="290"/>
        </w:trPr>
        <w:tc>
          <w:tcPr>
            <w:tcW w:w="0" w:type="auto"/>
            <w:tcBorders>
              <w:top w:val="nil"/>
              <w:left w:val="nil"/>
              <w:bottom w:val="nil"/>
              <w:right w:val="nil"/>
            </w:tcBorders>
            <w:noWrap/>
            <w:hideMark/>
          </w:tcPr>
          <w:p w14:paraId="6189A5E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lastRenderedPageBreak/>
              <w:t>Strategies</w:t>
            </w:r>
          </w:p>
        </w:tc>
        <w:tc>
          <w:tcPr>
            <w:tcW w:w="0" w:type="auto"/>
            <w:tcBorders>
              <w:top w:val="nil"/>
              <w:left w:val="nil"/>
              <w:bottom w:val="nil"/>
              <w:right w:val="nil"/>
            </w:tcBorders>
            <w:hideMark/>
          </w:tcPr>
          <w:p w14:paraId="78AD655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Seeking distraction</w:t>
            </w:r>
          </w:p>
        </w:tc>
        <w:tc>
          <w:tcPr>
            <w:tcW w:w="0" w:type="auto"/>
            <w:tcBorders>
              <w:top w:val="nil"/>
              <w:left w:val="nil"/>
              <w:bottom w:val="nil"/>
              <w:right w:val="nil"/>
            </w:tcBorders>
            <w:hideMark/>
          </w:tcPr>
          <w:p w14:paraId="2F162BE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 xml:space="preserve">Dnes jsem se snažil se aktivně rozptýlit od všech starostí. </w:t>
            </w:r>
          </w:p>
        </w:tc>
        <w:tc>
          <w:tcPr>
            <w:tcW w:w="0" w:type="auto"/>
            <w:tcBorders>
              <w:top w:val="nil"/>
              <w:left w:val="nil"/>
              <w:bottom w:val="nil"/>
              <w:right w:val="nil"/>
            </w:tcBorders>
          </w:tcPr>
          <w:p w14:paraId="009E05B9" w14:textId="66E0886A"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tried to actively distract myself from all worries.</w:t>
            </w:r>
          </w:p>
        </w:tc>
      </w:tr>
      <w:tr w:rsidR="00443DCF" w:rsidRPr="00197659" w14:paraId="65E09D5F" w14:textId="77777777" w:rsidTr="00B24AC0">
        <w:trPr>
          <w:trHeight w:val="580"/>
        </w:trPr>
        <w:tc>
          <w:tcPr>
            <w:tcW w:w="0" w:type="auto"/>
            <w:tcBorders>
              <w:top w:val="nil"/>
              <w:left w:val="nil"/>
              <w:bottom w:val="nil"/>
              <w:right w:val="nil"/>
            </w:tcBorders>
            <w:noWrap/>
            <w:hideMark/>
          </w:tcPr>
          <w:p w14:paraId="58FD5B9E"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0AB0A5F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Simply being</w:t>
            </w:r>
          </w:p>
        </w:tc>
        <w:tc>
          <w:tcPr>
            <w:tcW w:w="0" w:type="auto"/>
            <w:tcBorders>
              <w:top w:val="nil"/>
              <w:left w:val="nil"/>
              <w:bottom w:val="nil"/>
              <w:right w:val="nil"/>
            </w:tcBorders>
            <w:hideMark/>
          </w:tcPr>
          <w:p w14:paraId="35DC18AD"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si dovolil chvílemi nic neřešit a jen tak být.</w:t>
            </w:r>
          </w:p>
        </w:tc>
        <w:tc>
          <w:tcPr>
            <w:tcW w:w="0" w:type="auto"/>
            <w:tcBorders>
              <w:top w:val="nil"/>
              <w:left w:val="nil"/>
              <w:bottom w:val="nil"/>
              <w:right w:val="nil"/>
            </w:tcBorders>
          </w:tcPr>
          <w:p w14:paraId="57AB68CE" w14:textId="4EDE33B5"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allowed myself, at times, to let things be and just exist.</w:t>
            </w:r>
          </w:p>
        </w:tc>
      </w:tr>
      <w:tr w:rsidR="00443DCF" w:rsidRPr="00197659" w14:paraId="40491A34" w14:textId="77777777" w:rsidTr="00B24AC0">
        <w:trPr>
          <w:trHeight w:val="290"/>
        </w:trPr>
        <w:tc>
          <w:tcPr>
            <w:tcW w:w="0" w:type="auto"/>
            <w:tcBorders>
              <w:top w:val="nil"/>
              <w:left w:val="nil"/>
              <w:bottom w:val="nil"/>
              <w:right w:val="nil"/>
            </w:tcBorders>
            <w:noWrap/>
            <w:hideMark/>
          </w:tcPr>
          <w:p w14:paraId="75022CF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6F84B9D4"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Acceptance</w:t>
            </w:r>
          </w:p>
        </w:tc>
        <w:tc>
          <w:tcPr>
            <w:tcW w:w="0" w:type="auto"/>
            <w:tcBorders>
              <w:top w:val="nil"/>
              <w:left w:val="nil"/>
              <w:bottom w:val="nil"/>
              <w:right w:val="nil"/>
            </w:tcBorders>
            <w:hideMark/>
          </w:tcPr>
          <w:p w14:paraId="51D9E4A3"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snažil brát věci tak, jak jsou.</w:t>
            </w:r>
          </w:p>
        </w:tc>
        <w:tc>
          <w:tcPr>
            <w:tcW w:w="0" w:type="auto"/>
            <w:tcBorders>
              <w:top w:val="nil"/>
              <w:left w:val="nil"/>
              <w:bottom w:val="nil"/>
              <w:right w:val="nil"/>
            </w:tcBorders>
            <w:noWrap/>
          </w:tcPr>
          <w:p w14:paraId="2F252D56" w14:textId="21916475" w:rsidR="00443DCF" w:rsidRPr="00197659" w:rsidRDefault="00443DCF" w:rsidP="00197659">
            <w:pPr>
              <w:spacing w:line="240" w:lineRule="auto"/>
              <w:ind w:firstLine="0"/>
              <w:rPr>
                <w:rFonts w:asciiTheme="majorHAnsi" w:eastAsia="Times New Roman" w:hAnsiTheme="majorHAnsi" w:cstheme="majorHAnsi"/>
                <w:color w:val="000000"/>
                <w:sz w:val="22"/>
                <w:szCs w:val="22"/>
                <w:lang w:eastAsia="cs-CZ"/>
              </w:rPr>
            </w:pPr>
            <w:r w:rsidRPr="00197659">
              <w:rPr>
                <w:rFonts w:asciiTheme="majorHAnsi" w:eastAsia="Times New Roman" w:hAnsiTheme="majorHAnsi" w:cstheme="majorHAnsi"/>
                <w:color w:val="000000" w:themeColor="text2"/>
                <w:sz w:val="22"/>
                <w:szCs w:val="22"/>
                <w:lang w:eastAsia="cs-CZ"/>
              </w:rPr>
              <w:t>Today, I tried to accept things as they are.</w:t>
            </w:r>
          </w:p>
        </w:tc>
      </w:tr>
      <w:tr w:rsidR="00443DCF" w:rsidRPr="00197659" w14:paraId="727B324C" w14:textId="77777777" w:rsidTr="00B24AC0">
        <w:trPr>
          <w:trHeight w:val="290"/>
        </w:trPr>
        <w:tc>
          <w:tcPr>
            <w:tcW w:w="0" w:type="auto"/>
            <w:tcBorders>
              <w:top w:val="nil"/>
              <w:left w:val="nil"/>
              <w:bottom w:val="nil"/>
              <w:right w:val="nil"/>
            </w:tcBorders>
            <w:hideMark/>
          </w:tcPr>
          <w:p w14:paraId="4F7F0E30"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8502459"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Self-compassion</w:t>
            </w:r>
          </w:p>
        </w:tc>
        <w:tc>
          <w:tcPr>
            <w:tcW w:w="0" w:type="auto"/>
            <w:tcBorders>
              <w:top w:val="nil"/>
              <w:left w:val="nil"/>
              <w:bottom w:val="nil"/>
              <w:right w:val="nil"/>
            </w:tcBorders>
            <w:hideMark/>
          </w:tcPr>
          <w:p w14:paraId="158F4D2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k sobě byl laskavý.</w:t>
            </w:r>
          </w:p>
        </w:tc>
        <w:tc>
          <w:tcPr>
            <w:tcW w:w="0" w:type="auto"/>
            <w:tcBorders>
              <w:top w:val="nil"/>
              <w:left w:val="nil"/>
              <w:bottom w:val="nil"/>
              <w:right w:val="nil"/>
            </w:tcBorders>
          </w:tcPr>
          <w:p w14:paraId="35900E23" w14:textId="3260B2E8"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was kind to myself.</w:t>
            </w:r>
          </w:p>
        </w:tc>
      </w:tr>
      <w:tr w:rsidR="00443DCF" w:rsidRPr="00197659" w14:paraId="1459D1D5" w14:textId="77777777" w:rsidTr="00B24AC0">
        <w:trPr>
          <w:trHeight w:val="290"/>
        </w:trPr>
        <w:tc>
          <w:tcPr>
            <w:tcW w:w="0" w:type="auto"/>
            <w:tcBorders>
              <w:top w:val="nil"/>
              <w:left w:val="nil"/>
              <w:bottom w:val="nil"/>
              <w:right w:val="nil"/>
            </w:tcBorders>
            <w:noWrap/>
            <w:hideMark/>
          </w:tcPr>
          <w:p w14:paraId="7B4588CA"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noWrap/>
            <w:hideMark/>
          </w:tcPr>
          <w:p w14:paraId="359D9EE6"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Emotional expression</w:t>
            </w:r>
          </w:p>
        </w:tc>
        <w:tc>
          <w:tcPr>
            <w:tcW w:w="0" w:type="auto"/>
            <w:tcBorders>
              <w:top w:val="nil"/>
              <w:left w:val="nil"/>
              <w:bottom w:val="nil"/>
              <w:right w:val="nil"/>
            </w:tcBorders>
            <w:hideMark/>
          </w:tcPr>
          <w:p w14:paraId="7AE5BE95" w14:textId="4623C3C8"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se snažil otevřeně vyjadřovat, co cítím.</w:t>
            </w:r>
          </w:p>
        </w:tc>
        <w:tc>
          <w:tcPr>
            <w:tcW w:w="0" w:type="auto"/>
            <w:tcBorders>
              <w:top w:val="nil"/>
              <w:left w:val="nil"/>
              <w:bottom w:val="nil"/>
              <w:right w:val="nil"/>
            </w:tcBorders>
          </w:tcPr>
          <w:p w14:paraId="5ACD62F2" w14:textId="42BC4114"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tried to express openly what I felt.</w:t>
            </w:r>
          </w:p>
        </w:tc>
      </w:tr>
      <w:tr w:rsidR="00443DCF" w:rsidRPr="00197659" w14:paraId="688DC21F" w14:textId="77777777" w:rsidTr="00B24AC0">
        <w:trPr>
          <w:trHeight w:val="313"/>
        </w:trPr>
        <w:tc>
          <w:tcPr>
            <w:tcW w:w="0" w:type="auto"/>
            <w:tcBorders>
              <w:top w:val="nil"/>
              <w:left w:val="nil"/>
              <w:bottom w:val="nil"/>
              <w:right w:val="nil"/>
            </w:tcBorders>
            <w:noWrap/>
            <w:hideMark/>
          </w:tcPr>
          <w:p w14:paraId="54D38BC7"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52A6425C"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Seeking social support</w:t>
            </w:r>
          </w:p>
        </w:tc>
        <w:tc>
          <w:tcPr>
            <w:tcW w:w="0" w:type="auto"/>
            <w:tcBorders>
              <w:top w:val="nil"/>
              <w:left w:val="nil"/>
              <w:bottom w:val="nil"/>
              <w:right w:val="nil"/>
            </w:tcBorders>
            <w:hideMark/>
          </w:tcPr>
          <w:p w14:paraId="4F4CA0EF" w14:textId="7777777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Dnes jsem aktivně vyhledal pomoc či podporu od někoho jiného.</w:t>
            </w:r>
          </w:p>
        </w:tc>
        <w:tc>
          <w:tcPr>
            <w:tcW w:w="0" w:type="auto"/>
            <w:tcBorders>
              <w:top w:val="nil"/>
              <w:left w:val="nil"/>
              <w:bottom w:val="nil"/>
              <w:right w:val="nil"/>
            </w:tcBorders>
          </w:tcPr>
          <w:p w14:paraId="49C6BEAD" w14:textId="4B196B17" w:rsidR="00443DCF" w:rsidRPr="00197659" w:rsidRDefault="00443DCF" w:rsidP="00443DCF">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Today, I actively sought support or help from another person.</w:t>
            </w:r>
          </w:p>
        </w:tc>
      </w:tr>
      <w:tr w:rsidR="00197659" w:rsidRPr="00197659" w14:paraId="3A40DA22" w14:textId="77777777" w:rsidTr="00B24AC0">
        <w:trPr>
          <w:trHeight w:val="583"/>
        </w:trPr>
        <w:tc>
          <w:tcPr>
            <w:tcW w:w="0" w:type="auto"/>
            <w:tcBorders>
              <w:top w:val="nil"/>
              <w:left w:val="nil"/>
              <w:bottom w:val="nil"/>
              <w:right w:val="nil"/>
            </w:tcBorders>
            <w:noWrap/>
            <w:hideMark/>
          </w:tcPr>
          <w:p w14:paraId="215CFFD9" w14:textId="77777777"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Strategies</w:t>
            </w:r>
          </w:p>
        </w:tc>
        <w:tc>
          <w:tcPr>
            <w:tcW w:w="0" w:type="auto"/>
            <w:tcBorders>
              <w:top w:val="nil"/>
              <w:left w:val="nil"/>
              <w:bottom w:val="nil"/>
              <w:right w:val="nil"/>
            </w:tcBorders>
            <w:hideMark/>
          </w:tcPr>
          <w:p w14:paraId="07CFE07B" w14:textId="77777777"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Mentalization</w:t>
            </w:r>
          </w:p>
        </w:tc>
        <w:tc>
          <w:tcPr>
            <w:tcW w:w="0" w:type="auto"/>
            <w:tcBorders>
              <w:top w:val="nil"/>
              <w:left w:val="nil"/>
              <w:bottom w:val="nil"/>
              <w:right w:val="nil"/>
            </w:tcBorders>
            <w:hideMark/>
          </w:tcPr>
          <w:p w14:paraId="4CE38E72" w14:textId="77777777"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Snažil jsem se porozumět myšlenkám, přáním a pocitům, které vedly k tomu, jak se lidé kolem mě chovali.</w:t>
            </w:r>
          </w:p>
        </w:tc>
        <w:tc>
          <w:tcPr>
            <w:tcW w:w="0" w:type="auto"/>
            <w:tcBorders>
              <w:top w:val="nil"/>
              <w:left w:val="nil"/>
              <w:bottom w:val="nil"/>
              <w:right w:val="nil"/>
            </w:tcBorders>
          </w:tcPr>
          <w:p w14:paraId="50DC9B5B" w14:textId="6877B5AE"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eastAsia="cs-CZ"/>
              </w:rPr>
              <w:t>I tried to understand the thoughts, desires, and feelings that led people around me to their behavior.</w:t>
            </w:r>
          </w:p>
        </w:tc>
      </w:tr>
      <w:tr w:rsidR="00197659" w:rsidRPr="00197659" w14:paraId="3731EC83" w14:textId="77777777" w:rsidTr="00B24AC0">
        <w:trPr>
          <w:trHeight w:val="583"/>
        </w:trPr>
        <w:tc>
          <w:tcPr>
            <w:tcW w:w="0" w:type="auto"/>
            <w:tcBorders>
              <w:top w:val="nil"/>
              <w:left w:val="nil"/>
              <w:bottom w:val="nil"/>
              <w:right w:val="nil"/>
            </w:tcBorders>
            <w:noWrap/>
          </w:tcPr>
          <w:p w14:paraId="398F680A" w14:textId="10AF93D6"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Contextual factor</w:t>
            </w:r>
          </w:p>
        </w:tc>
        <w:tc>
          <w:tcPr>
            <w:tcW w:w="0" w:type="auto"/>
            <w:tcBorders>
              <w:top w:val="nil"/>
              <w:left w:val="nil"/>
              <w:bottom w:val="nil"/>
              <w:right w:val="nil"/>
            </w:tcBorders>
          </w:tcPr>
          <w:p w14:paraId="4D970A65" w14:textId="13BB1C82"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Significant stressor</w:t>
            </w:r>
          </w:p>
        </w:tc>
        <w:tc>
          <w:tcPr>
            <w:tcW w:w="0" w:type="auto"/>
            <w:tcBorders>
              <w:top w:val="nil"/>
              <w:left w:val="nil"/>
              <w:bottom w:val="nil"/>
              <w:right w:val="nil"/>
            </w:tcBorders>
          </w:tcPr>
          <w:p w14:paraId="36769876" w14:textId="7D7D7C0D"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r w:rsidRPr="00197659">
              <w:rPr>
                <w:rFonts w:asciiTheme="majorHAnsi" w:eastAsia="Times New Roman" w:hAnsiTheme="majorHAnsi" w:cstheme="majorHAnsi"/>
                <w:color w:val="auto"/>
                <w:sz w:val="22"/>
                <w:szCs w:val="22"/>
                <w:lang w:val="cs-CZ" w:eastAsia="cs-CZ"/>
              </w:rPr>
              <w:t>Tento den byl plný náročných situací.</w:t>
            </w:r>
          </w:p>
        </w:tc>
        <w:tc>
          <w:tcPr>
            <w:tcW w:w="0" w:type="auto"/>
            <w:tcBorders>
              <w:top w:val="nil"/>
              <w:left w:val="nil"/>
              <w:bottom w:val="nil"/>
              <w:right w:val="nil"/>
            </w:tcBorders>
          </w:tcPr>
          <w:p w14:paraId="7EC3C38D" w14:textId="565A851F"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This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day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was</w:t>
            </w:r>
            <w:proofErr w:type="spellEnd"/>
            <w:r w:rsidRPr="00197659">
              <w:rPr>
                <w:rFonts w:asciiTheme="majorHAnsi" w:eastAsia="Times New Roman" w:hAnsiTheme="majorHAnsi" w:cstheme="majorHAnsi"/>
                <w:color w:val="auto"/>
                <w:sz w:val="22"/>
                <w:szCs w:val="22"/>
                <w:lang w:val="cs-CZ" w:eastAsia="cs-CZ"/>
              </w:rPr>
              <w:t xml:space="preserve"> full </w:t>
            </w:r>
            <w:proofErr w:type="spellStart"/>
            <w:r w:rsidRPr="00197659">
              <w:rPr>
                <w:rFonts w:asciiTheme="majorHAnsi" w:eastAsia="Times New Roman" w:hAnsiTheme="majorHAnsi" w:cstheme="majorHAnsi"/>
                <w:color w:val="auto"/>
                <w:sz w:val="22"/>
                <w:szCs w:val="22"/>
                <w:lang w:val="cs-CZ" w:eastAsia="cs-CZ"/>
              </w:rPr>
              <w:t>of</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challenging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events</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065E3AEC" w14:textId="77777777" w:rsidTr="00B24AC0">
        <w:trPr>
          <w:trHeight w:val="583"/>
        </w:trPr>
        <w:tc>
          <w:tcPr>
            <w:tcW w:w="0" w:type="auto"/>
            <w:tcBorders>
              <w:top w:val="nil"/>
              <w:left w:val="nil"/>
              <w:bottom w:val="nil"/>
              <w:right w:val="nil"/>
            </w:tcBorders>
            <w:noWrap/>
          </w:tcPr>
          <w:p w14:paraId="558EED45" w14:textId="0B246056"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eastAsia="Times New Roman" w:hAnsiTheme="majorHAnsi" w:cstheme="majorHAnsi"/>
                <w:color w:val="auto"/>
                <w:sz w:val="22"/>
                <w:szCs w:val="22"/>
                <w:lang w:eastAsia="cs-CZ"/>
              </w:rPr>
              <w:t>Contextual factor</w:t>
            </w:r>
          </w:p>
        </w:tc>
        <w:tc>
          <w:tcPr>
            <w:tcW w:w="0" w:type="auto"/>
            <w:tcBorders>
              <w:top w:val="nil"/>
              <w:left w:val="nil"/>
              <w:bottom w:val="nil"/>
              <w:right w:val="nil"/>
            </w:tcBorders>
          </w:tcPr>
          <w:p w14:paraId="23F8DBC0" w14:textId="77777777"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Identification of extraordinary days</w:t>
            </w:r>
          </w:p>
          <w:p w14:paraId="67314F00" w14:textId="77777777"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p>
        </w:tc>
        <w:tc>
          <w:tcPr>
            <w:tcW w:w="0" w:type="auto"/>
            <w:tcBorders>
              <w:top w:val="nil"/>
              <w:left w:val="nil"/>
              <w:bottom w:val="nil"/>
              <w:right w:val="nil"/>
            </w:tcBorders>
          </w:tcPr>
          <w:p w14:paraId="69B09228" w14:textId="219D76A0"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Byl dnešní den něčím výrazně odlišný od vašich obvyklých dní?</w:t>
            </w:r>
          </w:p>
        </w:tc>
        <w:tc>
          <w:tcPr>
            <w:tcW w:w="0" w:type="auto"/>
            <w:tcBorders>
              <w:top w:val="nil"/>
              <w:left w:val="nil"/>
              <w:bottom w:val="nil"/>
              <w:right w:val="nil"/>
            </w:tcBorders>
          </w:tcPr>
          <w:p w14:paraId="35E3FC99" w14:textId="1FC6DDA6"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Was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anything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significantly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different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from</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usual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days</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4D621B6B" w14:textId="77777777" w:rsidTr="00B24AC0">
        <w:trPr>
          <w:trHeight w:val="583"/>
        </w:trPr>
        <w:tc>
          <w:tcPr>
            <w:tcW w:w="0" w:type="auto"/>
            <w:tcBorders>
              <w:top w:val="nil"/>
              <w:left w:val="nil"/>
              <w:bottom w:val="nil"/>
              <w:right w:val="nil"/>
            </w:tcBorders>
            <w:noWrap/>
          </w:tcPr>
          <w:p w14:paraId="3BDBED5F" w14:textId="3DCE7A79"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7F2E1ECA" w14:textId="5EB9D3FE"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Physical activity</w:t>
            </w:r>
          </w:p>
        </w:tc>
        <w:tc>
          <w:tcPr>
            <w:tcW w:w="0" w:type="auto"/>
            <w:tcBorders>
              <w:top w:val="nil"/>
              <w:left w:val="nil"/>
              <w:bottom w:val="nil"/>
              <w:right w:val="nil"/>
            </w:tcBorders>
          </w:tcPr>
          <w:p w14:paraId="27601DF3" w14:textId="30F420DE"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Kolik minut jste dnes strávila středně náročnou fyzickou aktivitou (například rychlá chůze, jóga, rekreační jízda na kole, domácí práce)?</w:t>
            </w:r>
          </w:p>
        </w:tc>
        <w:tc>
          <w:tcPr>
            <w:tcW w:w="0" w:type="auto"/>
            <w:tcBorders>
              <w:top w:val="nil"/>
              <w:left w:val="nil"/>
              <w:bottom w:val="nil"/>
              <w:right w:val="nil"/>
            </w:tcBorders>
          </w:tcPr>
          <w:p w14:paraId="2D69C2C7" w14:textId="22C35D98"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doing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moderate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physical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activity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for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example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brisk</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walking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yoga</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recreational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cycling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housework</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4CABDCB8" w14:textId="77777777" w:rsidTr="00B24AC0">
        <w:trPr>
          <w:trHeight w:val="583"/>
        </w:trPr>
        <w:tc>
          <w:tcPr>
            <w:tcW w:w="0" w:type="auto"/>
            <w:tcBorders>
              <w:top w:val="nil"/>
              <w:left w:val="nil"/>
              <w:bottom w:val="nil"/>
              <w:right w:val="nil"/>
            </w:tcBorders>
            <w:noWrap/>
          </w:tcPr>
          <w:p w14:paraId="32804E01" w14:textId="18FA926A"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7F3D3F58" w14:textId="227F4D24"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Physical activity 2</w:t>
            </w:r>
          </w:p>
        </w:tc>
        <w:tc>
          <w:tcPr>
            <w:tcW w:w="0" w:type="auto"/>
            <w:tcBorders>
              <w:top w:val="nil"/>
              <w:left w:val="nil"/>
              <w:bottom w:val="nil"/>
              <w:right w:val="nil"/>
            </w:tcBorders>
          </w:tcPr>
          <w:p w14:paraId="6BB42201" w14:textId="5BE9F261"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 xml:space="preserve">Kolik minut jste dnes strávila velmi náročnou fyzickou aktivitou (například běh, posilování, plavání, sportovní </w:t>
            </w:r>
            <w:r w:rsidRPr="00197659">
              <w:rPr>
                <w:rFonts w:asciiTheme="majorHAnsi" w:hAnsiTheme="majorHAnsi" w:cstheme="majorHAnsi"/>
                <w:color w:val="000000"/>
                <w:sz w:val="22"/>
                <w:szCs w:val="22"/>
                <w:lang w:val="cs-CZ"/>
              </w:rPr>
              <w:lastRenderedPageBreak/>
              <w:t>trénink, náročná fyzická práce)?</w:t>
            </w:r>
          </w:p>
        </w:tc>
        <w:tc>
          <w:tcPr>
            <w:tcW w:w="0" w:type="auto"/>
            <w:tcBorders>
              <w:top w:val="nil"/>
              <w:left w:val="nil"/>
              <w:bottom w:val="nil"/>
              <w:right w:val="nil"/>
            </w:tcBorders>
          </w:tcPr>
          <w:p w14:paraId="7889771F" w14:textId="691831F9"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lastRenderedPageBreak/>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doing</w:t>
            </w:r>
            <w:proofErr w:type="spellEnd"/>
            <w:r w:rsidRPr="00197659">
              <w:rPr>
                <w:rFonts w:asciiTheme="majorHAnsi" w:eastAsia="Times New Roman" w:hAnsiTheme="majorHAnsi" w:cstheme="majorHAnsi"/>
                <w:color w:val="auto"/>
                <w:sz w:val="22"/>
                <w:szCs w:val="22"/>
                <w:lang w:val="cs-CZ" w:eastAsia="cs-CZ"/>
              </w:rPr>
              <w:t xml:space="preserve"> very </w:t>
            </w:r>
            <w:proofErr w:type="spellStart"/>
            <w:r w:rsidRPr="00197659">
              <w:rPr>
                <w:rFonts w:asciiTheme="majorHAnsi" w:eastAsia="Times New Roman" w:hAnsiTheme="majorHAnsi" w:cstheme="majorHAnsi"/>
                <w:color w:val="auto"/>
                <w:sz w:val="22"/>
                <w:szCs w:val="22"/>
                <w:lang w:val="cs-CZ" w:eastAsia="cs-CZ"/>
              </w:rPr>
              <w:t>strenuous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physical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activity</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for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example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running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weight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training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swimming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sports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training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strenuous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physical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work</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0AAADD26" w14:textId="77777777" w:rsidTr="00B24AC0">
        <w:trPr>
          <w:trHeight w:val="583"/>
        </w:trPr>
        <w:tc>
          <w:tcPr>
            <w:tcW w:w="0" w:type="auto"/>
            <w:tcBorders>
              <w:top w:val="nil"/>
              <w:left w:val="nil"/>
              <w:bottom w:val="nil"/>
              <w:right w:val="nil"/>
            </w:tcBorders>
            <w:noWrap/>
          </w:tcPr>
          <w:p w14:paraId="3311A56F" w14:textId="06B4A893"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47045569" w14:textId="2E2A83C0"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Sleep duration</w:t>
            </w:r>
          </w:p>
        </w:tc>
        <w:tc>
          <w:tcPr>
            <w:tcW w:w="0" w:type="auto"/>
            <w:tcBorders>
              <w:top w:val="nil"/>
              <w:left w:val="nil"/>
              <w:bottom w:val="nil"/>
              <w:right w:val="nil"/>
            </w:tcBorders>
          </w:tcPr>
          <w:p w14:paraId="0C4D7EEE" w14:textId="74F6CAF8"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 xml:space="preserve">Kolik hodin jste dnes spala? </w:t>
            </w:r>
          </w:p>
        </w:tc>
        <w:tc>
          <w:tcPr>
            <w:tcW w:w="0" w:type="auto"/>
            <w:tcBorders>
              <w:top w:val="nil"/>
              <w:left w:val="nil"/>
              <w:bottom w:val="nil"/>
              <w:right w:val="nil"/>
            </w:tcBorders>
          </w:tcPr>
          <w:p w14:paraId="140B2583" w14:textId="74D1AFC5"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hours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sleep</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5704D8B6" w14:textId="77777777" w:rsidTr="00B24AC0">
        <w:trPr>
          <w:trHeight w:val="583"/>
        </w:trPr>
        <w:tc>
          <w:tcPr>
            <w:tcW w:w="0" w:type="auto"/>
            <w:tcBorders>
              <w:top w:val="nil"/>
              <w:left w:val="nil"/>
              <w:bottom w:val="nil"/>
              <w:right w:val="nil"/>
            </w:tcBorders>
            <w:noWrap/>
          </w:tcPr>
          <w:p w14:paraId="2BDBB260" w14:textId="67ECA138"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2656C48C" w14:textId="48E7F8C4"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Social time – online</w:t>
            </w:r>
          </w:p>
        </w:tc>
        <w:tc>
          <w:tcPr>
            <w:tcW w:w="0" w:type="auto"/>
            <w:tcBorders>
              <w:top w:val="nil"/>
              <w:left w:val="nil"/>
              <w:bottom w:val="nil"/>
              <w:right w:val="nil"/>
            </w:tcBorders>
          </w:tcPr>
          <w:p w14:paraId="69BF071F" w14:textId="7FB6C431"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sz w:val="22"/>
                <w:szCs w:val="22"/>
                <w:lang w:val="cs-CZ"/>
              </w:rPr>
              <w:t>Kolik minut jste dnes strávila v kontaktu se svými blízkými nebo přáteli? – chat, telefonicky nebo videohovorem</w:t>
            </w:r>
          </w:p>
        </w:tc>
        <w:tc>
          <w:tcPr>
            <w:tcW w:w="0" w:type="auto"/>
            <w:tcBorders>
              <w:top w:val="nil"/>
              <w:left w:val="nil"/>
              <w:bottom w:val="nil"/>
              <w:right w:val="nil"/>
            </w:tcBorders>
          </w:tcPr>
          <w:p w14:paraId="60812F6A" w14:textId="69B93202"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in </w:t>
            </w:r>
            <w:proofErr w:type="spellStart"/>
            <w:r w:rsidRPr="00197659">
              <w:rPr>
                <w:rFonts w:asciiTheme="majorHAnsi" w:eastAsia="Times New Roman" w:hAnsiTheme="majorHAnsi" w:cstheme="majorHAnsi"/>
                <w:color w:val="auto"/>
                <w:sz w:val="22"/>
                <w:szCs w:val="22"/>
                <w:lang w:val="cs-CZ" w:eastAsia="cs-CZ"/>
              </w:rPr>
              <w:t>contact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with</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loved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ones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friends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 xml:space="preserve">? – chat, </w:t>
            </w:r>
            <w:proofErr w:type="spellStart"/>
            <w:r w:rsidRPr="00197659">
              <w:rPr>
                <w:rFonts w:asciiTheme="majorHAnsi" w:eastAsia="Times New Roman" w:hAnsiTheme="majorHAnsi" w:cstheme="majorHAnsi"/>
                <w:color w:val="auto"/>
                <w:sz w:val="22"/>
                <w:szCs w:val="22"/>
                <w:lang w:val="cs-CZ" w:eastAsia="cs-CZ"/>
              </w:rPr>
              <w:t>phone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or</w:t>
            </w:r>
            <w:proofErr w:type="spellEnd"/>
            <w:r w:rsidRPr="00197659">
              <w:rPr>
                <w:rFonts w:asciiTheme="majorHAnsi" w:eastAsia="Times New Roman" w:hAnsiTheme="majorHAnsi" w:cstheme="majorHAnsi"/>
                <w:color w:val="auto"/>
                <w:sz w:val="22"/>
                <w:szCs w:val="22"/>
                <w:lang w:val="cs-CZ" w:eastAsia="cs-CZ"/>
              </w:rPr>
              <w:t xml:space="preserve"> video call</w:t>
            </w:r>
          </w:p>
        </w:tc>
      </w:tr>
      <w:tr w:rsidR="00197659" w:rsidRPr="00197659" w14:paraId="77B9D014" w14:textId="77777777" w:rsidTr="00B24AC0">
        <w:trPr>
          <w:trHeight w:val="583"/>
        </w:trPr>
        <w:tc>
          <w:tcPr>
            <w:tcW w:w="0" w:type="auto"/>
            <w:tcBorders>
              <w:top w:val="nil"/>
              <w:left w:val="nil"/>
              <w:bottom w:val="nil"/>
              <w:right w:val="nil"/>
            </w:tcBorders>
            <w:noWrap/>
          </w:tcPr>
          <w:p w14:paraId="5A4C32EF" w14:textId="365896E2"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384AD39D" w14:textId="06A0BCEC"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Social time – in person</w:t>
            </w:r>
          </w:p>
        </w:tc>
        <w:tc>
          <w:tcPr>
            <w:tcW w:w="0" w:type="auto"/>
            <w:tcBorders>
              <w:top w:val="nil"/>
              <w:left w:val="nil"/>
              <w:bottom w:val="nil"/>
              <w:right w:val="nil"/>
            </w:tcBorders>
          </w:tcPr>
          <w:p w14:paraId="29A5113E" w14:textId="5CC07878"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sz w:val="22"/>
                <w:szCs w:val="22"/>
                <w:lang w:val="cs-CZ"/>
              </w:rPr>
              <w:t>Kolik minut jste dnes strávila v kontaktu se svými blízkými nebo přáteli? – při osobním setkání</w:t>
            </w:r>
          </w:p>
        </w:tc>
        <w:tc>
          <w:tcPr>
            <w:tcW w:w="0" w:type="auto"/>
            <w:tcBorders>
              <w:top w:val="nil"/>
              <w:left w:val="nil"/>
              <w:bottom w:val="nil"/>
              <w:right w:val="nil"/>
            </w:tcBorders>
          </w:tcPr>
          <w:p w14:paraId="3C933DE2" w14:textId="75E91CC2"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in </w:t>
            </w:r>
            <w:proofErr w:type="spellStart"/>
            <w:r w:rsidRPr="00197659">
              <w:rPr>
                <w:rFonts w:asciiTheme="majorHAnsi" w:eastAsia="Times New Roman" w:hAnsiTheme="majorHAnsi" w:cstheme="majorHAnsi"/>
                <w:color w:val="auto"/>
                <w:sz w:val="22"/>
                <w:szCs w:val="22"/>
                <w:lang w:val="cs-CZ" w:eastAsia="cs-CZ"/>
              </w:rPr>
              <w:t>contact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with</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loved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ones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friends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 – in person</w:t>
            </w:r>
          </w:p>
        </w:tc>
      </w:tr>
      <w:tr w:rsidR="00197659" w:rsidRPr="00197659" w14:paraId="10A377B6" w14:textId="77777777" w:rsidTr="00B24AC0">
        <w:trPr>
          <w:trHeight w:val="583"/>
        </w:trPr>
        <w:tc>
          <w:tcPr>
            <w:tcW w:w="0" w:type="auto"/>
            <w:tcBorders>
              <w:top w:val="nil"/>
              <w:left w:val="nil"/>
              <w:bottom w:val="nil"/>
              <w:right w:val="nil"/>
            </w:tcBorders>
            <w:noWrap/>
          </w:tcPr>
          <w:p w14:paraId="7DD756F3" w14:textId="3B39531C"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492FAE53" w14:textId="3E5CA566"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Social time – AI</w:t>
            </w:r>
          </w:p>
        </w:tc>
        <w:tc>
          <w:tcPr>
            <w:tcW w:w="0" w:type="auto"/>
            <w:tcBorders>
              <w:top w:val="nil"/>
              <w:left w:val="nil"/>
              <w:bottom w:val="nil"/>
              <w:right w:val="nil"/>
            </w:tcBorders>
          </w:tcPr>
          <w:p w14:paraId="453F7E58" w14:textId="47371C2E"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 xml:space="preserve">Kolik minut/hodin jste dnes používala chatbota (např. </w:t>
            </w:r>
            <w:proofErr w:type="spellStart"/>
            <w:r w:rsidRPr="00197659">
              <w:rPr>
                <w:rFonts w:asciiTheme="majorHAnsi" w:hAnsiTheme="majorHAnsi" w:cstheme="majorHAnsi"/>
                <w:color w:val="000000"/>
                <w:sz w:val="22"/>
                <w:szCs w:val="22"/>
                <w:lang w:val="cs-CZ"/>
              </w:rPr>
              <w:t>ChatGPT</w:t>
            </w:r>
            <w:proofErr w:type="spellEnd"/>
            <w:r w:rsidRPr="00197659">
              <w:rPr>
                <w:rFonts w:asciiTheme="majorHAnsi" w:hAnsiTheme="majorHAnsi" w:cstheme="majorHAnsi"/>
                <w:color w:val="000000"/>
                <w:sz w:val="22"/>
                <w:szCs w:val="22"/>
                <w:lang w:val="cs-CZ"/>
              </w:rPr>
              <w:t xml:space="preserve">, </w:t>
            </w:r>
            <w:proofErr w:type="spellStart"/>
            <w:r w:rsidRPr="00197659">
              <w:rPr>
                <w:rFonts w:asciiTheme="majorHAnsi" w:hAnsiTheme="majorHAnsi" w:cstheme="majorHAnsi"/>
                <w:color w:val="000000"/>
                <w:sz w:val="22"/>
                <w:szCs w:val="22"/>
                <w:lang w:val="cs-CZ"/>
              </w:rPr>
              <w:t>Gemini</w:t>
            </w:r>
            <w:proofErr w:type="spellEnd"/>
            <w:r w:rsidRPr="00197659">
              <w:rPr>
                <w:rFonts w:asciiTheme="majorHAnsi" w:hAnsiTheme="majorHAnsi" w:cstheme="majorHAnsi"/>
                <w:color w:val="000000"/>
                <w:sz w:val="22"/>
                <w:szCs w:val="22"/>
                <w:lang w:val="cs-CZ"/>
              </w:rPr>
              <w:t>) jako kamaráda nebo terapeuta?</w:t>
            </w:r>
          </w:p>
        </w:tc>
        <w:tc>
          <w:tcPr>
            <w:tcW w:w="0" w:type="auto"/>
            <w:tcBorders>
              <w:top w:val="nil"/>
              <w:left w:val="nil"/>
              <w:bottom w:val="nil"/>
              <w:right w:val="nil"/>
            </w:tcBorders>
          </w:tcPr>
          <w:p w14:paraId="2FDEC7CB" w14:textId="2076262C"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w:t>
            </w:r>
            <w:proofErr w:type="spellStart"/>
            <w:r w:rsidRPr="00197659">
              <w:rPr>
                <w:rFonts w:asciiTheme="majorHAnsi" w:eastAsia="Times New Roman" w:hAnsiTheme="majorHAnsi" w:cstheme="majorHAnsi"/>
                <w:color w:val="auto"/>
                <w:sz w:val="22"/>
                <w:szCs w:val="22"/>
                <w:lang w:val="cs-CZ" w:eastAsia="cs-CZ"/>
              </w:rPr>
              <w:t>hours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use a chatbot (</w:t>
            </w:r>
            <w:proofErr w:type="spellStart"/>
            <w:r w:rsidRPr="00197659">
              <w:rPr>
                <w:rFonts w:asciiTheme="majorHAnsi" w:eastAsia="Times New Roman" w:hAnsiTheme="majorHAnsi" w:cstheme="majorHAnsi"/>
                <w:color w:val="auto"/>
                <w:sz w:val="22"/>
                <w:szCs w:val="22"/>
                <w:lang w:val="cs-CZ" w:eastAsia="cs-CZ"/>
              </w:rPr>
              <w:t>e.g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ChatGPT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Gemini</w:t>
            </w:r>
            <w:proofErr w:type="spellEnd"/>
            <w:r w:rsidRPr="00197659">
              <w:rPr>
                <w:rFonts w:asciiTheme="majorHAnsi" w:eastAsia="Times New Roman" w:hAnsiTheme="majorHAnsi" w:cstheme="majorHAnsi"/>
                <w:color w:val="auto"/>
                <w:sz w:val="22"/>
                <w:szCs w:val="22"/>
                <w:lang w:val="cs-CZ" w:eastAsia="cs-CZ"/>
              </w:rPr>
              <w:t xml:space="preserve">) as a </w:t>
            </w:r>
            <w:proofErr w:type="spellStart"/>
            <w:r w:rsidRPr="00197659">
              <w:rPr>
                <w:rFonts w:asciiTheme="majorHAnsi" w:eastAsia="Times New Roman" w:hAnsiTheme="majorHAnsi" w:cstheme="majorHAnsi"/>
                <w:color w:val="auto"/>
                <w:sz w:val="22"/>
                <w:szCs w:val="22"/>
                <w:lang w:val="cs-CZ" w:eastAsia="cs-CZ"/>
              </w:rPr>
              <w:t>friend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therapist</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076AF659" w14:textId="77777777" w:rsidTr="00B24AC0">
        <w:trPr>
          <w:trHeight w:val="583"/>
        </w:trPr>
        <w:tc>
          <w:tcPr>
            <w:tcW w:w="0" w:type="auto"/>
            <w:tcBorders>
              <w:top w:val="nil"/>
              <w:left w:val="nil"/>
              <w:bottom w:val="nil"/>
              <w:right w:val="nil"/>
            </w:tcBorders>
            <w:noWrap/>
          </w:tcPr>
          <w:p w14:paraId="504E44F2" w14:textId="2C4E233A"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nil"/>
              <w:right w:val="nil"/>
            </w:tcBorders>
          </w:tcPr>
          <w:p w14:paraId="65B7E143" w14:textId="24AB5B70"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Outdoor time – greenery</w:t>
            </w:r>
          </w:p>
        </w:tc>
        <w:tc>
          <w:tcPr>
            <w:tcW w:w="0" w:type="auto"/>
            <w:tcBorders>
              <w:top w:val="nil"/>
              <w:left w:val="nil"/>
              <w:bottom w:val="nil"/>
              <w:right w:val="nil"/>
            </w:tcBorders>
          </w:tcPr>
          <w:p w14:paraId="5A49B003" w14:textId="5E9B0793"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Kolik minut jste dnes strávila v přírodě (venkovní zeleň, park apod.)?</w:t>
            </w:r>
          </w:p>
        </w:tc>
        <w:tc>
          <w:tcPr>
            <w:tcW w:w="0" w:type="auto"/>
            <w:tcBorders>
              <w:top w:val="nil"/>
              <w:left w:val="nil"/>
              <w:bottom w:val="nil"/>
              <w:right w:val="nil"/>
            </w:tcBorders>
          </w:tcPr>
          <w:p w14:paraId="57F259C6" w14:textId="205C4F64"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in </w:t>
            </w:r>
            <w:proofErr w:type="spellStart"/>
            <w:r w:rsidRPr="00197659">
              <w:rPr>
                <w:rFonts w:asciiTheme="majorHAnsi" w:eastAsia="Times New Roman" w:hAnsiTheme="majorHAnsi" w:cstheme="majorHAnsi"/>
                <w:color w:val="auto"/>
                <w:sz w:val="22"/>
                <w:szCs w:val="22"/>
                <w:lang w:val="cs-CZ" w:eastAsia="cs-CZ"/>
              </w:rPr>
              <w:t>nature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outdoor</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greenery</w:t>
            </w:r>
            <w:proofErr w:type="spellEnd"/>
            <w:r w:rsidRPr="00197659">
              <w:rPr>
                <w:rFonts w:asciiTheme="majorHAnsi" w:eastAsia="Times New Roman" w:hAnsiTheme="majorHAnsi" w:cstheme="majorHAnsi"/>
                <w:color w:val="auto"/>
                <w:sz w:val="22"/>
                <w:szCs w:val="22"/>
                <w:lang w:val="cs-CZ" w:eastAsia="cs-CZ"/>
              </w:rPr>
              <w:t xml:space="preserve">, park </w:t>
            </w:r>
            <w:proofErr w:type="spellStart"/>
            <w:r w:rsidRPr="00197659">
              <w:rPr>
                <w:rFonts w:asciiTheme="majorHAnsi" w:eastAsia="Times New Roman" w:hAnsiTheme="majorHAnsi" w:cstheme="majorHAnsi"/>
                <w:color w:val="auto"/>
                <w:sz w:val="22"/>
                <w:szCs w:val="22"/>
                <w:lang w:val="cs-CZ" w:eastAsia="cs-CZ"/>
              </w:rPr>
              <w:t>etc</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155EB481" w14:textId="77777777" w:rsidTr="00B24AC0">
        <w:trPr>
          <w:trHeight w:val="583"/>
        </w:trPr>
        <w:tc>
          <w:tcPr>
            <w:tcW w:w="0" w:type="auto"/>
            <w:tcBorders>
              <w:top w:val="nil"/>
              <w:left w:val="nil"/>
              <w:right w:val="nil"/>
            </w:tcBorders>
            <w:noWrap/>
          </w:tcPr>
          <w:p w14:paraId="7ADE377C" w14:textId="0437D9D4"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right w:val="nil"/>
            </w:tcBorders>
          </w:tcPr>
          <w:p w14:paraId="3A038157" w14:textId="016A1AB3"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Gaming</w:t>
            </w:r>
          </w:p>
        </w:tc>
        <w:tc>
          <w:tcPr>
            <w:tcW w:w="0" w:type="auto"/>
            <w:tcBorders>
              <w:top w:val="nil"/>
              <w:left w:val="nil"/>
              <w:right w:val="nil"/>
            </w:tcBorders>
          </w:tcPr>
          <w:p w14:paraId="3385B2A9" w14:textId="7C7E6951"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Kolik minut jste dnes strávila hraním digitálních her (na mobilu, počítači apod.)?</w:t>
            </w:r>
          </w:p>
        </w:tc>
        <w:tc>
          <w:tcPr>
            <w:tcW w:w="0" w:type="auto"/>
            <w:tcBorders>
              <w:top w:val="nil"/>
              <w:left w:val="nil"/>
              <w:right w:val="nil"/>
            </w:tcBorders>
          </w:tcPr>
          <w:p w14:paraId="2B23BEE2" w14:textId="0B9F2AEE"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spend</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playing</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digital</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games</w:t>
            </w:r>
            <w:proofErr w:type="spellEnd"/>
            <w:r w:rsidRPr="00197659">
              <w:rPr>
                <w:rFonts w:asciiTheme="majorHAnsi" w:eastAsia="Times New Roman" w:hAnsiTheme="majorHAnsi" w:cstheme="majorHAnsi"/>
                <w:color w:val="auto"/>
                <w:sz w:val="22"/>
                <w:szCs w:val="22"/>
                <w:lang w:val="cs-CZ" w:eastAsia="cs-CZ"/>
              </w:rPr>
              <w:t xml:space="preserve"> (on </w:t>
            </w:r>
            <w:proofErr w:type="spellStart"/>
            <w:r w:rsidRPr="00197659">
              <w:rPr>
                <w:rFonts w:asciiTheme="majorHAnsi" w:eastAsia="Times New Roman" w:hAnsiTheme="majorHAnsi" w:cstheme="majorHAnsi"/>
                <w:color w:val="auto"/>
                <w:sz w:val="22"/>
                <w:szCs w:val="22"/>
                <w:lang w:val="cs-CZ" w:eastAsia="cs-CZ"/>
              </w:rPr>
              <w:t>your</w:t>
            </w:r>
            <w:proofErr w:type="spellEnd"/>
            <w:r w:rsidRPr="00197659">
              <w:rPr>
                <w:rFonts w:asciiTheme="majorHAnsi" w:eastAsia="Times New Roman" w:hAnsiTheme="majorHAnsi" w:cstheme="majorHAnsi"/>
                <w:color w:val="auto"/>
                <w:sz w:val="22"/>
                <w:szCs w:val="22"/>
                <w:lang w:val="cs-CZ" w:eastAsia="cs-CZ"/>
              </w:rPr>
              <w:t xml:space="preserve"> mobile </w:t>
            </w:r>
            <w:proofErr w:type="spellStart"/>
            <w:r w:rsidRPr="00197659">
              <w:rPr>
                <w:rFonts w:asciiTheme="majorHAnsi" w:eastAsia="Times New Roman" w:hAnsiTheme="majorHAnsi" w:cstheme="majorHAnsi"/>
                <w:color w:val="auto"/>
                <w:sz w:val="22"/>
                <w:szCs w:val="22"/>
                <w:lang w:val="cs-CZ" w:eastAsia="cs-CZ"/>
              </w:rPr>
              <w:t>phone</w:t>
            </w:r>
            <w:proofErr w:type="spellEnd"/>
            <w:r w:rsidRPr="00197659">
              <w:rPr>
                <w:rFonts w:asciiTheme="majorHAnsi" w:eastAsia="Times New Roman" w:hAnsiTheme="majorHAnsi" w:cstheme="majorHAnsi"/>
                <w:color w:val="auto"/>
                <w:sz w:val="22"/>
                <w:szCs w:val="22"/>
                <w:lang w:val="cs-CZ" w:eastAsia="cs-CZ"/>
              </w:rPr>
              <w:t xml:space="preserve">, </w:t>
            </w:r>
            <w:proofErr w:type="spellStart"/>
            <w:proofErr w:type="gramStart"/>
            <w:r w:rsidRPr="00197659">
              <w:rPr>
                <w:rFonts w:asciiTheme="majorHAnsi" w:eastAsia="Times New Roman" w:hAnsiTheme="majorHAnsi" w:cstheme="majorHAnsi"/>
                <w:color w:val="auto"/>
                <w:sz w:val="22"/>
                <w:szCs w:val="22"/>
                <w:lang w:val="cs-CZ" w:eastAsia="cs-CZ"/>
              </w:rPr>
              <w:t>computer</w:t>
            </w:r>
            <w:proofErr w:type="spellEnd"/>
            <w:r w:rsidRPr="00197659">
              <w:rPr>
                <w:rFonts w:asciiTheme="majorHAnsi" w:eastAsia="Times New Roman" w:hAnsiTheme="majorHAnsi" w:cstheme="majorHAnsi"/>
                <w:color w:val="auto"/>
                <w:sz w:val="22"/>
                <w:szCs w:val="22"/>
                <w:lang w:val="cs-CZ" w:eastAsia="cs-CZ"/>
              </w:rPr>
              <w:t>,</w:t>
            </w:r>
            <w:proofErr w:type="gram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etc</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today</w:t>
            </w:r>
            <w:proofErr w:type="spellEnd"/>
            <w:r w:rsidRPr="00197659">
              <w:rPr>
                <w:rFonts w:asciiTheme="majorHAnsi" w:eastAsia="Times New Roman" w:hAnsiTheme="majorHAnsi" w:cstheme="majorHAnsi"/>
                <w:color w:val="auto"/>
                <w:sz w:val="22"/>
                <w:szCs w:val="22"/>
                <w:lang w:val="cs-CZ" w:eastAsia="cs-CZ"/>
              </w:rPr>
              <w:t>?</w:t>
            </w:r>
          </w:p>
        </w:tc>
      </w:tr>
      <w:tr w:rsidR="00197659" w:rsidRPr="00197659" w14:paraId="260E5241" w14:textId="77777777" w:rsidTr="00B24AC0">
        <w:trPr>
          <w:trHeight w:val="583"/>
        </w:trPr>
        <w:tc>
          <w:tcPr>
            <w:tcW w:w="0" w:type="auto"/>
            <w:tcBorders>
              <w:top w:val="nil"/>
              <w:left w:val="nil"/>
              <w:bottom w:val="single" w:sz="8" w:space="0" w:color="auto"/>
              <w:right w:val="nil"/>
            </w:tcBorders>
            <w:noWrap/>
          </w:tcPr>
          <w:p w14:paraId="64E3F6E6" w14:textId="0828354D" w:rsidR="00197659" w:rsidRPr="00197659" w:rsidRDefault="00197659" w:rsidP="00197659">
            <w:pPr>
              <w:spacing w:line="0" w:lineRule="atLeast"/>
              <w:ind w:firstLine="0"/>
              <w:rPr>
                <w:rFonts w:asciiTheme="majorHAnsi" w:eastAsia="Times New Roman" w:hAnsiTheme="majorHAnsi" w:cstheme="majorHAnsi"/>
                <w:color w:val="auto"/>
                <w:sz w:val="22"/>
                <w:szCs w:val="22"/>
                <w:lang w:eastAsia="cs-CZ"/>
              </w:rPr>
            </w:pPr>
            <w:r w:rsidRPr="00197659">
              <w:rPr>
                <w:rFonts w:asciiTheme="majorHAnsi" w:hAnsiTheme="majorHAnsi" w:cstheme="majorHAnsi"/>
                <w:color w:val="000000"/>
                <w:sz w:val="22"/>
                <w:szCs w:val="22"/>
              </w:rPr>
              <w:t xml:space="preserve">Lifestyle </w:t>
            </w:r>
          </w:p>
        </w:tc>
        <w:tc>
          <w:tcPr>
            <w:tcW w:w="0" w:type="auto"/>
            <w:tcBorders>
              <w:top w:val="nil"/>
              <w:left w:val="nil"/>
              <w:bottom w:val="single" w:sz="8" w:space="0" w:color="auto"/>
              <w:right w:val="nil"/>
            </w:tcBorders>
          </w:tcPr>
          <w:p w14:paraId="1883C1C1" w14:textId="1A16A0B2" w:rsidR="00197659" w:rsidRPr="00197659" w:rsidRDefault="00197659" w:rsidP="00197659">
            <w:pPr>
              <w:spacing w:line="0" w:lineRule="atLeast"/>
              <w:ind w:firstLine="0"/>
              <w:rPr>
                <w:rFonts w:asciiTheme="majorHAnsi" w:hAnsiTheme="majorHAnsi" w:cstheme="majorHAnsi"/>
                <w:color w:val="000000"/>
                <w:sz w:val="22"/>
                <w:szCs w:val="22"/>
              </w:rPr>
            </w:pPr>
            <w:r w:rsidRPr="00197659">
              <w:rPr>
                <w:rFonts w:asciiTheme="majorHAnsi" w:hAnsiTheme="majorHAnsi" w:cstheme="majorHAnsi"/>
                <w:color w:val="000000"/>
                <w:sz w:val="22"/>
                <w:szCs w:val="22"/>
              </w:rPr>
              <w:t>Passive online activities</w:t>
            </w:r>
          </w:p>
        </w:tc>
        <w:tc>
          <w:tcPr>
            <w:tcW w:w="0" w:type="auto"/>
            <w:tcBorders>
              <w:top w:val="nil"/>
              <w:left w:val="nil"/>
              <w:bottom w:val="single" w:sz="8" w:space="0" w:color="auto"/>
              <w:right w:val="nil"/>
            </w:tcBorders>
          </w:tcPr>
          <w:p w14:paraId="11ACC7AE" w14:textId="7F6BA529" w:rsidR="00197659" w:rsidRPr="00197659" w:rsidRDefault="00197659" w:rsidP="00197659">
            <w:pPr>
              <w:spacing w:line="0" w:lineRule="atLeast"/>
              <w:ind w:firstLine="0"/>
              <w:rPr>
                <w:rFonts w:asciiTheme="majorHAnsi" w:hAnsiTheme="majorHAnsi" w:cstheme="majorHAnsi"/>
                <w:color w:val="000000"/>
                <w:sz w:val="22"/>
                <w:szCs w:val="22"/>
                <w:lang w:val="cs-CZ"/>
              </w:rPr>
            </w:pPr>
            <w:r w:rsidRPr="00197659">
              <w:rPr>
                <w:rFonts w:asciiTheme="majorHAnsi" w:hAnsiTheme="majorHAnsi" w:cstheme="majorHAnsi"/>
                <w:color w:val="000000"/>
                <w:sz w:val="22"/>
                <w:szCs w:val="22"/>
                <w:lang w:val="cs-CZ"/>
              </w:rPr>
              <w:t>Kolik minut jste od minulého měření strávila bezmyšlenkovitou/ pasivní aktivitou na sociálních sítích?</w:t>
            </w:r>
          </w:p>
        </w:tc>
        <w:tc>
          <w:tcPr>
            <w:tcW w:w="0" w:type="auto"/>
            <w:tcBorders>
              <w:top w:val="nil"/>
              <w:left w:val="nil"/>
              <w:bottom w:val="single" w:sz="8" w:space="0" w:color="auto"/>
              <w:right w:val="nil"/>
            </w:tcBorders>
          </w:tcPr>
          <w:p w14:paraId="2C752B63" w14:textId="03904C59" w:rsidR="00197659" w:rsidRPr="00197659" w:rsidRDefault="00197659" w:rsidP="00197659">
            <w:pPr>
              <w:spacing w:line="0" w:lineRule="atLeast"/>
              <w:ind w:firstLine="0"/>
              <w:rPr>
                <w:rFonts w:asciiTheme="majorHAnsi" w:eastAsia="Times New Roman" w:hAnsiTheme="majorHAnsi" w:cstheme="majorHAnsi"/>
                <w:color w:val="auto"/>
                <w:sz w:val="22"/>
                <w:szCs w:val="22"/>
                <w:lang w:val="cs-CZ" w:eastAsia="cs-CZ"/>
              </w:rPr>
            </w:pPr>
            <w:proofErr w:type="spellStart"/>
            <w:r w:rsidRPr="00197659">
              <w:rPr>
                <w:rFonts w:asciiTheme="majorHAnsi" w:eastAsia="Times New Roman" w:hAnsiTheme="majorHAnsi" w:cstheme="majorHAnsi"/>
                <w:color w:val="auto"/>
                <w:sz w:val="22"/>
                <w:szCs w:val="22"/>
                <w:lang w:val="cs-CZ" w:eastAsia="cs-CZ"/>
              </w:rPr>
              <w:t>How</w:t>
            </w:r>
            <w:proofErr w:type="spellEnd"/>
            <w:r w:rsidRPr="00197659">
              <w:rPr>
                <w:rFonts w:asciiTheme="majorHAnsi" w:eastAsia="Times New Roman" w:hAnsiTheme="majorHAnsi" w:cstheme="majorHAnsi"/>
                <w:color w:val="auto"/>
                <w:sz w:val="22"/>
                <w:szCs w:val="22"/>
                <w:lang w:val="cs-CZ" w:eastAsia="cs-CZ"/>
              </w:rPr>
              <w:t xml:space="preserve"> many </w:t>
            </w:r>
            <w:proofErr w:type="spellStart"/>
            <w:r w:rsidRPr="00197659">
              <w:rPr>
                <w:rFonts w:asciiTheme="majorHAnsi" w:eastAsia="Times New Roman" w:hAnsiTheme="majorHAnsi" w:cstheme="majorHAnsi"/>
                <w:color w:val="auto"/>
                <w:sz w:val="22"/>
                <w:szCs w:val="22"/>
                <w:lang w:val="cs-CZ" w:eastAsia="cs-CZ"/>
              </w:rPr>
              <w:t>minutes</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have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you</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spent</w:t>
            </w:r>
            <w:proofErr w:type="spellEnd"/>
            <w:r w:rsidRPr="00197659">
              <w:rPr>
                <w:rFonts w:asciiTheme="majorHAnsi" w:eastAsia="Times New Roman" w:hAnsiTheme="majorHAnsi" w:cstheme="majorHAnsi"/>
                <w:color w:val="auto"/>
                <w:sz w:val="22"/>
                <w:szCs w:val="22"/>
                <w:lang w:val="cs-CZ" w:eastAsia="cs-CZ"/>
              </w:rPr>
              <w:t xml:space="preserve"> on </w:t>
            </w:r>
            <w:proofErr w:type="spellStart"/>
            <w:r w:rsidRPr="00197659">
              <w:rPr>
                <w:rFonts w:asciiTheme="majorHAnsi" w:eastAsia="Times New Roman" w:hAnsiTheme="majorHAnsi" w:cstheme="majorHAnsi"/>
                <w:color w:val="auto"/>
                <w:sz w:val="22"/>
                <w:szCs w:val="22"/>
                <w:lang w:val="cs-CZ" w:eastAsia="cs-CZ"/>
              </w:rPr>
              <w:t>thoughtless</w:t>
            </w:r>
            <w:proofErr w:type="spellEnd"/>
            <w:r w:rsidRPr="00197659">
              <w:rPr>
                <w:rFonts w:asciiTheme="majorHAnsi" w:eastAsia="Times New Roman" w:hAnsiTheme="majorHAnsi" w:cstheme="majorHAnsi"/>
                <w:color w:val="auto"/>
                <w:sz w:val="22"/>
                <w:szCs w:val="22"/>
                <w:lang w:val="cs-CZ" w:eastAsia="cs-CZ"/>
              </w:rPr>
              <w:t>/</w:t>
            </w:r>
            <w:proofErr w:type="spellStart"/>
            <w:r w:rsidRPr="00197659">
              <w:rPr>
                <w:rFonts w:asciiTheme="majorHAnsi" w:eastAsia="Times New Roman" w:hAnsiTheme="majorHAnsi" w:cstheme="majorHAnsi"/>
                <w:color w:val="auto"/>
                <w:sz w:val="22"/>
                <w:szCs w:val="22"/>
                <w:lang w:val="cs-CZ" w:eastAsia="cs-CZ"/>
              </w:rPr>
              <w:t>passive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activity</w:t>
            </w:r>
            <w:proofErr w:type="spellEnd"/>
            <w:r w:rsidRPr="00197659">
              <w:rPr>
                <w:rFonts w:asciiTheme="majorHAnsi" w:eastAsia="Times New Roman" w:hAnsiTheme="majorHAnsi" w:cstheme="majorHAnsi"/>
                <w:color w:val="auto"/>
                <w:sz w:val="22"/>
                <w:szCs w:val="22"/>
                <w:lang w:val="cs-CZ" w:eastAsia="cs-CZ"/>
              </w:rPr>
              <w:t xml:space="preserve"> on </w:t>
            </w:r>
            <w:proofErr w:type="spellStart"/>
            <w:r w:rsidRPr="00197659">
              <w:rPr>
                <w:rFonts w:asciiTheme="majorHAnsi" w:eastAsia="Times New Roman" w:hAnsiTheme="majorHAnsi" w:cstheme="majorHAnsi"/>
                <w:color w:val="auto"/>
                <w:sz w:val="22"/>
                <w:szCs w:val="22"/>
                <w:lang w:val="cs-CZ" w:eastAsia="cs-CZ"/>
              </w:rPr>
              <w:t>social</w:t>
            </w:r>
            <w:proofErr w:type="spellEnd"/>
            <w:r w:rsidRPr="00197659">
              <w:rPr>
                <w:rFonts w:asciiTheme="majorHAnsi" w:eastAsia="Times New Roman" w:hAnsiTheme="majorHAnsi" w:cstheme="majorHAnsi"/>
                <w:color w:val="auto"/>
                <w:sz w:val="22"/>
                <w:szCs w:val="22"/>
                <w:lang w:val="cs-CZ" w:eastAsia="cs-CZ"/>
              </w:rPr>
              <w:t xml:space="preserve"> media </w:t>
            </w:r>
            <w:proofErr w:type="spellStart"/>
            <w:r w:rsidRPr="00197659">
              <w:rPr>
                <w:rFonts w:asciiTheme="majorHAnsi" w:eastAsia="Times New Roman" w:hAnsiTheme="majorHAnsi" w:cstheme="majorHAnsi"/>
                <w:color w:val="auto"/>
                <w:sz w:val="22"/>
                <w:szCs w:val="22"/>
                <w:lang w:val="cs-CZ" w:eastAsia="cs-CZ"/>
              </w:rPr>
              <w:t>since</w:t>
            </w:r>
            <w:proofErr w:type="spellEnd"/>
            <w:r w:rsidRPr="00197659">
              <w:rPr>
                <w:rFonts w:asciiTheme="majorHAnsi" w:eastAsia="Times New Roman" w:hAnsiTheme="majorHAnsi" w:cstheme="majorHAnsi"/>
                <w:color w:val="auto"/>
                <w:sz w:val="22"/>
                <w:szCs w:val="22"/>
                <w:lang w:val="cs-CZ" w:eastAsia="cs-CZ"/>
              </w:rPr>
              <w:t xml:space="preserve"> </w:t>
            </w:r>
            <w:proofErr w:type="spellStart"/>
            <w:r w:rsidRPr="00197659">
              <w:rPr>
                <w:rFonts w:asciiTheme="majorHAnsi" w:eastAsia="Times New Roman" w:hAnsiTheme="majorHAnsi" w:cstheme="majorHAnsi"/>
                <w:color w:val="auto"/>
                <w:sz w:val="22"/>
                <w:szCs w:val="22"/>
                <w:lang w:val="cs-CZ" w:eastAsia="cs-CZ"/>
              </w:rPr>
              <w:t>the</w:t>
            </w:r>
            <w:proofErr w:type="spellEnd"/>
            <w:r w:rsidRPr="00197659">
              <w:rPr>
                <w:rFonts w:asciiTheme="majorHAnsi" w:eastAsia="Times New Roman" w:hAnsiTheme="majorHAnsi" w:cstheme="majorHAnsi"/>
                <w:color w:val="auto"/>
                <w:sz w:val="22"/>
                <w:szCs w:val="22"/>
                <w:lang w:val="cs-CZ" w:eastAsia="cs-CZ"/>
              </w:rPr>
              <w:t xml:space="preserve"> last </w:t>
            </w:r>
            <w:proofErr w:type="spellStart"/>
            <w:r w:rsidRPr="00197659">
              <w:rPr>
                <w:rFonts w:asciiTheme="majorHAnsi" w:eastAsia="Times New Roman" w:hAnsiTheme="majorHAnsi" w:cstheme="majorHAnsi"/>
                <w:color w:val="auto"/>
                <w:sz w:val="22"/>
                <w:szCs w:val="22"/>
                <w:lang w:val="cs-CZ" w:eastAsia="cs-CZ"/>
              </w:rPr>
              <w:t>measurement</w:t>
            </w:r>
            <w:proofErr w:type="spellEnd"/>
            <w:r w:rsidRPr="00197659">
              <w:rPr>
                <w:rFonts w:asciiTheme="majorHAnsi" w:eastAsia="Times New Roman" w:hAnsiTheme="majorHAnsi" w:cstheme="majorHAnsi"/>
                <w:color w:val="auto"/>
                <w:sz w:val="22"/>
                <w:szCs w:val="22"/>
                <w:lang w:val="cs-CZ" w:eastAsia="cs-CZ"/>
              </w:rPr>
              <w:t>?</w:t>
            </w:r>
          </w:p>
        </w:tc>
      </w:tr>
    </w:tbl>
    <w:p w14:paraId="69D6B7BA" w14:textId="49E4E015" w:rsidR="00770D89" w:rsidRPr="00041B4C" w:rsidRDefault="00770D89">
      <w:pPr>
        <w:rPr>
          <w:rFonts w:asciiTheme="majorHAnsi" w:eastAsiaTheme="majorEastAsia" w:hAnsiTheme="majorHAnsi" w:cstheme="majorBidi"/>
          <w:b/>
        </w:rPr>
      </w:pPr>
      <w:r w:rsidRPr="00041B4C">
        <w:br w:type="page"/>
      </w:r>
    </w:p>
    <w:p w14:paraId="710879E3" w14:textId="075FF470" w:rsidR="007E23D6" w:rsidRPr="00041B4C" w:rsidRDefault="008A24A7" w:rsidP="00A26116">
      <w:pPr>
        <w:pStyle w:val="Nadpis1"/>
      </w:pPr>
      <w:r w:rsidRPr="00041B4C">
        <w:lastRenderedPageBreak/>
        <w:t>Online Supplement</w:t>
      </w:r>
      <w:r w:rsidR="00CD7A83" w:rsidRPr="00041B4C">
        <w:t xml:space="preserve"> </w:t>
      </w:r>
      <w:r w:rsidR="008B6259" w:rsidRPr="00041B4C">
        <w:t>C.</w:t>
      </w:r>
      <w:r w:rsidR="00CD7A83" w:rsidRPr="00041B4C">
        <w:t xml:space="preserve"> </w:t>
      </w:r>
      <w:r w:rsidR="00A32F0A" w:rsidRPr="00041B4C">
        <w:t>Cognitive Interview</w:t>
      </w:r>
    </w:p>
    <w:p w14:paraId="5A8BC46A" w14:textId="319DF60B" w:rsidR="002E7461" w:rsidRPr="00041B4C" w:rsidRDefault="002E7461" w:rsidP="002E7461">
      <w:pPr>
        <w:pStyle w:val="Nadpis2"/>
      </w:pPr>
      <w:r w:rsidRPr="00041B4C">
        <w:t>Method</w:t>
      </w:r>
    </w:p>
    <w:p w14:paraId="741FBDC7" w14:textId="6D2FB480" w:rsidR="00864676" w:rsidRPr="00041B4C" w:rsidRDefault="00864676" w:rsidP="002E7461">
      <w:pPr>
        <w:pStyle w:val="Nadpis3"/>
        <w:rPr>
          <w:rStyle w:val="Nadpis3Char"/>
          <w:b/>
          <w:bCs/>
          <w:i/>
        </w:rPr>
      </w:pPr>
      <w:r w:rsidRPr="00041B4C">
        <w:rPr>
          <w:rStyle w:val="Nadpis3Char"/>
          <w:b/>
          <w:bCs/>
          <w:i/>
        </w:rPr>
        <w:t>Probing Questions</w:t>
      </w:r>
    </w:p>
    <w:p w14:paraId="48813A51" w14:textId="2DCE5188" w:rsidR="00E63885" w:rsidRPr="00041B4C" w:rsidRDefault="00E63885" w:rsidP="00E63885">
      <w:pPr>
        <w:ind w:firstLine="0"/>
      </w:pPr>
      <w:r w:rsidRPr="00041B4C">
        <w:t>Comprehension</w:t>
      </w:r>
    </w:p>
    <w:p w14:paraId="3CE7001D" w14:textId="77777777" w:rsidR="00E63885" w:rsidRPr="00041B4C" w:rsidRDefault="00E63885" w:rsidP="00B3377B">
      <w:pPr>
        <w:pStyle w:val="Odstavecseseznamem"/>
        <w:numPr>
          <w:ilvl w:val="0"/>
          <w:numId w:val="11"/>
        </w:numPr>
      </w:pPr>
      <w:r w:rsidRPr="00041B4C">
        <w:t>What do you think this question is asking?</w:t>
      </w:r>
    </w:p>
    <w:p w14:paraId="12D9749C" w14:textId="77777777" w:rsidR="00E63885" w:rsidRPr="00041B4C" w:rsidRDefault="00E63885" w:rsidP="00B3377B">
      <w:pPr>
        <w:pStyle w:val="Odstavecseseznamem"/>
        <w:numPr>
          <w:ilvl w:val="0"/>
          <w:numId w:val="11"/>
        </w:numPr>
      </w:pPr>
      <w:r w:rsidRPr="00041B4C">
        <w:t>Was this question easy or difficult for you to answer? In what way?</w:t>
      </w:r>
    </w:p>
    <w:p w14:paraId="75664442" w14:textId="67110429" w:rsidR="00E63885" w:rsidRPr="00041B4C" w:rsidRDefault="00E63885" w:rsidP="00B3377B">
      <w:pPr>
        <w:pStyle w:val="Odstavecseseznamem"/>
        <w:numPr>
          <w:ilvl w:val="0"/>
          <w:numId w:val="11"/>
        </w:numPr>
      </w:pPr>
      <w:r w:rsidRPr="00041B4C">
        <w:t>How clear or understandable was the question to you?</w:t>
      </w:r>
    </w:p>
    <w:p w14:paraId="403A804C" w14:textId="77777777" w:rsidR="00E63885" w:rsidRPr="00041B4C" w:rsidRDefault="00E63885" w:rsidP="00E63885">
      <w:pPr>
        <w:ind w:firstLine="0"/>
      </w:pPr>
      <w:r w:rsidRPr="00041B4C">
        <w:t>Response processes</w:t>
      </w:r>
    </w:p>
    <w:p w14:paraId="44FA05BA" w14:textId="77777777" w:rsidR="00E63885" w:rsidRPr="00041B4C" w:rsidRDefault="00E63885" w:rsidP="00B3377B">
      <w:pPr>
        <w:pStyle w:val="Odstavecseseznamem"/>
        <w:numPr>
          <w:ilvl w:val="0"/>
          <w:numId w:val="12"/>
        </w:numPr>
      </w:pPr>
      <w:r w:rsidRPr="00041B4C">
        <w:t>Please try to describe how you arrived at your answer. Try to reconstruct what was going through your mind when you were answering this question.</w:t>
      </w:r>
    </w:p>
    <w:p w14:paraId="10D84ECA" w14:textId="2A74C801" w:rsidR="00E63885" w:rsidRPr="00041B4C" w:rsidRDefault="00E63885" w:rsidP="00B3377B">
      <w:pPr>
        <w:pStyle w:val="Odstavecseseznamem"/>
        <w:numPr>
          <w:ilvl w:val="0"/>
          <w:numId w:val="12"/>
        </w:numPr>
      </w:pPr>
      <w:r w:rsidRPr="00041B4C">
        <w:t>When you check that you felt [</w:t>
      </w:r>
      <w:r w:rsidR="00C07534" w:rsidRPr="00041B4C">
        <w:t>score</w:t>
      </w:r>
      <w:r w:rsidRPr="00041B4C">
        <w:t>], could you give an example of a time when...? (context, circumstances)</w:t>
      </w:r>
    </w:p>
    <w:p w14:paraId="30E19711" w14:textId="77777777" w:rsidR="00E63885" w:rsidRPr="00041B4C" w:rsidRDefault="00E63885" w:rsidP="00B3377B">
      <w:pPr>
        <w:pStyle w:val="Odstavecseseznamem"/>
        <w:numPr>
          <w:ilvl w:val="0"/>
          <w:numId w:val="12"/>
        </w:numPr>
      </w:pPr>
      <w:r w:rsidRPr="00041B4C">
        <w:t>How would you answer the question without using the slider (using only words)?</w:t>
      </w:r>
    </w:p>
    <w:p w14:paraId="45B598CC" w14:textId="202B1C18" w:rsidR="00E63885" w:rsidRPr="00041B4C" w:rsidRDefault="00E63885" w:rsidP="00B3377B">
      <w:pPr>
        <w:pStyle w:val="Odstavecseseznamem"/>
        <w:numPr>
          <w:ilvl w:val="0"/>
          <w:numId w:val="12"/>
        </w:numPr>
      </w:pPr>
      <w:r w:rsidRPr="00041B4C">
        <w:t>Why did you place the slider in this specific position? How did the slider work for you / How did you like using the slider?</w:t>
      </w:r>
    </w:p>
    <w:p w14:paraId="582EC042" w14:textId="77777777" w:rsidR="00C07624" w:rsidRPr="00041B4C" w:rsidRDefault="00E63885" w:rsidP="00C07624">
      <w:pPr>
        <w:ind w:firstLine="0"/>
      </w:pPr>
      <w:r w:rsidRPr="00041B4C">
        <w:t>Other general probes:</w:t>
      </w:r>
    </w:p>
    <w:p w14:paraId="78A090C1" w14:textId="44EC7859" w:rsidR="00864676" w:rsidRPr="00041B4C" w:rsidRDefault="00E63885" w:rsidP="00B3377B">
      <w:pPr>
        <w:pStyle w:val="Odstavecseseznamem"/>
        <w:numPr>
          <w:ilvl w:val="0"/>
          <w:numId w:val="13"/>
        </w:numPr>
        <w:rPr>
          <w:rStyle w:val="Nadpis3Char"/>
          <w:rFonts w:asciiTheme="minorHAnsi" w:eastAsiaTheme="minorEastAsia" w:hAnsiTheme="minorHAnsi" w:cstheme="minorBidi"/>
          <w:b w:val="0"/>
          <w:bCs w:val="0"/>
          <w:i w:val="0"/>
        </w:rPr>
      </w:pPr>
      <w:r w:rsidRPr="00041B4C">
        <w:t>I noticed that... What was going through your mind?</w:t>
      </w:r>
    </w:p>
    <w:p w14:paraId="52C634A6" w14:textId="0852AEDD" w:rsidR="00C87217" w:rsidRPr="00041B4C" w:rsidRDefault="00222415" w:rsidP="002E7461">
      <w:pPr>
        <w:pStyle w:val="Nadpis3"/>
      </w:pPr>
      <w:r w:rsidRPr="00041B4C">
        <w:t xml:space="preserve">Preregistered </w:t>
      </w:r>
      <w:r w:rsidR="006D64FB" w:rsidRPr="00041B4C">
        <w:t>C</w:t>
      </w:r>
      <w:r w:rsidRPr="00041B4C">
        <w:t>odes</w:t>
      </w:r>
    </w:p>
    <w:p w14:paraId="10FD965E" w14:textId="77777777" w:rsidR="00615D9C" w:rsidRPr="00041B4C" w:rsidRDefault="00222415" w:rsidP="00615D9C">
      <w:r w:rsidRPr="00041B4C">
        <w:t xml:space="preserve">Response process phases: </w:t>
      </w:r>
    </w:p>
    <w:p w14:paraId="2BC67BF7" w14:textId="541A5361" w:rsidR="00222415" w:rsidRPr="00041B4C" w:rsidRDefault="00222415" w:rsidP="00B3377B">
      <w:pPr>
        <w:pStyle w:val="Odstavecseseznamem"/>
        <w:numPr>
          <w:ilvl w:val="0"/>
          <w:numId w:val="13"/>
        </w:numPr>
      </w:pPr>
      <w:r w:rsidRPr="00041B4C">
        <w:t>Comprehension</w:t>
      </w:r>
    </w:p>
    <w:p w14:paraId="788E7DA8" w14:textId="77777777" w:rsidR="00222415" w:rsidRPr="00041B4C" w:rsidRDefault="00222415" w:rsidP="00B3377B">
      <w:pPr>
        <w:pStyle w:val="Odstavecseseznamem"/>
        <w:numPr>
          <w:ilvl w:val="0"/>
          <w:numId w:val="13"/>
        </w:numPr>
      </w:pPr>
      <w:r w:rsidRPr="00041B4C">
        <w:t>Retrieval</w:t>
      </w:r>
    </w:p>
    <w:p w14:paraId="0D778873" w14:textId="77777777" w:rsidR="00222415" w:rsidRPr="00041B4C" w:rsidRDefault="00222415" w:rsidP="00B3377B">
      <w:pPr>
        <w:pStyle w:val="Odstavecseseznamem"/>
        <w:numPr>
          <w:ilvl w:val="0"/>
          <w:numId w:val="13"/>
        </w:numPr>
      </w:pPr>
      <w:r w:rsidRPr="00041B4C">
        <w:t>Judgement</w:t>
      </w:r>
    </w:p>
    <w:p w14:paraId="3DBA6557" w14:textId="77777777" w:rsidR="00222415" w:rsidRPr="00041B4C" w:rsidRDefault="00222415" w:rsidP="00B3377B">
      <w:pPr>
        <w:pStyle w:val="Odstavecseseznamem"/>
        <w:numPr>
          <w:ilvl w:val="0"/>
          <w:numId w:val="13"/>
        </w:numPr>
      </w:pPr>
      <w:r w:rsidRPr="00041B4C">
        <w:t>Response selection</w:t>
      </w:r>
    </w:p>
    <w:p w14:paraId="32CE91F9" w14:textId="77777777" w:rsidR="00222415" w:rsidRPr="00041B4C" w:rsidRDefault="00222415" w:rsidP="00B3377B">
      <w:pPr>
        <w:pStyle w:val="Odstavecseseznamem"/>
        <w:numPr>
          <w:ilvl w:val="0"/>
          <w:numId w:val="13"/>
        </w:numPr>
      </w:pPr>
      <w:r w:rsidRPr="00041B4C">
        <w:lastRenderedPageBreak/>
        <w:t>Self-regulation</w:t>
      </w:r>
    </w:p>
    <w:p w14:paraId="39C2CF5B" w14:textId="77777777" w:rsidR="00222415" w:rsidRPr="00041B4C" w:rsidRDefault="00222415" w:rsidP="00B3377B">
      <w:pPr>
        <w:pStyle w:val="Odstavecseseznamem"/>
        <w:numPr>
          <w:ilvl w:val="0"/>
          <w:numId w:val="13"/>
        </w:numPr>
      </w:pPr>
      <w:r w:rsidRPr="00041B4C">
        <w:t>Self-evaluation</w:t>
      </w:r>
    </w:p>
    <w:p w14:paraId="01999DFE" w14:textId="77777777" w:rsidR="00222415" w:rsidRPr="00041B4C" w:rsidRDefault="00222415" w:rsidP="00615D9C">
      <w:pPr>
        <w:ind w:firstLine="0"/>
      </w:pPr>
      <w:r w:rsidRPr="00041B4C">
        <w:t>Response strategies:</w:t>
      </w:r>
    </w:p>
    <w:p w14:paraId="7D4EDB22" w14:textId="77777777" w:rsidR="00222415" w:rsidRPr="00041B4C" w:rsidRDefault="00222415" w:rsidP="00B3377B">
      <w:pPr>
        <w:pStyle w:val="Odstavecseseznamem"/>
        <w:numPr>
          <w:ilvl w:val="0"/>
          <w:numId w:val="13"/>
        </w:numPr>
      </w:pPr>
      <w:r w:rsidRPr="00041B4C">
        <w:t>Social comparison</w:t>
      </w:r>
    </w:p>
    <w:p w14:paraId="55399A97" w14:textId="77777777" w:rsidR="00222415" w:rsidRPr="00041B4C" w:rsidRDefault="00222415" w:rsidP="00B3377B">
      <w:pPr>
        <w:pStyle w:val="Odstavecseseznamem"/>
        <w:numPr>
          <w:ilvl w:val="0"/>
          <w:numId w:val="13"/>
        </w:numPr>
      </w:pPr>
      <w:r w:rsidRPr="00041B4C">
        <w:t>Self-comparison</w:t>
      </w:r>
    </w:p>
    <w:p w14:paraId="1DEC862C" w14:textId="77777777" w:rsidR="00222415" w:rsidRPr="00041B4C" w:rsidRDefault="00222415" w:rsidP="00B3377B">
      <w:pPr>
        <w:pStyle w:val="Odstavecseseznamem"/>
        <w:numPr>
          <w:ilvl w:val="0"/>
          <w:numId w:val="13"/>
        </w:numPr>
      </w:pPr>
      <w:r w:rsidRPr="00041B4C">
        <w:t>Temporal comparison</w:t>
      </w:r>
    </w:p>
    <w:p w14:paraId="15E40E5E" w14:textId="77777777" w:rsidR="00222415" w:rsidRPr="00041B4C" w:rsidRDefault="00222415" w:rsidP="00B3377B">
      <w:pPr>
        <w:pStyle w:val="Odstavecseseznamem"/>
        <w:numPr>
          <w:ilvl w:val="0"/>
          <w:numId w:val="13"/>
        </w:numPr>
      </w:pPr>
      <w:r w:rsidRPr="00041B4C">
        <w:t>Selective remembering</w:t>
      </w:r>
    </w:p>
    <w:p w14:paraId="6907F174" w14:textId="77777777" w:rsidR="00222415" w:rsidRPr="00041B4C" w:rsidRDefault="00222415" w:rsidP="00B3377B">
      <w:pPr>
        <w:pStyle w:val="Odstavecseseznamem"/>
        <w:numPr>
          <w:ilvl w:val="0"/>
          <w:numId w:val="13"/>
        </w:numPr>
      </w:pPr>
      <w:r w:rsidRPr="00041B4C">
        <w:t>Buffering or compensation</w:t>
      </w:r>
    </w:p>
    <w:p w14:paraId="70C6F004" w14:textId="77777777" w:rsidR="00222415" w:rsidRPr="00041B4C" w:rsidRDefault="00222415" w:rsidP="00B3377B">
      <w:pPr>
        <w:pStyle w:val="Odstavecseseznamem"/>
        <w:numPr>
          <w:ilvl w:val="0"/>
          <w:numId w:val="13"/>
        </w:numPr>
      </w:pPr>
      <w:r w:rsidRPr="00041B4C">
        <w:t>Normalizing</w:t>
      </w:r>
    </w:p>
    <w:p w14:paraId="1AF2B37B" w14:textId="77777777" w:rsidR="00222415" w:rsidRPr="00041B4C" w:rsidRDefault="00222415" w:rsidP="00B3377B">
      <w:pPr>
        <w:pStyle w:val="Odstavecseseznamem"/>
        <w:numPr>
          <w:ilvl w:val="0"/>
          <w:numId w:val="13"/>
        </w:numPr>
      </w:pPr>
      <w:r w:rsidRPr="00041B4C">
        <w:t>Counterfactual thinking (e.g., alternative pasts)</w:t>
      </w:r>
    </w:p>
    <w:p w14:paraId="6BDC2A0E" w14:textId="77777777" w:rsidR="00222415" w:rsidRPr="00041B4C" w:rsidRDefault="00222415" w:rsidP="00615D9C">
      <w:pPr>
        <w:ind w:firstLine="0"/>
      </w:pPr>
      <w:r w:rsidRPr="00041B4C">
        <w:t>Psychological process:</w:t>
      </w:r>
    </w:p>
    <w:p w14:paraId="78465A03" w14:textId="77777777" w:rsidR="00222415" w:rsidRPr="00041B4C" w:rsidRDefault="00222415" w:rsidP="00B3377B">
      <w:pPr>
        <w:pStyle w:val="Odstavecseseznamem"/>
        <w:numPr>
          <w:ilvl w:val="0"/>
          <w:numId w:val="13"/>
        </w:numPr>
      </w:pPr>
      <w:r w:rsidRPr="00041B4C">
        <w:t>Cognitive processes (memory, attention, …)</w:t>
      </w:r>
    </w:p>
    <w:p w14:paraId="3DF819E7" w14:textId="77777777" w:rsidR="00222415" w:rsidRPr="00041B4C" w:rsidRDefault="00222415" w:rsidP="00B3377B">
      <w:pPr>
        <w:pStyle w:val="Odstavecseseznamem"/>
        <w:numPr>
          <w:ilvl w:val="0"/>
          <w:numId w:val="13"/>
        </w:numPr>
      </w:pPr>
      <w:r w:rsidRPr="00041B4C">
        <w:t>Affective processes</w:t>
      </w:r>
    </w:p>
    <w:p w14:paraId="720693A6" w14:textId="77777777" w:rsidR="00222415" w:rsidRPr="00041B4C" w:rsidRDefault="00222415" w:rsidP="00B3377B">
      <w:pPr>
        <w:pStyle w:val="Odstavecseseznamem"/>
        <w:numPr>
          <w:ilvl w:val="0"/>
          <w:numId w:val="13"/>
        </w:numPr>
      </w:pPr>
      <w:r w:rsidRPr="00041B4C">
        <w:t>Interpersonal processes</w:t>
      </w:r>
    </w:p>
    <w:p w14:paraId="015B3441" w14:textId="77777777" w:rsidR="00222415" w:rsidRPr="00041B4C" w:rsidRDefault="00222415" w:rsidP="00B3377B">
      <w:pPr>
        <w:pStyle w:val="Odstavecseseznamem"/>
        <w:numPr>
          <w:ilvl w:val="0"/>
          <w:numId w:val="13"/>
        </w:numPr>
      </w:pPr>
      <w:r w:rsidRPr="00041B4C">
        <w:t>Embodied reactions (going with the “gut feeling”)</w:t>
      </w:r>
    </w:p>
    <w:p w14:paraId="7FD3D658" w14:textId="7CAF3F20" w:rsidR="00222415" w:rsidRPr="00041B4C" w:rsidRDefault="00222415" w:rsidP="001026F9">
      <w:pPr>
        <w:ind w:firstLine="0"/>
      </w:pPr>
      <w:r w:rsidRPr="00041B4C">
        <w:t>Context</w:t>
      </w:r>
    </w:p>
    <w:p w14:paraId="625C8FBF" w14:textId="77777777" w:rsidR="002B03A4" w:rsidRDefault="002B03A4">
      <w:pPr>
        <w:rPr>
          <w:rFonts w:asciiTheme="majorHAnsi" w:eastAsiaTheme="majorEastAsia" w:hAnsiTheme="majorHAnsi" w:cstheme="majorBidi"/>
          <w:b/>
          <w:bCs/>
        </w:rPr>
      </w:pPr>
      <w:r>
        <w:br w:type="page"/>
      </w:r>
    </w:p>
    <w:p w14:paraId="233D3248" w14:textId="77777777" w:rsidR="002E7461" w:rsidRDefault="002E7461" w:rsidP="002E7461">
      <w:pPr>
        <w:pStyle w:val="Nadpis2"/>
      </w:pPr>
      <w:r w:rsidRPr="00041B4C">
        <w:lastRenderedPageBreak/>
        <w:t>Results</w:t>
      </w:r>
    </w:p>
    <w:p w14:paraId="2F548CB8" w14:textId="5ACCBA46" w:rsidR="002B03A4" w:rsidRPr="00B21B39" w:rsidRDefault="002B03A4" w:rsidP="002B03A4">
      <w:pPr>
        <w:rPr>
          <w:b/>
          <w:bCs/>
        </w:rPr>
      </w:pPr>
      <w:r w:rsidRPr="00B21B39">
        <w:rPr>
          <w:b/>
          <w:bCs/>
        </w:rPr>
        <w:t xml:space="preserve">Table </w:t>
      </w:r>
      <w:r>
        <w:rPr>
          <w:b/>
          <w:bCs/>
        </w:rPr>
        <w:t>C1</w:t>
      </w:r>
    </w:p>
    <w:p w14:paraId="59A74862" w14:textId="77777777" w:rsidR="002B03A4" w:rsidRPr="00B21B39" w:rsidRDefault="002B03A4" w:rsidP="002B03A4">
      <w:pPr>
        <w:rPr>
          <w:i/>
          <w:iCs/>
        </w:rPr>
      </w:pPr>
      <w:r w:rsidRPr="00B21B39">
        <w:rPr>
          <w:i/>
          <w:iCs/>
        </w:rPr>
        <w:t>Themes and Subthemes Identified in Cognitive Interviews</w:t>
      </w:r>
    </w:p>
    <w:tbl>
      <w:tblPr>
        <w:tblStyle w:val="APAReport"/>
        <w:tblW w:w="0" w:type="auto"/>
        <w:tblCellMar>
          <w:bottom w:w="170" w:type="dxa"/>
        </w:tblCellMar>
        <w:tblLook w:val="04A0" w:firstRow="1" w:lastRow="0" w:firstColumn="1" w:lastColumn="0" w:noHBand="0" w:noVBand="1"/>
      </w:tblPr>
      <w:tblGrid>
        <w:gridCol w:w="1785"/>
        <w:gridCol w:w="2169"/>
        <w:gridCol w:w="5406"/>
      </w:tblGrid>
      <w:tr w:rsidR="002B03A4" w:rsidRPr="00B21B39" w14:paraId="5B01BC98" w14:textId="77777777" w:rsidTr="00BB5DE0">
        <w:trPr>
          <w:cnfStyle w:val="100000000000" w:firstRow="1" w:lastRow="0" w:firstColumn="0" w:lastColumn="0" w:oddVBand="0" w:evenVBand="0" w:oddHBand="0" w:evenHBand="0" w:firstRowFirstColumn="0" w:firstRowLastColumn="0" w:lastRowFirstColumn="0" w:lastRowLastColumn="0"/>
          <w:trHeight w:val="113"/>
        </w:trPr>
        <w:tc>
          <w:tcPr>
            <w:tcW w:w="0" w:type="auto"/>
          </w:tcPr>
          <w:p w14:paraId="0190B3C4" w14:textId="77777777" w:rsidR="002B03A4" w:rsidRPr="00B21B39" w:rsidRDefault="002B03A4" w:rsidP="00BB5DE0">
            <w:pPr>
              <w:rPr>
                <w:b/>
                <w:bCs/>
              </w:rPr>
            </w:pPr>
            <w:r w:rsidRPr="00B21B39">
              <w:rPr>
                <w:b/>
                <w:bCs/>
              </w:rPr>
              <w:t>Theme</w:t>
            </w:r>
          </w:p>
        </w:tc>
        <w:tc>
          <w:tcPr>
            <w:tcW w:w="0" w:type="auto"/>
          </w:tcPr>
          <w:p w14:paraId="274D29B7" w14:textId="77777777" w:rsidR="002B03A4" w:rsidRPr="00B21B39" w:rsidRDefault="002B03A4" w:rsidP="00BB5DE0">
            <w:pPr>
              <w:rPr>
                <w:b/>
                <w:bCs/>
              </w:rPr>
            </w:pPr>
            <w:r w:rsidRPr="00B21B39">
              <w:rPr>
                <w:b/>
                <w:bCs/>
              </w:rPr>
              <w:t>Subtheme</w:t>
            </w:r>
          </w:p>
        </w:tc>
        <w:tc>
          <w:tcPr>
            <w:tcW w:w="0" w:type="auto"/>
          </w:tcPr>
          <w:p w14:paraId="56461E35" w14:textId="77777777" w:rsidR="002B03A4" w:rsidRPr="00B21B39" w:rsidRDefault="002B03A4" w:rsidP="00BB5DE0">
            <w:pPr>
              <w:rPr>
                <w:b/>
                <w:bCs/>
              </w:rPr>
            </w:pPr>
            <w:r w:rsidRPr="00B21B39">
              <w:rPr>
                <w:b/>
                <w:bCs/>
              </w:rPr>
              <w:t>Example</w:t>
            </w:r>
          </w:p>
        </w:tc>
      </w:tr>
      <w:tr w:rsidR="002B03A4" w:rsidRPr="00B21B39" w14:paraId="4510B668" w14:textId="77777777" w:rsidTr="00BB5DE0">
        <w:trPr>
          <w:trHeight w:val="113"/>
        </w:trPr>
        <w:tc>
          <w:tcPr>
            <w:tcW w:w="0" w:type="auto"/>
          </w:tcPr>
          <w:p w14:paraId="6CACF393" w14:textId="77777777" w:rsidR="002B03A4" w:rsidRPr="00B21B39" w:rsidRDefault="002B03A4" w:rsidP="00BB5DE0">
            <w:r w:rsidRPr="00B21B39">
              <w:t>Comprehension</w:t>
            </w:r>
          </w:p>
        </w:tc>
        <w:tc>
          <w:tcPr>
            <w:tcW w:w="0" w:type="auto"/>
          </w:tcPr>
          <w:p w14:paraId="42093EDF" w14:textId="77777777" w:rsidR="002B03A4" w:rsidRPr="00B21B39" w:rsidRDefault="002B03A4" w:rsidP="00BB5DE0">
            <w:r w:rsidRPr="00B21B39">
              <w:t>Definition by personal experience or example</w:t>
            </w:r>
          </w:p>
        </w:tc>
        <w:tc>
          <w:tcPr>
            <w:tcW w:w="0" w:type="auto"/>
          </w:tcPr>
          <w:p w14:paraId="77BDBD36" w14:textId="77777777" w:rsidR="002B03A4" w:rsidRPr="00B21B39" w:rsidRDefault="002B03A4" w:rsidP="00BB5DE0">
            <w:r w:rsidRPr="00B21B39">
              <w:t>“Those kinds of situations where I’m glad for something.” (P1)</w:t>
            </w:r>
          </w:p>
        </w:tc>
      </w:tr>
      <w:tr w:rsidR="002B03A4" w:rsidRPr="00B21B39" w14:paraId="5A8147DA" w14:textId="77777777" w:rsidTr="00BB5DE0">
        <w:trPr>
          <w:trHeight w:val="113"/>
        </w:trPr>
        <w:tc>
          <w:tcPr>
            <w:tcW w:w="0" w:type="auto"/>
          </w:tcPr>
          <w:p w14:paraId="2D327BF0" w14:textId="77777777" w:rsidR="002B03A4" w:rsidRPr="00B21B39" w:rsidRDefault="002B03A4" w:rsidP="00BB5DE0"/>
        </w:tc>
        <w:tc>
          <w:tcPr>
            <w:tcW w:w="0" w:type="auto"/>
          </w:tcPr>
          <w:p w14:paraId="04C97CF5" w14:textId="77777777" w:rsidR="002B03A4" w:rsidRPr="00B21B39" w:rsidRDefault="002B03A4" w:rsidP="00BB5DE0">
            <w:r>
              <w:t>Exact definition</w:t>
            </w:r>
          </w:p>
        </w:tc>
        <w:tc>
          <w:tcPr>
            <w:tcW w:w="0" w:type="auto"/>
          </w:tcPr>
          <w:p w14:paraId="40CB8384" w14:textId="77777777" w:rsidR="002B03A4" w:rsidRPr="00B21B39" w:rsidRDefault="002B03A4" w:rsidP="00BB5DE0">
            <w:r w:rsidRPr="002C3112">
              <w:t>“Feeling or energy level after waking up.” (P2)</w:t>
            </w:r>
          </w:p>
        </w:tc>
      </w:tr>
      <w:tr w:rsidR="002B03A4" w:rsidRPr="00B21B39" w14:paraId="3CD67299" w14:textId="77777777" w:rsidTr="00BB5DE0">
        <w:trPr>
          <w:trHeight w:val="113"/>
        </w:trPr>
        <w:tc>
          <w:tcPr>
            <w:tcW w:w="0" w:type="auto"/>
          </w:tcPr>
          <w:p w14:paraId="2CAE5B6D" w14:textId="77777777" w:rsidR="002B03A4" w:rsidRPr="00B21B39" w:rsidRDefault="002B03A4" w:rsidP="00BB5DE0"/>
        </w:tc>
        <w:tc>
          <w:tcPr>
            <w:tcW w:w="0" w:type="auto"/>
          </w:tcPr>
          <w:p w14:paraId="37F62749" w14:textId="77777777" w:rsidR="002B03A4" w:rsidRPr="00B21B39" w:rsidRDefault="002B03A4" w:rsidP="00BB5DE0">
            <w:r w:rsidRPr="00B21B39">
              <w:t>Definition by absence</w:t>
            </w:r>
          </w:p>
        </w:tc>
        <w:tc>
          <w:tcPr>
            <w:tcW w:w="0" w:type="auto"/>
          </w:tcPr>
          <w:p w14:paraId="794DE851" w14:textId="77777777" w:rsidR="002B03A4" w:rsidRPr="00B21B39" w:rsidRDefault="002B03A4" w:rsidP="00BB5DE0">
            <w:r w:rsidRPr="00B21B39">
              <w:rPr>
                <w:rStyle w:val="Zdraznn"/>
                <w:i w:val="0"/>
                <w:iCs w:val="0"/>
              </w:rPr>
              <w:t>"I understand calm as the absence of anger or fear [or emotions] that most people do not want to experience." (P1)</w:t>
            </w:r>
          </w:p>
        </w:tc>
      </w:tr>
      <w:tr w:rsidR="002B03A4" w:rsidRPr="00B21B39" w14:paraId="55BE3174" w14:textId="77777777" w:rsidTr="00BB5DE0">
        <w:trPr>
          <w:trHeight w:val="113"/>
        </w:trPr>
        <w:tc>
          <w:tcPr>
            <w:tcW w:w="0" w:type="auto"/>
          </w:tcPr>
          <w:p w14:paraId="09F72523" w14:textId="77777777" w:rsidR="002B03A4" w:rsidRPr="00B21B39" w:rsidRDefault="002B03A4" w:rsidP="00BB5DE0"/>
        </w:tc>
        <w:tc>
          <w:tcPr>
            <w:tcW w:w="0" w:type="auto"/>
          </w:tcPr>
          <w:p w14:paraId="6958631D" w14:textId="77777777" w:rsidR="002B03A4" w:rsidRPr="00B21B39" w:rsidRDefault="002B03A4" w:rsidP="00BB5DE0">
            <w:r>
              <w:t>Definition by elimination</w:t>
            </w:r>
          </w:p>
        </w:tc>
        <w:tc>
          <w:tcPr>
            <w:tcW w:w="0" w:type="auto"/>
          </w:tcPr>
          <w:p w14:paraId="7EDF4099" w14:textId="77777777" w:rsidR="002B03A4" w:rsidRPr="00B21B39" w:rsidRDefault="002B03A4" w:rsidP="00BB5DE0">
            <w:pPr>
              <w:rPr>
                <w:rStyle w:val="Zdraznn"/>
                <w:i w:val="0"/>
                <w:iCs w:val="0"/>
              </w:rPr>
            </w:pPr>
            <w:r w:rsidRPr="002C3112">
              <w:t xml:space="preserve">“I wasn't looking for the meaning of life in it. No, not that. Just whether it made </w:t>
            </w:r>
            <w:proofErr w:type="gramStart"/>
            <w:r w:rsidRPr="002C3112">
              <w:t>more or less sense</w:t>
            </w:r>
            <w:proofErr w:type="gramEnd"/>
            <w:r w:rsidRPr="002C3112">
              <w:t xml:space="preserve"> to me.” (P4) </w:t>
            </w:r>
          </w:p>
        </w:tc>
      </w:tr>
      <w:tr w:rsidR="002B03A4" w:rsidRPr="00B21B39" w14:paraId="5F72879E" w14:textId="77777777" w:rsidTr="00BB5DE0">
        <w:trPr>
          <w:trHeight w:val="113"/>
        </w:trPr>
        <w:tc>
          <w:tcPr>
            <w:tcW w:w="0" w:type="auto"/>
          </w:tcPr>
          <w:p w14:paraId="7C7C235A" w14:textId="77777777" w:rsidR="002B03A4" w:rsidRPr="00B21B39" w:rsidRDefault="002B03A4" w:rsidP="00BB5DE0"/>
        </w:tc>
        <w:tc>
          <w:tcPr>
            <w:tcW w:w="0" w:type="auto"/>
          </w:tcPr>
          <w:p w14:paraId="41652955" w14:textId="77777777" w:rsidR="002B03A4" w:rsidRDefault="002B03A4" w:rsidP="00BB5DE0">
            <w:r>
              <w:t>Definition by metaphor</w:t>
            </w:r>
          </w:p>
        </w:tc>
        <w:tc>
          <w:tcPr>
            <w:tcW w:w="0" w:type="auto"/>
          </w:tcPr>
          <w:p w14:paraId="60EF829C" w14:textId="77777777" w:rsidR="002B03A4" w:rsidRPr="00B21B39" w:rsidRDefault="002B03A4" w:rsidP="00BB5DE0">
            <w:pPr>
              <w:rPr>
                <w:rStyle w:val="Zdraznn"/>
                <w:i w:val="0"/>
                <w:iCs w:val="0"/>
              </w:rPr>
            </w:pPr>
            <w:r>
              <w:t>“</w:t>
            </w:r>
            <w:r w:rsidRPr="002C3112">
              <w:t>That perspective... I first imagined an eagle, which sees the earth from above and sees things that we would not see from the ground. So, it perceives the connections of the larger whole more clearly.” (P1)</w:t>
            </w:r>
          </w:p>
        </w:tc>
      </w:tr>
      <w:tr w:rsidR="002B03A4" w:rsidRPr="00B21B39" w14:paraId="4DBCA9BE" w14:textId="77777777" w:rsidTr="00BB5DE0">
        <w:trPr>
          <w:trHeight w:val="113"/>
        </w:trPr>
        <w:tc>
          <w:tcPr>
            <w:tcW w:w="0" w:type="auto"/>
          </w:tcPr>
          <w:p w14:paraId="47C99649" w14:textId="77777777" w:rsidR="002B03A4" w:rsidRPr="00B21B39" w:rsidRDefault="002B03A4" w:rsidP="00BB5DE0"/>
        </w:tc>
        <w:tc>
          <w:tcPr>
            <w:tcW w:w="0" w:type="auto"/>
          </w:tcPr>
          <w:p w14:paraId="1B9738DA" w14:textId="77777777" w:rsidR="002B03A4" w:rsidRDefault="002B03A4" w:rsidP="00BB5DE0">
            <w:r>
              <w:t>Definition by others</w:t>
            </w:r>
          </w:p>
        </w:tc>
        <w:tc>
          <w:tcPr>
            <w:tcW w:w="0" w:type="auto"/>
          </w:tcPr>
          <w:p w14:paraId="136CBDDE" w14:textId="77777777" w:rsidR="002B03A4" w:rsidRPr="00B21B39" w:rsidRDefault="002B03A4" w:rsidP="00BB5DE0">
            <w:pPr>
              <w:rPr>
                <w:rStyle w:val="Zdraznn"/>
                <w:i w:val="0"/>
                <w:iCs w:val="0"/>
              </w:rPr>
            </w:pPr>
            <w:r>
              <w:t>“</w:t>
            </w:r>
            <w:r w:rsidRPr="002C3112">
              <w:t>Others might imagine this as being when they are alone and relaxed. But even when you are nervous, you still follow your own unique pattern. So even then, we are still ourselves.” (P1)</w:t>
            </w:r>
          </w:p>
        </w:tc>
      </w:tr>
      <w:tr w:rsidR="002B03A4" w:rsidRPr="00B21B39" w14:paraId="2A687943" w14:textId="77777777" w:rsidTr="00BB5DE0">
        <w:trPr>
          <w:trHeight w:val="113"/>
        </w:trPr>
        <w:tc>
          <w:tcPr>
            <w:tcW w:w="0" w:type="auto"/>
          </w:tcPr>
          <w:p w14:paraId="59C8AB6C" w14:textId="77777777" w:rsidR="002B03A4" w:rsidRPr="00B21B39" w:rsidRDefault="002B03A4" w:rsidP="00BB5DE0"/>
        </w:tc>
        <w:tc>
          <w:tcPr>
            <w:tcW w:w="0" w:type="auto"/>
          </w:tcPr>
          <w:p w14:paraId="0265406E" w14:textId="77777777" w:rsidR="002B03A4" w:rsidRPr="00B21B39" w:rsidRDefault="002B03A4" w:rsidP="00BB5DE0">
            <w:r>
              <w:t>Comparison to previous item</w:t>
            </w:r>
          </w:p>
        </w:tc>
        <w:tc>
          <w:tcPr>
            <w:tcW w:w="0" w:type="auto"/>
          </w:tcPr>
          <w:p w14:paraId="0165688C" w14:textId="77777777" w:rsidR="002B03A4" w:rsidRPr="00B21B39" w:rsidRDefault="002B03A4" w:rsidP="00BB5DE0">
            <w:pPr>
              <w:rPr>
                <w:rStyle w:val="Zdraznn"/>
                <w:i w:val="0"/>
                <w:iCs w:val="0"/>
              </w:rPr>
            </w:pPr>
            <w:r w:rsidRPr="002C3112">
              <w:t xml:space="preserve">“I think the questions [this and Self-Support] are very similar, maybe almost the same.” (P5) </w:t>
            </w:r>
          </w:p>
        </w:tc>
      </w:tr>
      <w:tr w:rsidR="002B03A4" w:rsidRPr="00B21B39" w14:paraId="27E40B77" w14:textId="77777777" w:rsidTr="00BB5DE0">
        <w:trPr>
          <w:trHeight w:val="113"/>
        </w:trPr>
        <w:tc>
          <w:tcPr>
            <w:tcW w:w="0" w:type="auto"/>
          </w:tcPr>
          <w:p w14:paraId="0500C4DF" w14:textId="77777777" w:rsidR="002B03A4" w:rsidRPr="00B21B39" w:rsidRDefault="002B03A4" w:rsidP="00BB5DE0"/>
        </w:tc>
        <w:tc>
          <w:tcPr>
            <w:tcW w:w="0" w:type="auto"/>
          </w:tcPr>
          <w:p w14:paraId="098D54ED" w14:textId="77777777" w:rsidR="002B03A4" w:rsidRDefault="002B03A4" w:rsidP="00BB5DE0">
            <w:r>
              <w:t>Difficulty to comprehend</w:t>
            </w:r>
          </w:p>
        </w:tc>
        <w:tc>
          <w:tcPr>
            <w:tcW w:w="0" w:type="auto"/>
          </w:tcPr>
          <w:p w14:paraId="0DFFC2E2" w14:textId="77777777" w:rsidR="002B03A4" w:rsidRPr="00B21B39" w:rsidRDefault="002B03A4" w:rsidP="00BB5DE0">
            <w:pPr>
              <w:rPr>
                <w:rStyle w:val="Zdraznn"/>
                <w:i w:val="0"/>
                <w:iCs w:val="0"/>
              </w:rPr>
            </w:pPr>
            <w:r w:rsidRPr="002C3112">
              <w:t xml:space="preserve">“Well, at first, I started to think about the syntax.” (P6) </w:t>
            </w:r>
          </w:p>
        </w:tc>
      </w:tr>
      <w:tr w:rsidR="002B03A4" w:rsidRPr="00B21B39" w14:paraId="04BA7B69" w14:textId="77777777" w:rsidTr="00BB5DE0">
        <w:trPr>
          <w:trHeight w:val="113"/>
        </w:trPr>
        <w:tc>
          <w:tcPr>
            <w:tcW w:w="0" w:type="auto"/>
          </w:tcPr>
          <w:p w14:paraId="7298AEA1" w14:textId="77777777" w:rsidR="002B03A4" w:rsidRPr="00B21B39" w:rsidRDefault="002B03A4" w:rsidP="00BB5DE0"/>
        </w:tc>
        <w:tc>
          <w:tcPr>
            <w:tcW w:w="0" w:type="auto"/>
          </w:tcPr>
          <w:p w14:paraId="6670493D" w14:textId="77777777" w:rsidR="002B03A4" w:rsidRPr="00B21B39" w:rsidRDefault="002B03A4" w:rsidP="00BB5DE0">
            <w:r w:rsidRPr="00B21B39">
              <w:t xml:space="preserve">Uncertainty about </w:t>
            </w:r>
            <w:r>
              <w:t xml:space="preserve">item’s </w:t>
            </w:r>
            <w:r w:rsidRPr="00B21B39">
              <w:t>meaning</w:t>
            </w:r>
          </w:p>
        </w:tc>
        <w:tc>
          <w:tcPr>
            <w:tcW w:w="0" w:type="auto"/>
          </w:tcPr>
          <w:p w14:paraId="7CB69D38" w14:textId="77777777" w:rsidR="002B03A4" w:rsidRPr="00B21B39" w:rsidRDefault="002B03A4" w:rsidP="00BB5DE0">
            <w:pPr>
              <w:rPr>
                <w:rStyle w:val="Zdraznn"/>
                <w:i w:val="0"/>
                <w:iCs w:val="0"/>
              </w:rPr>
            </w:pPr>
            <w:r w:rsidRPr="002C3112">
              <w:t xml:space="preserve">“Could you please define the word "competent’?” (P5) </w:t>
            </w:r>
          </w:p>
        </w:tc>
      </w:tr>
      <w:tr w:rsidR="002B03A4" w:rsidRPr="00B21B39" w14:paraId="6056C0B9" w14:textId="77777777" w:rsidTr="00BB5DE0">
        <w:trPr>
          <w:trHeight w:val="113"/>
        </w:trPr>
        <w:tc>
          <w:tcPr>
            <w:tcW w:w="0" w:type="auto"/>
          </w:tcPr>
          <w:p w14:paraId="011D2D9C" w14:textId="77777777" w:rsidR="002B03A4" w:rsidRPr="00B21B39" w:rsidRDefault="002B03A4" w:rsidP="00BB5DE0"/>
        </w:tc>
        <w:tc>
          <w:tcPr>
            <w:tcW w:w="0" w:type="auto"/>
          </w:tcPr>
          <w:p w14:paraId="576B7191" w14:textId="77777777" w:rsidR="002B03A4" w:rsidRPr="00B21B39" w:rsidRDefault="002B03A4" w:rsidP="00BB5DE0">
            <w:r w:rsidRPr="00B21B39">
              <w:t>Intuitive understanding</w:t>
            </w:r>
          </w:p>
        </w:tc>
        <w:tc>
          <w:tcPr>
            <w:tcW w:w="0" w:type="auto"/>
          </w:tcPr>
          <w:p w14:paraId="4FF0B4D9" w14:textId="77777777" w:rsidR="002B03A4" w:rsidRPr="00B21B39" w:rsidRDefault="002B03A4" w:rsidP="00BB5DE0">
            <w:r w:rsidRPr="002C3112">
              <w:t>“Well, it seems clear to me, I'm just wondering how else to rephrase it.” (P4)</w:t>
            </w:r>
          </w:p>
        </w:tc>
      </w:tr>
      <w:tr w:rsidR="002B03A4" w:rsidRPr="00B21B39" w14:paraId="5572FC6F" w14:textId="77777777" w:rsidTr="00BB5DE0">
        <w:trPr>
          <w:trHeight w:val="113"/>
        </w:trPr>
        <w:tc>
          <w:tcPr>
            <w:tcW w:w="0" w:type="auto"/>
            <w:tcBorders>
              <w:bottom w:val="nil"/>
            </w:tcBorders>
          </w:tcPr>
          <w:p w14:paraId="7B2C5584" w14:textId="77777777" w:rsidR="002B03A4" w:rsidRPr="00B21B39" w:rsidRDefault="002B03A4" w:rsidP="00BB5DE0"/>
        </w:tc>
        <w:tc>
          <w:tcPr>
            <w:tcW w:w="0" w:type="auto"/>
            <w:tcBorders>
              <w:bottom w:val="nil"/>
            </w:tcBorders>
          </w:tcPr>
          <w:p w14:paraId="6ED9A0C3" w14:textId="77777777" w:rsidR="002B03A4" w:rsidRPr="00B21B39" w:rsidRDefault="002B03A4" w:rsidP="00BB5DE0">
            <w:r w:rsidRPr="00B21B39">
              <w:t>Emotional valence</w:t>
            </w:r>
          </w:p>
        </w:tc>
        <w:tc>
          <w:tcPr>
            <w:tcW w:w="0" w:type="auto"/>
            <w:tcBorders>
              <w:bottom w:val="nil"/>
            </w:tcBorders>
          </w:tcPr>
          <w:p w14:paraId="2DF943C4" w14:textId="77777777" w:rsidR="002B03A4" w:rsidRPr="002C3112" w:rsidRDefault="002B03A4" w:rsidP="00BB5DE0">
            <w:r w:rsidRPr="002C3112">
              <w:t xml:space="preserve">“I would probably imagine... it would definitely be something positive.” (P5) </w:t>
            </w:r>
          </w:p>
          <w:p w14:paraId="4EA97179" w14:textId="77777777" w:rsidR="002B03A4" w:rsidRPr="00B21B39" w:rsidRDefault="002B03A4" w:rsidP="00BB5DE0">
            <w:pPr>
              <w:spacing w:after="160" w:line="278" w:lineRule="auto"/>
            </w:pPr>
          </w:p>
        </w:tc>
      </w:tr>
      <w:tr w:rsidR="002B03A4" w:rsidRPr="00B21B39" w14:paraId="059DC15D" w14:textId="77777777" w:rsidTr="00BB5DE0">
        <w:trPr>
          <w:trHeight w:val="113"/>
        </w:trPr>
        <w:tc>
          <w:tcPr>
            <w:tcW w:w="0" w:type="auto"/>
            <w:tcBorders>
              <w:top w:val="nil"/>
              <w:bottom w:val="single" w:sz="4" w:space="0" w:color="auto"/>
            </w:tcBorders>
          </w:tcPr>
          <w:p w14:paraId="374B011F" w14:textId="77777777" w:rsidR="002B03A4" w:rsidRPr="00B21B39" w:rsidRDefault="002B03A4" w:rsidP="00BB5DE0"/>
        </w:tc>
        <w:tc>
          <w:tcPr>
            <w:tcW w:w="0" w:type="auto"/>
            <w:tcBorders>
              <w:top w:val="nil"/>
              <w:bottom w:val="single" w:sz="4" w:space="0" w:color="auto"/>
            </w:tcBorders>
          </w:tcPr>
          <w:p w14:paraId="5376D116" w14:textId="77777777" w:rsidR="002B03A4" w:rsidRPr="00B21B39" w:rsidRDefault="002B03A4" w:rsidP="00BB5DE0">
            <w:r w:rsidRPr="00B21B39">
              <w:t>Recalibration of item</w:t>
            </w:r>
            <w:r>
              <w:t>’s</w:t>
            </w:r>
            <w:r w:rsidRPr="00B21B39">
              <w:t xml:space="preserve"> meaning</w:t>
            </w:r>
          </w:p>
        </w:tc>
        <w:tc>
          <w:tcPr>
            <w:tcW w:w="0" w:type="auto"/>
            <w:tcBorders>
              <w:top w:val="nil"/>
              <w:bottom w:val="single" w:sz="4" w:space="0" w:color="auto"/>
            </w:tcBorders>
          </w:tcPr>
          <w:p w14:paraId="10401622" w14:textId="77777777" w:rsidR="002B03A4" w:rsidRPr="00B21B39" w:rsidRDefault="002B03A4" w:rsidP="00BB5DE0">
            <w:r w:rsidRPr="002C3112">
              <w:t>“An opportunity to express some of my character traits and whether I was happy with them or not. Now that I've said it out loud, it sounds like complete nonsense. I don't know if that question is asking about some kind of flaw—whether in character or appearance.” (P2)</w:t>
            </w:r>
          </w:p>
        </w:tc>
      </w:tr>
      <w:tr w:rsidR="002B03A4" w:rsidRPr="00B21B39" w14:paraId="49DB5014" w14:textId="77777777" w:rsidTr="00BB5DE0">
        <w:trPr>
          <w:trHeight w:val="113"/>
        </w:trPr>
        <w:tc>
          <w:tcPr>
            <w:tcW w:w="0" w:type="auto"/>
            <w:tcBorders>
              <w:top w:val="single" w:sz="4" w:space="0" w:color="auto"/>
            </w:tcBorders>
          </w:tcPr>
          <w:p w14:paraId="100FCA4E" w14:textId="77777777" w:rsidR="002B03A4" w:rsidRPr="00B21B39" w:rsidRDefault="002B03A4" w:rsidP="00BB5DE0">
            <w:r w:rsidRPr="00B21B39">
              <w:t xml:space="preserve">Retrieval </w:t>
            </w:r>
          </w:p>
        </w:tc>
        <w:tc>
          <w:tcPr>
            <w:tcW w:w="0" w:type="auto"/>
            <w:tcBorders>
              <w:top w:val="single" w:sz="4" w:space="0" w:color="auto"/>
            </w:tcBorders>
          </w:tcPr>
          <w:p w14:paraId="48D0CAAF" w14:textId="77777777" w:rsidR="002B03A4" w:rsidRPr="00B21B39" w:rsidRDefault="002B03A4" w:rsidP="00BB5DE0">
            <w:r>
              <w:t>G</w:t>
            </w:r>
            <w:r w:rsidRPr="00B21B39">
              <w:t xml:space="preserve">o-through </w:t>
            </w:r>
            <w:r>
              <w:t>relevant time window</w:t>
            </w:r>
          </w:p>
        </w:tc>
        <w:tc>
          <w:tcPr>
            <w:tcW w:w="0" w:type="auto"/>
            <w:tcBorders>
              <w:top w:val="single" w:sz="4" w:space="0" w:color="auto"/>
            </w:tcBorders>
          </w:tcPr>
          <w:p w14:paraId="0CFC65D5" w14:textId="77777777" w:rsidR="002B03A4" w:rsidRPr="00B21B39" w:rsidRDefault="002B03A4" w:rsidP="00BB5DE0">
            <w:r w:rsidRPr="00B21B39">
              <w:t>“I remembered the whole day, how I yawned, how I felt like doing something, or didn't. The day ran through my head from morning until now.” (P1)</w:t>
            </w:r>
          </w:p>
        </w:tc>
      </w:tr>
      <w:tr w:rsidR="002B03A4" w:rsidRPr="00B21B39" w14:paraId="2E442399" w14:textId="77777777" w:rsidTr="00BB5DE0">
        <w:trPr>
          <w:trHeight w:val="113"/>
        </w:trPr>
        <w:tc>
          <w:tcPr>
            <w:tcW w:w="0" w:type="auto"/>
            <w:tcBorders>
              <w:bottom w:val="nil"/>
            </w:tcBorders>
          </w:tcPr>
          <w:p w14:paraId="7D9BF5D7" w14:textId="77777777" w:rsidR="002B03A4" w:rsidRPr="00B21B39" w:rsidRDefault="002B03A4" w:rsidP="00BB5DE0"/>
        </w:tc>
        <w:tc>
          <w:tcPr>
            <w:tcW w:w="0" w:type="auto"/>
            <w:tcBorders>
              <w:bottom w:val="nil"/>
            </w:tcBorders>
          </w:tcPr>
          <w:p w14:paraId="63332C7E" w14:textId="77777777" w:rsidR="002B03A4" w:rsidRPr="00B21B39" w:rsidRDefault="002B03A4" w:rsidP="00BB5DE0">
            <w:r w:rsidRPr="00B21B39">
              <w:t>Selective remembering</w:t>
            </w:r>
          </w:p>
        </w:tc>
        <w:tc>
          <w:tcPr>
            <w:tcW w:w="0" w:type="auto"/>
            <w:tcBorders>
              <w:bottom w:val="nil"/>
            </w:tcBorders>
          </w:tcPr>
          <w:p w14:paraId="3D3ED37C" w14:textId="77777777" w:rsidR="002B03A4" w:rsidRPr="00B21B39" w:rsidRDefault="002B03A4" w:rsidP="00BB5DE0">
            <w:r w:rsidRPr="002C3112">
              <w:t>“I remembered how I came home for lunch and then flopped down on the couch after lunch and just stared at the ceiling.” (P2)</w:t>
            </w:r>
          </w:p>
        </w:tc>
      </w:tr>
      <w:tr w:rsidR="002B03A4" w:rsidRPr="00B21B39" w14:paraId="7D92768B" w14:textId="77777777" w:rsidTr="00BB5DE0">
        <w:trPr>
          <w:trHeight w:val="113"/>
        </w:trPr>
        <w:tc>
          <w:tcPr>
            <w:tcW w:w="0" w:type="auto"/>
            <w:tcBorders>
              <w:bottom w:val="nil"/>
            </w:tcBorders>
          </w:tcPr>
          <w:p w14:paraId="07167F79" w14:textId="77777777" w:rsidR="002B03A4" w:rsidRPr="00B21B39" w:rsidRDefault="002B03A4" w:rsidP="00BB5DE0"/>
        </w:tc>
        <w:tc>
          <w:tcPr>
            <w:tcW w:w="0" w:type="auto"/>
            <w:tcBorders>
              <w:bottom w:val="nil"/>
            </w:tcBorders>
          </w:tcPr>
          <w:p w14:paraId="05250519" w14:textId="77777777" w:rsidR="002B03A4" w:rsidRPr="00B21B39" w:rsidRDefault="002B03A4" w:rsidP="00BB5DE0">
            <w:r w:rsidRPr="00B21B39">
              <w:t>Absence of a memory</w:t>
            </w:r>
          </w:p>
        </w:tc>
        <w:tc>
          <w:tcPr>
            <w:tcW w:w="0" w:type="auto"/>
            <w:tcBorders>
              <w:bottom w:val="nil"/>
            </w:tcBorders>
          </w:tcPr>
          <w:p w14:paraId="78415623" w14:textId="77777777" w:rsidR="002B03A4" w:rsidRPr="00B21B39" w:rsidRDefault="002B03A4" w:rsidP="00BB5DE0">
            <w:r w:rsidRPr="00B21B39">
              <w:t>“…even when I go over my day, I can’t think of a single situation where I wasn’t in a good mood.” (P1)</w:t>
            </w:r>
          </w:p>
        </w:tc>
      </w:tr>
      <w:tr w:rsidR="002B03A4" w:rsidRPr="00B21B39" w14:paraId="71893F5A" w14:textId="77777777" w:rsidTr="00BB5DE0">
        <w:trPr>
          <w:trHeight w:val="113"/>
        </w:trPr>
        <w:tc>
          <w:tcPr>
            <w:tcW w:w="0" w:type="auto"/>
            <w:tcBorders>
              <w:bottom w:val="nil"/>
            </w:tcBorders>
          </w:tcPr>
          <w:p w14:paraId="76DAC02F" w14:textId="77777777" w:rsidR="002B03A4" w:rsidRPr="00B21B39" w:rsidRDefault="002B03A4" w:rsidP="00BB5DE0"/>
        </w:tc>
        <w:tc>
          <w:tcPr>
            <w:tcW w:w="0" w:type="auto"/>
            <w:tcBorders>
              <w:bottom w:val="nil"/>
            </w:tcBorders>
          </w:tcPr>
          <w:p w14:paraId="410BB77F" w14:textId="77777777" w:rsidR="002B03A4" w:rsidRPr="00B21B39" w:rsidRDefault="002B03A4" w:rsidP="00BB5DE0">
            <w:r>
              <w:t>Self-regulation</w:t>
            </w:r>
          </w:p>
        </w:tc>
        <w:tc>
          <w:tcPr>
            <w:tcW w:w="0" w:type="auto"/>
            <w:tcBorders>
              <w:bottom w:val="nil"/>
            </w:tcBorders>
          </w:tcPr>
          <w:p w14:paraId="798B56AE" w14:textId="77777777" w:rsidR="002B03A4" w:rsidRPr="00B21B39" w:rsidRDefault="002B03A4" w:rsidP="00BB5DE0">
            <w:r w:rsidRPr="002C3112">
              <w:t>“Then I read it again and realized that it was actually asking about days, so I started to think about what I would be doing this week.” (P2)</w:t>
            </w:r>
          </w:p>
        </w:tc>
      </w:tr>
      <w:tr w:rsidR="002B03A4" w:rsidRPr="00B21B39" w14:paraId="1AE5B69C" w14:textId="77777777" w:rsidTr="00BB5DE0">
        <w:trPr>
          <w:trHeight w:val="113"/>
        </w:trPr>
        <w:tc>
          <w:tcPr>
            <w:tcW w:w="0" w:type="auto"/>
            <w:tcBorders>
              <w:bottom w:val="single" w:sz="4" w:space="0" w:color="auto"/>
            </w:tcBorders>
          </w:tcPr>
          <w:p w14:paraId="3950607F" w14:textId="77777777" w:rsidR="002B03A4" w:rsidRPr="00B21B39" w:rsidRDefault="002B03A4" w:rsidP="00BB5DE0"/>
        </w:tc>
        <w:tc>
          <w:tcPr>
            <w:tcW w:w="0" w:type="auto"/>
            <w:tcBorders>
              <w:bottom w:val="single" w:sz="4" w:space="0" w:color="auto"/>
            </w:tcBorders>
          </w:tcPr>
          <w:p w14:paraId="5B92CB44" w14:textId="77777777" w:rsidR="002B03A4" w:rsidRPr="00B21B39" w:rsidRDefault="002B03A4" w:rsidP="00BB5DE0">
            <w:r>
              <w:t>Declarative self-knowledge</w:t>
            </w:r>
          </w:p>
        </w:tc>
        <w:tc>
          <w:tcPr>
            <w:tcW w:w="0" w:type="auto"/>
            <w:tcBorders>
              <w:bottom w:val="single" w:sz="4" w:space="0" w:color="auto"/>
            </w:tcBorders>
          </w:tcPr>
          <w:p w14:paraId="298CD575" w14:textId="77777777" w:rsidR="002B03A4" w:rsidRPr="00B21B39" w:rsidRDefault="002B03A4" w:rsidP="00BB5DE0">
            <w:r w:rsidRPr="002C3112">
              <w:t>“I feel like I always have someone to turn to. Not just today, but in general.” (P1)</w:t>
            </w:r>
          </w:p>
        </w:tc>
      </w:tr>
      <w:tr w:rsidR="002B03A4" w:rsidRPr="00B21B39" w14:paraId="77B50CAE" w14:textId="77777777" w:rsidTr="00BB5DE0">
        <w:trPr>
          <w:trHeight w:val="113"/>
        </w:trPr>
        <w:tc>
          <w:tcPr>
            <w:tcW w:w="0" w:type="auto"/>
            <w:tcBorders>
              <w:top w:val="single" w:sz="4" w:space="0" w:color="auto"/>
              <w:bottom w:val="nil"/>
            </w:tcBorders>
          </w:tcPr>
          <w:p w14:paraId="799B2E9F" w14:textId="77777777" w:rsidR="002B03A4" w:rsidRPr="00B21B39" w:rsidRDefault="002B03A4" w:rsidP="00BB5DE0">
            <w:r w:rsidRPr="00B21B39">
              <w:t>Judgement</w:t>
            </w:r>
          </w:p>
        </w:tc>
        <w:tc>
          <w:tcPr>
            <w:tcW w:w="0" w:type="auto"/>
            <w:tcBorders>
              <w:top w:val="single" w:sz="4" w:space="0" w:color="auto"/>
              <w:bottom w:val="nil"/>
            </w:tcBorders>
          </w:tcPr>
          <w:p w14:paraId="5158938E" w14:textId="77777777" w:rsidR="002B03A4" w:rsidRPr="00B21B39" w:rsidRDefault="002B03A4" w:rsidP="00BB5DE0">
            <w:r w:rsidRPr="00B21B39">
              <w:t xml:space="preserve">Presence of indicators </w:t>
            </w:r>
          </w:p>
        </w:tc>
        <w:tc>
          <w:tcPr>
            <w:tcW w:w="0" w:type="auto"/>
            <w:tcBorders>
              <w:top w:val="single" w:sz="4" w:space="0" w:color="auto"/>
              <w:bottom w:val="nil"/>
            </w:tcBorders>
          </w:tcPr>
          <w:p w14:paraId="4E2189EC" w14:textId="77777777" w:rsidR="002B03A4" w:rsidRPr="00B21B39" w:rsidRDefault="002B03A4" w:rsidP="00BB5DE0">
            <w:r w:rsidRPr="00B21B39">
              <w:t>"I have a puzzle spread out in my room, and I remembered that when I leaned over it, I yawned. That was a sign that I wasn’t at 100% energy-wise, but otherwise I didn't feel tired or anything.” (P1)</w:t>
            </w:r>
          </w:p>
        </w:tc>
      </w:tr>
      <w:tr w:rsidR="002B03A4" w:rsidRPr="00B21B39" w14:paraId="4FF3D1CE" w14:textId="77777777" w:rsidTr="00BB5DE0">
        <w:trPr>
          <w:trHeight w:val="113"/>
        </w:trPr>
        <w:tc>
          <w:tcPr>
            <w:tcW w:w="0" w:type="auto"/>
            <w:tcBorders>
              <w:top w:val="nil"/>
            </w:tcBorders>
          </w:tcPr>
          <w:p w14:paraId="77B46944" w14:textId="77777777" w:rsidR="002B03A4" w:rsidRPr="00B21B39" w:rsidRDefault="002B03A4" w:rsidP="00BB5DE0"/>
        </w:tc>
        <w:tc>
          <w:tcPr>
            <w:tcW w:w="0" w:type="auto"/>
            <w:tcBorders>
              <w:top w:val="nil"/>
            </w:tcBorders>
          </w:tcPr>
          <w:p w14:paraId="5F3751DC" w14:textId="77777777" w:rsidR="002B03A4" w:rsidRPr="00B21B39" w:rsidRDefault="002B03A4" w:rsidP="00BB5DE0">
            <w:r>
              <w:t>Absence of indicators</w:t>
            </w:r>
          </w:p>
        </w:tc>
        <w:tc>
          <w:tcPr>
            <w:tcW w:w="0" w:type="auto"/>
            <w:tcBorders>
              <w:top w:val="nil"/>
            </w:tcBorders>
          </w:tcPr>
          <w:p w14:paraId="684C3E02" w14:textId="77777777" w:rsidR="002B03A4" w:rsidRPr="00B21B39" w:rsidRDefault="002B03A4" w:rsidP="00BB5DE0">
            <w:r>
              <w:t>“</w:t>
            </w:r>
            <w:r w:rsidRPr="002C3112">
              <w:t>No special fulfilment happened.” (P4)</w:t>
            </w:r>
          </w:p>
        </w:tc>
      </w:tr>
      <w:tr w:rsidR="002B03A4" w:rsidRPr="00B21B39" w14:paraId="4194A678" w14:textId="77777777" w:rsidTr="00BB5DE0">
        <w:trPr>
          <w:trHeight w:val="113"/>
        </w:trPr>
        <w:tc>
          <w:tcPr>
            <w:tcW w:w="0" w:type="auto"/>
          </w:tcPr>
          <w:p w14:paraId="57C4A812" w14:textId="77777777" w:rsidR="002B03A4" w:rsidRPr="00B21B39" w:rsidRDefault="002B03A4" w:rsidP="00BB5DE0"/>
        </w:tc>
        <w:tc>
          <w:tcPr>
            <w:tcW w:w="0" w:type="auto"/>
          </w:tcPr>
          <w:p w14:paraId="2E70AB62" w14:textId="77777777" w:rsidR="002B03A4" w:rsidRPr="00B21B39" w:rsidRDefault="002B03A4" w:rsidP="00BB5DE0">
            <w:r w:rsidRPr="00B21B39">
              <w:t>Balancing two opposites</w:t>
            </w:r>
          </w:p>
        </w:tc>
        <w:tc>
          <w:tcPr>
            <w:tcW w:w="0" w:type="auto"/>
          </w:tcPr>
          <w:p w14:paraId="336B9735" w14:textId="77777777" w:rsidR="002B03A4" w:rsidRPr="00B21B39" w:rsidRDefault="002B03A4" w:rsidP="00BB5DE0">
            <w:r w:rsidRPr="002C3112">
              <w:t>“Yes, but at the same time I'm afraid of what they might bring.” (P5)</w:t>
            </w:r>
          </w:p>
        </w:tc>
      </w:tr>
      <w:tr w:rsidR="002B03A4" w:rsidRPr="00B21B39" w14:paraId="29AD84E1" w14:textId="77777777" w:rsidTr="00BB5DE0">
        <w:trPr>
          <w:trHeight w:val="113"/>
        </w:trPr>
        <w:tc>
          <w:tcPr>
            <w:tcW w:w="0" w:type="auto"/>
          </w:tcPr>
          <w:p w14:paraId="7EC317BE" w14:textId="77777777" w:rsidR="002B03A4" w:rsidRPr="00B21B39" w:rsidRDefault="002B03A4" w:rsidP="00BB5DE0"/>
        </w:tc>
        <w:tc>
          <w:tcPr>
            <w:tcW w:w="0" w:type="auto"/>
          </w:tcPr>
          <w:p w14:paraId="1D72BF2C" w14:textId="77777777" w:rsidR="002B03A4" w:rsidRPr="00B21B39" w:rsidRDefault="002B03A4" w:rsidP="00BB5DE0">
            <w:r w:rsidRPr="00B21B39">
              <w:t>Self-comparison</w:t>
            </w:r>
          </w:p>
        </w:tc>
        <w:tc>
          <w:tcPr>
            <w:tcW w:w="0" w:type="auto"/>
          </w:tcPr>
          <w:p w14:paraId="561CCB3B" w14:textId="77777777" w:rsidR="002B03A4" w:rsidRPr="00B21B39" w:rsidRDefault="002B03A4" w:rsidP="00BB5DE0">
            <w:r w:rsidRPr="00B21B39">
              <w:t>“Sometimes when I wake up to an alarm, I feel like I'm made of lead, but I didn't feel that way today.” (P1)</w:t>
            </w:r>
          </w:p>
        </w:tc>
      </w:tr>
      <w:tr w:rsidR="002B03A4" w:rsidRPr="00B21B39" w14:paraId="49A087D2" w14:textId="77777777" w:rsidTr="00BB5DE0">
        <w:trPr>
          <w:trHeight w:val="113"/>
        </w:trPr>
        <w:tc>
          <w:tcPr>
            <w:tcW w:w="0" w:type="auto"/>
          </w:tcPr>
          <w:p w14:paraId="00CF7B8B" w14:textId="77777777" w:rsidR="002B03A4" w:rsidRPr="00B21B39" w:rsidRDefault="002B03A4" w:rsidP="00BB5DE0"/>
        </w:tc>
        <w:tc>
          <w:tcPr>
            <w:tcW w:w="0" w:type="auto"/>
          </w:tcPr>
          <w:p w14:paraId="32C321C5" w14:textId="77777777" w:rsidR="002B03A4" w:rsidRPr="00B21B39" w:rsidRDefault="002B03A4" w:rsidP="00BB5DE0">
            <w:r w:rsidRPr="00B21B39">
              <w:t>Social comparison</w:t>
            </w:r>
          </w:p>
        </w:tc>
        <w:tc>
          <w:tcPr>
            <w:tcW w:w="0" w:type="auto"/>
          </w:tcPr>
          <w:p w14:paraId="02F344BC" w14:textId="77777777" w:rsidR="002B03A4" w:rsidRPr="00B21B39" w:rsidRDefault="002B03A4" w:rsidP="00BB5DE0">
            <w:r w:rsidRPr="00B21B39">
              <w:t>“I don't know if I ever really burst with energy—some people do, but I don't know if that's the case with me.” (P4)</w:t>
            </w:r>
          </w:p>
        </w:tc>
      </w:tr>
      <w:tr w:rsidR="002B03A4" w:rsidRPr="00B21B39" w14:paraId="29B9357B" w14:textId="77777777" w:rsidTr="00BB5DE0">
        <w:trPr>
          <w:trHeight w:val="113"/>
        </w:trPr>
        <w:tc>
          <w:tcPr>
            <w:tcW w:w="0" w:type="auto"/>
          </w:tcPr>
          <w:p w14:paraId="2E87693C" w14:textId="77777777" w:rsidR="002B03A4" w:rsidRPr="00B21B39" w:rsidRDefault="002B03A4" w:rsidP="00BB5DE0"/>
        </w:tc>
        <w:tc>
          <w:tcPr>
            <w:tcW w:w="0" w:type="auto"/>
          </w:tcPr>
          <w:p w14:paraId="1BDCDEBE" w14:textId="77777777" w:rsidR="002B03A4" w:rsidRPr="00B21B39" w:rsidRDefault="002B03A4" w:rsidP="00BB5DE0">
            <w:r>
              <w:t>Norm comparison</w:t>
            </w:r>
          </w:p>
        </w:tc>
        <w:tc>
          <w:tcPr>
            <w:tcW w:w="0" w:type="auto"/>
          </w:tcPr>
          <w:p w14:paraId="0359DE7E" w14:textId="77777777" w:rsidR="002B03A4" w:rsidRPr="00B21B39" w:rsidRDefault="002B03A4" w:rsidP="00BB5DE0">
            <w:r w:rsidRPr="002C3112">
              <w:t>“But then again, complete peace and quiet is impossible to achieve, isn't it?” (P4)</w:t>
            </w:r>
          </w:p>
        </w:tc>
      </w:tr>
      <w:tr w:rsidR="002B03A4" w:rsidRPr="00B21B39" w14:paraId="4103A689" w14:textId="77777777" w:rsidTr="00BB5DE0">
        <w:trPr>
          <w:trHeight w:val="113"/>
        </w:trPr>
        <w:tc>
          <w:tcPr>
            <w:tcW w:w="0" w:type="auto"/>
          </w:tcPr>
          <w:p w14:paraId="414581E1" w14:textId="77777777" w:rsidR="002B03A4" w:rsidRPr="00B21B39" w:rsidRDefault="002B03A4" w:rsidP="00BB5DE0"/>
        </w:tc>
        <w:tc>
          <w:tcPr>
            <w:tcW w:w="0" w:type="auto"/>
          </w:tcPr>
          <w:p w14:paraId="2294788B" w14:textId="77777777" w:rsidR="002B03A4" w:rsidRDefault="002B03A4" w:rsidP="00BB5DE0">
            <w:r>
              <w:t>Temporal comparison</w:t>
            </w:r>
          </w:p>
        </w:tc>
        <w:tc>
          <w:tcPr>
            <w:tcW w:w="0" w:type="auto"/>
          </w:tcPr>
          <w:p w14:paraId="34E1443D" w14:textId="77777777" w:rsidR="002B03A4" w:rsidRPr="002C3112" w:rsidRDefault="002B03A4" w:rsidP="00BB5DE0">
            <w:r w:rsidRPr="002C3112">
              <w:t>“Compared to the last few days, quite yes.” (P4)</w:t>
            </w:r>
          </w:p>
        </w:tc>
      </w:tr>
      <w:tr w:rsidR="002B03A4" w:rsidRPr="00B21B39" w14:paraId="7AD5E93E" w14:textId="77777777" w:rsidTr="00BB5DE0">
        <w:trPr>
          <w:trHeight w:val="113"/>
        </w:trPr>
        <w:tc>
          <w:tcPr>
            <w:tcW w:w="0" w:type="auto"/>
          </w:tcPr>
          <w:p w14:paraId="4418AF75" w14:textId="77777777" w:rsidR="002B03A4" w:rsidRPr="00B21B39" w:rsidRDefault="002B03A4" w:rsidP="00BB5DE0"/>
        </w:tc>
        <w:tc>
          <w:tcPr>
            <w:tcW w:w="0" w:type="auto"/>
          </w:tcPr>
          <w:p w14:paraId="0210059B" w14:textId="77777777" w:rsidR="002B03A4" w:rsidRDefault="002B03A4" w:rsidP="00BB5DE0">
            <w:r>
              <w:t>Comparison to benchmark</w:t>
            </w:r>
          </w:p>
        </w:tc>
        <w:tc>
          <w:tcPr>
            <w:tcW w:w="0" w:type="auto"/>
          </w:tcPr>
          <w:p w14:paraId="3BB3C694" w14:textId="77777777" w:rsidR="002B03A4" w:rsidRPr="002C3112" w:rsidRDefault="002B03A4" w:rsidP="00BB5DE0">
            <w:r w:rsidRPr="002C3112">
              <w:t>“Today, I did things as best as I knew how. Looking back on the day, there is nothing I could have done better. I am satisfied with how I did things.” (P1)</w:t>
            </w:r>
          </w:p>
        </w:tc>
      </w:tr>
      <w:tr w:rsidR="002B03A4" w:rsidRPr="00B21B39" w14:paraId="368F6D8D" w14:textId="77777777" w:rsidTr="00BB5DE0">
        <w:trPr>
          <w:trHeight w:val="113"/>
        </w:trPr>
        <w:tc>
          <w:tcPr>
            <w:tcW w:w="0" w:type="auto"/>
          </w:tcPr>
          <w:p w14:paraId="7B61D952" w14:textId="77777777" w:rsidR="002B03A4" w:rsidRPr="00B21B39" w:rsidRDefault="002B03A4" w:rsidP="00BB5DE0"/>
        </w:tc>
        <w:tc>
          <w:tcPr>
            <w:tcW w:w="0" w:type="auto"/>
          </w:tcPr>
          <w:p w14:paraId="73DB0AE8" w14:textId="77777777" w:rsidR="002B03A4" w:rsidRPr="00B21B39" w:rsidRDefault="002B03A4" w:rsidP="00BB5DE0">
            <w:r w:rsidRPr="00B21B39">
              <w:t>Indecisiveness</w:t>
            </w:r>
          </w:p>
        </w:tc>
        <w:tc>
          <w:tcPr>
            <w:tcW w:w="0" w:type="auto"/>
          </w:tcPr>
          <w:p w14:paraId="353E6AAE" w14:textId="77777777" w:rsidR="002B03A4" w:rsidRPr="00B21B39" w:rsidRDefault="002B03A4" w:rsidP="00BB5DE0">
            <w:r w:rsidRPr="00B21B39">
              <w:t>“I remembered that in the morning, I had some doubts about my faith, and [now] I has been wondering whether I accept them or not.” (P1)</w:t>
            </w:r>
          </w:p>
        </w:tc>
      </w:tr>
      <w:tr w:rsidR="002B03A4" w:rsidRPr="00B21B39" w14:paraId="7CAB5FEE" w14:textId="77777777" w:rsidTr="00BB5DE0">
        <w:trPr>
          <w:trHeight w:val="113"/>
        </w:trPr>
        <w:tc>
          <w:tcPr>
            <w:tcW w:w="0" w:type="auto"/>
          </w:tcPr>
          <w:p w14:paraId="376A99FB" w14:textId="77777777" w:rsidR="002B03A4" w:rsidRPr="00B21B39" w:rsidRDefault="002B03A4" w:rsidP="00BB5DE0"/>
        </w:tc>
        <w:tc>
          <w:tcPr>
            <w:tcW w:w="0" w:type="auto"/>
          </w:tcPr>
          <w:p w14:paraId="0FA21145" w14:textId="77777777" w:rsidR="002B03A4" w:rsidRPr="00B21B39" w:rsidRDefault="002B03A4" w:rsidP="00BB5DE0">
            <w:r>
              <w:t>Instant</w:t>
            </w:r>
            <w:r w:rsidRPr="00B21B39">
              <w:t xml:space="preserve"> judgement</w:t>
            </w:r>
          </w:p>
        </w:tc>
        <w:tc>
          <w:tcPr>
            <w:tcW w:w="0" w:type="auto"/>
          </w:tcPr>
          <w:p w14:paraId="577D4ACC" w14:textId="77777777" w:rsidR="002B03A4" w:rsidRPr="00B21B39" w:rsidRDefault="002B03A4" w:rsidP="00BB5DE0">
            <w:r w:rsidRPr="00B21B39">
              <w:t>„I instantly recalled today, and I immediately knew.” (P1)</w:t>
            </w:r>
          </w:p>
        </w:tc>
      </w:tr>
      <w:tr w:rsidR="002B03A4" w:rsidRPr="00B21B39" w14:paraId="67C27393" w14:textId="77777777" w:rsidTr="00BB5DE0">
        <w:trPr>
          <w:trHeight w:val="113"/>
        </w:trPr>
        <w:tc>
          <w:tcPr>
            <w:tcW w:w="0" w:type="auto"/>
          </w:tcPr>
          <w:p w14:paraId="558C15E9" w14:textId="77777777" w:rsidR="002B03A4" w:rsidRPr="00B21B39" w:rsidRDefault="002B03A4" w:rsidP="00BB5DE0"/>
        </w:tc>
        <w:tc>
          <w:tcPr>
            <w:tcW w:w="0" w:type="auto"/>
          </w:tcPr>
          <w:p w14:paraId="7A316D93" w14:textId="77777777" w:rsidR="002B03A4" w:rsidRPr="00B21B39" w:rsidRDefault="002B03A4" w:rsidP="00BB5DE0">
            <w:r w:rsidRPr="00B21B39">
              <w:t xml:space="preserve">Intuitive </w:t>
            </w:r>
            <w:r>
              <w:t>judgement</w:t>
            </w:r>
            <w:r w:rsidRPr="00B21B39">
              <w:t xml:space="preserve"> </w:t>
            </w:r>
          </w:p>
        </w:tc>
        <w:tc>
          <w:tcPr>
            <w:tcW w:w="0" w:type="auto"/>
          </w:tcPr>
          <w:p w14:paraId="554589C0" w14:textId="77777777" w:rsidR="002B03A4" w:rsidRPr="00B21B39" w:rsidRDefault="002B03A4" w:rsidP="00BB5DE0">
            <w:r w:rsidRPr="00B21B39">
              <w:t>“I go about it very intuitively. A good mood is either just present, or there's not much of it, or there's a lot, or it's not there at all.” (P4)</w:t>
            </w:r>
          </w:p>
        </w:tc>
      </w:tr>
      <w:tr w:rsidR="002B03A4" w:rsidRPr="00B21B39" w14:paraId="408970C6" w14:textId="77777777" w:rsidTr="00BB5DE0">
        <w:trPr>
          <w:trHeight w:val="113"/>
        </w:trPr>
        <w:tc>
          <w:tcPr>
            <w:tcW w:w="0" w:type="auto"/>
          </w:tcPr>
          <w:p w14:paraId="29D8ACAA" w14:textId="77777777" w:rsidR="002B03A4" w:rsidRPr="00B21B39" w:rsidRDefault="002B03A4" w:rsidP="00BB5DE0"/>
        </w:tc>
        <w:tc>
          <w:tcPr>
            <w:tcW w:w="0" w:type="auto"/>
          </w:tcPr>
          <w:p w14:paraId="7864BC90" w14:textId="77777777" w:rsidR="002B03A4" w:rsidRPr="00B21B39" w:rsidRDefault="002B03A4" w:rsidP="00BB5DE0">
            <w:r>
              <w:t>Prioritizing one information over another</w:t>
            </w:r>
          </w:p>
        </w:tc>
        <w:tc>
          <w:tcPr>
            <w:tcW w:w="0" w:type="auto"/>
          </w:tcPr>
          <w:p w14:paraId="4BA2D31A" w14:textId="77777777" w:rsidR="002B03A4" w:rsidRPr="00B21B39" w:rsidRDefault="002B03A4" w:rsidP="00BB5DE0">
            <w:r w:rsidRPr="002C3112">
              <w:t>“The things I did were meaningful, but I didn't feel their meaning. Where should I move the wheel now? […] I followed my feelings and put everything else aside.” (P1)</w:t>
            </w:r>
          </w:p>
        </w:tc>
      </w:tr>
      <w:tr w:rsidR="002B03A4" w:rsidRPr="00B21B39" w14:paraId="7E40D6E6" w14:textId="77777777" w:rsidTr="00BB5DE0">
        <w:trPr>
          <w:trHeight w:val="113"/>
        </w:trPr>
        <w:tc>
          <w:tcPr>
            <w:tcW w:w="0" w:type="auto"/>
            <w:tcBorders>
              <w:bottom w:val="nil"/>
            </w:tcBorders>
          </w:tcPr>
          <w:p w14:paraId="73B83E15" w14:textId="77777777" w:rsidR="002B03A4" w:rsidRPr="00B21B39" w:rsidRDefault="002B03A4" w:rsidP="00BB5DE0"/>
        </w:tc>
        <w:tc>
          <w:tcPr>
            <w:tcW w:w="0" w:type="auto"/>
            <w:tcBorders>
              <w:bottom w:val="nil"/>
            </w:tcBorders>
          </w:tcPr>
          <w:p w14:paraId="7E32A9E1" w14:textId="77777777" w:rsidR="002B03A4" w:rsidRPr="00B21B39" w:rsidRDefault="002B03A4" w:rsidP="00BB5DE0">
            <w:r w:rsidRPr="00B21B39">
              <w:t>Temporal influences and circumstances</w:t>
            </w:r>
          </w:p>
        </w:tc>
        <w:tc>
          <w:tcPr>
            <w:tcW w:w="0" w:type="auto"/>
            <w:tcBorders>
              <w:bottom w:val="nil"/>
            </w:tcBorders>
          </w:tcPr>
          <w:p w14:paraId="78AC1F7C" w14:textId="77777777" w:rsidR="002B03A4" w:rsidRPr="00B21B39" w:rsidRDefault="002B03A4" w:rsidP="00BB5DE0">
            <w:r w:rsidRPr="00B21B39">
              <w:t xml:space="preserve">“And at the same time, my sleep schedule is all messed up because of the break—my brain works at night and then I wake up at ten-thirty. […] And the current stage is that my dreams are </w:t>
            </w:r>
            <w:proofErr w:type="gramStart"/>
            <w:r w:rsidRPr="00B21B39">
              <w:t>really vivid</w:t>
            </w:r>
            <w:proofErr w:type="gramEnd"/>
            <w:r w:rsidRPr="00B21B39">
              <w:t>, and I don't feel very well.” (P4)</w:t>
            </w:r>
          </w:p>
        </w:tc>
      </w:tr>
      <w:tr w:rsidR="002B03A4" w:rsidRPr="00B21B39" w14:paraId="6C8A3066" w14:textId="77777777" w:rsidTr="00BB5DE0">
        <w:trPr>
          <w:trHeight w:val="113"/>
        </w:trPr>
        <w:tc>
          <w:tcPr>
            <w:tcW w:w="0" w:type="auto"/>
            <w:tcBorders>
              <w:bottom w:val="nil"/>
            </w:tcBorders>
          </w:tcPr>
          <w:p w14:paraId="18812354" w14:textId="77777777" w:rsidR="002B03A4" w:rsidRPr="00B21B39" w:rsidRDefault="002B03A4" w:rsidP="00BB5DE0"/>
        </w:tc>
        <w:tc>
          <w:tcPr>
            <w:tcW w:w="0" w:type="auto"/>
            <w:tcBorders>
              <w:bottom w:val="nil"/>
            </w:tcBorders>
          </w:tcPr>
          <w:p w14:paraId="2D35050A" w14:textId="77777777" w:rsidR="002B03A4" w:rsidRPr="00B21B39" w:rsidRDefault="002B03A4" w:rsidP="00BB5DE0">
            <w:r>
              <w:t>Averaging</w:t>
            </w:r>
          </w:p>
        </w:tc>
        <w:tc>
          <w:tcPr>
            <w:tcW w:w="0" w:type="auto"/>
            <w:tcBorders>
              <w:bottom w:val="nil"/>
            </w:tcBorders>
          </w:tcPr>
          <w:p w14:paraId="660F1AF6" w14:textId="77777777" w:rsidR="002B03A4" w:rsidRPr="00B21B39" w:rsidRDefault="002B03A4" w:rsidP="00BB5DE0">
            <w:r w:rsidRPr="002C3112">
              <w:t>“I remembered how much energy I had, just on average throughout the day.” (P2)</w:t>
            </w:r>
          </w:p>
        </w:tc>
      </w:tr>
      <w:tr w:rsidR="002B03A4" w:rsidRPr="00B21B39" w14:paraId="65B1DD2C" w14:textId="77777777" w:rsidTr="00BB5DE0">
        <w:trPr>
          <w:trHeight w:val="113"/>
        </w:trPr>
        <w:tc>
          <w:tcPr>
            <w:tcW w:w="0" w:type="auto"/>
            <w:tcBorders>
              <w:top w:val="nil"/>
              <w:bottom w:val="single" w:sz="4" w:space="0" w:color="auto"/>
            </w:tcBorders>
          </w:tcPr>
          <w:p w14:paraId="0C6F9B84" w14:textId="77777777" w:rsidR="002B03A4" w:rsidRPr="00B21B39" w:rsidRDefault="002B03A4" w:rsidP="00BB5DE0"/>
        </w:tc>
        <w:tc>
          <w:tcPr>
            <w:tcW w:w="0" w:type="auto"/>
            <w:tcBorders>
              <w:top w:val="nil"/>
              <w:bottom w:val="single" w:sz="4" w:space="0" w:color="auto"/>
            </w:tcBorders>
          </w:tcPr>
          <w:p w14:paraId="30ADBE24" w14:textId="77777777" w:rsidR="002B03A4" w:rsidRPr="00B21B39" w:rsidRDefault="002B03A4" w:rsidP="00BB5DE0">
            <w:r w:rsidRPr="00B21B39">
              <w:t>Counterfactual thinking</w:t>
            </w:r>
          </w:p>
        </w:tc>
        <w:tc>
          <w:tcPr>
            <w:tcW w:w="0" w:type="auto"/>
            <w:tcBorders>
              <w:top w:val="nil"/>
              <w:bottom w:val="single" w:sz="4" w:space="0" w:color="auto"/>
            </w:tcBorders>
          </w:tcPr>
          <w:p w14:paraId="146444D8" w14:textId="77777777" w:rsidR="002B03A4" w:rsidRPr="00B21B39" w:rsidRDefault="002B03A4" w:rsidP="00BB5DE0">
            <w:pPr>
              <w:spacing w:after="160" w:line="278" w:lineRule="auto"/>
            </w:pPr>
            <w:r w:rsidRPr="00B21B39">
              <w:t>“The weather played a part today, too. I guess one would feel more energized if the sun was shining.” (P4)</w:t>
            </w:r>
          </w:p>
        </w:tc>
      </w:tr>
      <w:tr w:rsidR="002B03A4" w:rsidRPr="00B21B39" w14:paraId="1B22F388" w14:textId="77777777" w:rsidTr="00BB5DE0">
        <w:trPr>
          <w:trHeight w:val="113"/>
        </w:trPr>
        <w:tc>
          <w:tcPr>
            <w:tcW w:w="0" w:type="auto"/>
            <w:tcBorders>
              <w:top w:val="single" w:sz="4" w:space="0" w:color="auto"/>
            </w:tcBorders>
          </w:tcPr>
          <w:p w14:paraId="737EBE7E" w14:textId="77777777" w:rsidR="002B03A4" w:rsidRPr="00B21B39" w:rsidRDefault="002B03A4" w:rsidP="00BB5DE0">
            <w:r w:rsidRPr="00B21B39">
              <w:t>Response selection</w:t>
            </w:r>
          </w:p>
        </w:tc>
        <w:tc>
          <w:tcPr>
            <w:tcW w:w="0" w:type="auto"/>
            <w:tcBorders>
              <w:top w:val="single" w:sz="4" w:space="0" w:color="auto"/>
            </w:tcBorders>
          </w:tcPr>
          <w:p w14:paraId="605EDBFC" w14:textId="77777777" w:rsidR="002B03A4" w:rsidRPr="00B21B39" w:rsidRDefault="002B03A4" w:rsidP="00BB5DE0">
            <w:r w:rsidRPr="00B21B39">
              <w:t>Precision</w:t>
            </w:r>
          </w:p>
        </w:tc>
        <w:tc>
          <w:tcPr>
            <w:tcW w:w="0" w:type="auto"/>
            <w:tcBorders>
              <w:top w:val="single" w:sz="4" w:space="0" w:color="auto"/>
            </w:tcBorders>
          </w:tcPr>
          <w:p w14:paraId="322A4843" w14:textId="77777777" w:rsidR="002B03A4" w:rsidRPr="00B21B39" w:rsidRDefault="002B03A4" w:rsidP="00BB5DE0">
            <w:r w:rsidRPr="00B21B39">
              <w:t>“There are plenty of options, you can express the feeling quite precisely.” (P1)</w:t>
            </w:r>
          </w:p>
        </w:tc>
      </w:tr>
      <w:tr w:rsidR="002B03A4" w:rsidRPr="00B21B39" w14:paraId="49E2F9DA" w14:textId="77777777" w:rsidTr="00BB5DE0">
        <w:trPr>
          <w:trHeight w:val="113"/>
        </w:trPr>
        <w:tc>
          <w:tcPr>
            <w:tcW w:w="0" w:type="auto"/>
          </w:tcPr>
          <w:p w14:paraId="26E55CEF" w14:textId="77777777" w:rsidR="002B03A4" w:rsidRPr="00B21B39" w:rsidRDefault="002B03A4" w:rsidP="00BB5DE0"/>
        </w:tc>
        <w:tc>
          <w:tcPr>
            <w:tcW w:w="0" w:type="auto"/>
          </w:tcPr>
          <w:p w14:paraId="482AFCF6" w14:textId="77777777" w:rsidR="002B03A4" w:rsidRPr="00B21B39" w:rsidRDefault="002B03A4" w:rsidP="00BB5DE0">
            <w:r w:rsidRPr="00B21B39">
              <w:t>Alignment with judgement</w:t>
            </w:r>
          </w:p>
        </w:tc>
        <w:tc>
          <w:tcPr>
            <w:tcW w:w="0" w:type="auto"/>
          </w:tcPr>
          <w:p w14:paraId="343755CA" w14:textId="77777777" w:rsidR="002B03A4" w:rsidRPr="00B21B39" w:rsidRDefault="002B03A4" w:rsidP="00BB5DE0">
            <w:pPr>
              <w:rPr>
                <w:bCs/>
              </w:rPr>
            </w:pPr>
            <w:r>
              <w:rPr>
                <w:bCs/>
              </w:rPr>
              <w:t>“</w:t>
            </w:r>
            <w:r w:rsidRPr="00B21B39">
              <w:rPr>
                <w:bCs/>
              </w:rPr>
              <w:t xml:space="preserve">Usually, I try to understand it. But today I did not have to </w:t>
            </w:r>
            <w:proofErr w:type="gramStart"/>
            <w:r w:rsidRPr="00B21B39">
              <w:rPr>
                <w:bCs/>
              </w:rPr>
              <w:t>make an effort</w:t>
            </w:r>
            <w:proofErr w:type="gramEnd"/>
            <w:r w:rsidRPr="00B21B39">
              <w:rPr>
                <w:bCs/>
              </w:rPr>
              <w:t xml:space="preserve"> to do so. So, I would leave my response around the zero.” (P1)</w:t>
            </w:r>
          </w:p>
        </w:tc>
      </w:tr>
      <w:tr w:rsidR="002B03A4" w:rsidRPr="00B21B39" w14:paraId="0FF6E9DF" w14:textId="77777777" w:rsidTr="00BB5DE0">
        <w:trPr>
          <w:trHeight w:val="113"/>
        </w:trPr>
        <w:tc>
          <w:tcPr>
            <w:tcW w:w="0" w:type="auto"/>
          </w:tcPr>
          <w:p w14:paraId="23980760" w14:textId="77777777" w:rsidR="002B03A4" w:rsidRPr="00B21B39" w:rsidRDefault="002B03A4" w:rsidP="00BB5DE0"/>
        </w:tc>
        <w:tc>
          <w:tcPr>
            <w:tcW w:w="0" w:type="auto"/>
          </w:tcPr>
          <w:p w14:paraId="1A5FA5ED" w14:textId="77777777" w:rsidR="002B03A4" w:rsidRPr="00B21B39" w:rsidRDefault="002B03A4" w:rsidP="00BB5DE0">
            <w:r w:rsidRPr="00B21B39">
              <w:t>Intuitive selection</w:t>
            </w:r>
          </w:p>
        </w:tc>
        <w:tc>
          <w:tcPr>
            <w:tcW w:w="0" w:type="auto"/>
          </w:tcPr>
          <w:p w14:paraId="626D237A" w14:textId="77777777" w:rsidR="002B03A4" w:rsidRPr="00B21B39" w:rsidRDefault="002B03A4" w:rsidP="00BB5DE0">
            <w:r w:rsidRPr="00B21B39">
              <w:t>“I just put it there intuitively.” (P1)</w:t>
            </w:r>
          </w:p>
        </w:tc>
      </w:tr>
      <w:tr w:rsidR="002B03A4" w:rsidRPr="00B21B39" w14:paraId="005243F9" w14:textId="77777777" w:rsidTr="00BB5DE0">
        <w:trPr>
          <w:trHeight w:val="113"/>
        </w:trPr>
        <w:tc>
          <w:tcPr>
            <w:tcW w:w="0" w:type="auto"/>
          </w:tcPr>
          <w:p w14:paraId="0E76CEBB" w14:textId="77777777" w:rsidR="002B03A4" w:rsidRPr="00B21B39" w:rsidRDefault="002B03A4" w:rsidP="00BB5DE0"/>
        </w:tc>
        <w:tc>
          <w:tcPr>
            <w:tcW w:w="0" w:type="auto"/>
          </w:tcPr>
          <w:p w14:paraId="7EE590AE" w14:textId="77777777" w:rsidR="002B03A4" w:rsidRPr="00B21B39" w:rsidRDefault="002B03A4" w:rsidP="00BB5DE0">
            <w:r w:rsidRPr="002C3112">
              <w:t>Uncertainty about the meaning of slider’s position</w:t>
            </w:r>
          </w:p>
        </w:tc>
        <w:tc>
          <w:tcPr>
            <w:tcW w:w="0" w:type="auto"/>
            <w:vAlign w:val="center"/>
          </w:tcPr>
          <w:p w14:paraId="47EC5E9E" w14:textId="77777777" w:rsidR="002B03A4" w:rsidRPr="00B21B39" w:rsidRDefault="002B03A4" w:rsidP="00BB5DE0">
            <w:r w:rsidRPr="00B21B39">
              <w:t>“What does the point represent?” (R)</w:t>
            </w:r>
          </w:p>
          <w:p w14:paraId="51F6B388" w14:textId="77777777" w:rsidR="002B03A4" w:rsidRPr="00B21B39" w:rsidRDefault="002B03A4" w:rsidP="00BB5DE0">
            <w:r w:rsidRPr="00B21B39">
              <w:t>“I've no idea. I don't even know, to be honest.” (P1)</w:t>
            </w:r>
          </w:p>
        </w:tc>
      </w:tr>
      <w:tr w:rsidR="002B03A4" w:rsidRPr="00B21B39" w14:paraId="661EFDC9" w14:textId="77777777" w:rsidTr="00BB5DE0">
        <w:trPr>
          <w:trHeight w:val="113"/>
        </w:trPr>
        <w:tc>
          <w:tcPr>
            <w:tcW w:w="0" w:type="auto"/>
          </w:tcPr>
          <w:p w14:paraId="6F065995" w14:textId="77777777" w:rsidR="002B03A4" w:rsidRPr="00B21B39" w:rsidRDefault="002B03A4" w:rsidP="00BB5DE0"/>
        </w:tc>
        <w:tc>
          <w:tcPr>
            <w:tcW w:w="0" w:type="auto"/>
          </w:tcPr>
          <w:p w14:paraId="61A796D3" w14:textId="77777777" w:rsidR="002B03A4" w:rsidRPr="00B21B39" w:rsidRDefault="002B03A4" w:rsidP="00BB5DE0">
            <w:r>
              <w:t>Response format interpretation</w:t>
            </w:r>
          </w:p>
        </w:tc>
        <w:tc>
          <w:tcPr>
            <w:tcW w:w="0" w:type="auto"/>
            <w:vAlign w:val="center"/>
          </w:tcPr>
          <w:p w14:paraId="755201E1" w14:textId="77777777" w:rsidR="002B03A4" w:rsidRPr="00B21B39" w:rsidRDefault="002B03A4" w:rsidP="00BB5DE0">
            <w:r w:rsidRPr="002C3112">
              <w:t xml:space="preserve">“In my opinion, the feeling of fulfillment begins in the second half [of the range]. I can't say why there is </w:t>
            </w:r>
            <w:r w:rsidRPr="002C3112">
              <w:lastRenderedPageBreak/>
              <w:t>no small feeling of fulfillment for me around zero.” (P4)</w:t>
            </w:r>
          </w:p>
        </w:tc>
      </w:tr>
      <w:tr w:rsidR="002B03A4" w:rsidRPr="00B21B39" w14:paraId="363609D7" w14:textId="77777777" w:rsidTr="00BB5DE0">
        <w:trPr>
          <w:trHeight w:val="113"/>
        </w:trPr>
        <w:tc>
          <w:tcPr>
            <w:tcW w:w="0" w:type="auto"/>
          </w:tcPr>
          <w:p w14:paraId="4DFAFB55" w14:textId="77777777" w:rsidR="002B03A4" w:rsidRPr="00B21B39" w:rsidRDefault="002B03A4" w:rsidP="00BB5DE0"/>
        </w:tc>
        <w:tc>
          <w:tcPr>
            <w:tcW w:w="0" w:type="auto"/>
          </w:tcPr>
          <w:p w14:paraId="3088DAA0" w14:textId="77777777" w:rsidR="002B03A4" w:rsidRPr="00B21B39" w:rsidRDefault="002B03A4" w:rsidP="00BB5DE0">
            <w:r>
              <w:t>Recalibration</w:t>
            </w:r>
          </w:p>
        </w:tc>
        <w:tc>
          <w:tcPr>
            <w:tcW w:w="0" w:type="auto"/>
            <w:vAlign w:val="center"/>
          </w:tcPr>
          <w:p w14:paraId="0D37F170" w14:textId="77777777" w:rsidR="002B03A4" w:rsidRPr="00B21B39" w:rsidRDefault="002B03A4" w:rsidP="00BB5DE0">
            <w:r w:rsidRPr="002C3112">
              <w:t>“Even when I think back on that day, I can't think of a single moment when I wasn't in a good mood. […] I might even give it a hundred.” (P1)</w:t>
            </w:r>
          </w:p>
        </w:tc>
      </w:tr>
      <w:tr w:rsidR="002B03A4" w:rsidRPr="00B21B39" w14:paraId="06094250" w14:textId="77777777" w:rsidTr="00BB5DE0">
        <w:trPr>
          <w:trHeight w:val="113"/>
        </w:trPr>
        <w:tc>
          <w:tcPr>
            <w:tcW w:w="0" w:type="auto"/>
          </w:tcPr>
          <w:p w14:paraId="522440C4" w14:textId="77777777" w:rsidR="002B03A4" w:rsidRPr="00B21B39" w:rsidRDefault="002B03A4" w:rsidP="00BB5DE0"/>
        </w:tc>
        <w:tc>
          <w:tcPr>
            <w:tcW w:w="0" w:type="auto"/>
          </w:tcPr>
          <w:p w14:paraId="53D579DE" w14:textId="77777777" w:rsidR="002B03A4" w:rsidRPr="00B21B39" w:rsidRDefault="002B03A4" w:rsidP="00BB5DE0">
            <w:r>
              <w:t>Extremes interpretation</w:t>
            </w:r>
          </w:p>
        </w:tc>
        <w:tc>
          <w:tcPr>
            <w:tcW w:w="0" w:type="auto"/>
          </w:tcPr>
          <w:p w14:paraId="3FB10B3F" w14:textId="77777777" w:rsidR="002B03A4" w:rsidRPr="00B21B39" w:rsidRDefault="002B03A4" w:rsidP="00BB5DE0">
            <w:r w:rsidRPr="00B21B39">
              <w:t>“I think this is the kind of question where you can go all the way to a hundred or down to zero, because a 'good mood' is so clearly defined—you can actually picture something." (P4)</w:t>
            </w:r>
          </w:p>
        </w:tc>
      </w:tr>
      <w:tr w:rsidR="002B03A4" w:rsidRPr="00B21B39" w14:paraId="3EA00C18" w14:textId="77777777" w:rsidTr="00BB5DE0">
        <w:trPr>
          <w:trHeight w:val="113"/>
        </w:trPr>
        <w:tc>
          <w:tcPr>
            <w:tcW w:w="0" w:type="auto"/>
          </w:tcPr>
          <w:p w14:paraId="2C41A30C" w14:textId="77777777" w:rsidR="002B03A4" w:rsidRPr="00B21B39" w:rsidRDefault="002B03A4" w:rsidP="00BB5DE0"/>
        </w:tc>
        <w:tc>
          <w:tcPr>
            <w:tcW w:w="0" w:type="auto"/>
          </w:tcPr>
          <w:p w14:paraId="6D18CEBC" w14:textId="77777777" w:rsidR="002B03A4" w:rsidRPr="00B21B39" w:rsidRDefault="002B03A4" w:rsidP="00BB5DE0">
            <w:r w:rsidRPr="00B21B39">
              <w:t>Self-regulation</w:t>
            </w:r>
          </w:p>
        </w:tc>
        <w:tc>
          <w:tcPr>
            <w:tcW w:w="0" w:type="auto"/>
          </w:tcPr>
          <w:p w14:paraId="6BBFF828" w14:textId="77777777" w:rsidR="002B03A4" w:rsidRPr="00B21B39" w:rsidRDefault="002B03A4" w:rsidP="00BB5DE0">
            <w:r w:rsidRPr="00B21B39">
              <w:t>"What happened was that I realized—I realized that I rushed into it and hadn't really thought it through.” (P4)</w:t>
            </w:r>
          </w:p>
        </w:tc>
      </w:tr>
      <w:tr w:rsidR="002B03A4" w:rsidRPr="00B21B39" w14:paraId="55C15BFD" w14:textId="77777777" w:rsidTr="00BB5DE0">
        <w:trPr>
          <w:trHeight w:val="113"/>
        </w:trPr>
        <w:tc>
          <w:tcPr>
            <w:tcW w:w="0" w:type="auto"/>
          </w:tcPr>
          <w:p w14:paraId="1CFCCE69" w14:textId="77777777" w:rsidR="002B03A4" w:rsidRPr="00B21B39" w:rsidRDefault="002B03A4" w:rsidP="00BB5DE0"/>
        </w:tc>
        <w:tc>
          <w:tcPr>
            <w:tcW w:w="0" w:type="auto"/>
          </w:tcPr>
          <w:p w14:paraId="298755E2" w14:textId="77777777" w:rsidR="002B03A4" w:rsidRPr="00B21B39" w:rsidRDefault="002B03A4" w:rsidP="00BB5DE0">
            <w:r>
              <w:t>Aversion towards extremes</w:t>
            </w:r>
          </w:p>
        </w:tc>
        <w:tc>
          <w:tcPr>
            <w:tcW w:w="0" w:type="auto"/>
          </w:tcPr>
          <w:p w14:paraId="47F67A5F" w14:textId="77777777" w:rsidR="002B03A4" w:rsidRPr="00B21B39" w:rsidRDefault="002B03A4" w:rsidP="00BB5DE0">
            <w:r w:rsidRPr="002C3112">
              <w:t>“I don't know, maybe fear of extremes? […] When the scale is so loose that I can put it anywhere, I feel like I shouldn't put it at the extreme end. So that kind of pushed it away from the hundred.” (P2)</w:t>
            </w:r>
          </w:p>
        </w:tc>
      </w:tr>
      <w:tr w:rsidR="002B03A4" w:rsidRPr="00B21B39" w14:paraId="56CBE65D" w14:textId="77777777" w:rsidTr="00BB5DE0">
        <w:trPr>
          <w:trHeight w:val="113"/>
        </w:trPr>
        <w:tc>
          <w:tcPr>
            <w:tcW w:w="0" w:type="auto"/>
          </w:tcPr>
          <w:p w14:paraId="75F2CBB4" w14:textId="77777777" w:rsidR="002B03A4" w:rsidRPr="00B21B39" w:rsidRDefault="002B03A4" w:rsidP="00BB5DE0"/>
        </w:tc>
        <w:tc>
          <w:tcPr>
            <w:tcW w:w="0" w:type="auto"/>
          </w:tcPr>
          <w:p w14:paraId="7E7DAD93" w14:textId="77777777" w:rsidR="002B03A4" w:rsidRPr="00B21B39" w:rsidRDefault="002B03A4" w:rsidP="00BB5DE0">
            <w:r>
              <w:t>Comparison with previous item</w:t>
            </w:r>
          </w:p>
        </w:tc>
        <w:tc>
          <w:tcPr>
            <w:tcW w:w="0" w:type="auto"/>
          </w:tcPr>
          <w:p w14:paraId="3678E3E7" w14:textId="77777777" w:rsidR="002B03A4" w:rsidRPr="00B21B39" w:rsidRDefault="002B03A4" w:rsidP="00BB5DE0">
            <w:r w:rsidRPr="00B21B39">
              <w:t>“Let me think. We’re definitely going lower [compared to previous items]." (P4)</w:t>
            </w:r>
          </w:p>
        </w:tc>
      </w:tr>
    </w:tbl>
    <w:p w14:paraId="675168A1" w14:textId="77777777" w:rsidR="002B03A4" w:rsidRDefault="002B03A4" w:rsidP="002B03A4">
      <w:pPr>
        <w:rPr>
          <w:b/>
        </w:rPr>
      </w:pPr>
    </w:p>
    <w:p w14:paraId="64FF4059" w14:textId="77777777" w:rsidR="002B03A4" w:rsidRDefault="002B03A4" w:rsidP="00CE64C9">
      <w:pPr>
        <w:pStyle w:val="Nadpis3"/>
      </w:pPr>
    </w:p>
    <w:p w14:paraId="284B856D" w14:textId="77777777" w:rsidR="002C3112" w:rsidRPr="002C3112" w:rsidRDefault="002C3112" w:rsidP="00CE64C9">
      <w:pPr>
        <w:pStyle w:val="Nadpis3"/>
      </w:pPr>
      <w:r w:rsidRPr="002C3112">
        <w:t>Perceived Sleep Quality</w:t>
      </w:r>
    </w:p>
    <w:p w14:paraId="744A7951" w14:textId="77777777" w:rsidR="002C3112" w:rsidRPr="002C3112" w:rsidRDefault="002C3112" w:rsidP="002C3112">
      <w:pPr>
        <w:rPr>
          <w:i/>
          <w:iCs/>
        </w:rPr>
      </w:pPr>
      <w:r w:rsidRPr="002C3112">
        <w:rPr>
          <w:i/>
          <w:iCs/>
        </w:rPr>
        <w:t>Comprehension</w:t>
      </w:r>
    </w:p>
    <w:p w14:paraId="681D06A5" w14:textId="77777777" w:rsidR="002C3112" w:rsidRPr="002C3112" w:rsidRDefault="002C3112" w:rsidP="002C3112">
      <w:pPr>
        <w:numPr>
          <w:ilvl w:val="0"/>
          <w:numId w:val="14"/>
        </w:numPr>
      </w:pPr>
      <w:r w:rsidRPr="002C3112">
        <w:t xml:space="preserve">Exact definition </w:t>
      </w:r>
    </w:p>
    <w:p w14:paraId="3C94C946" w14:textId="77777777" w:rsidR="002C3112" w:rsidRPr="002C3112" w:rsidRDefault="002C3112" w:rsidP="002C3112">
      <w:pPr>
        <w:numPr>
          <w:ilvl w:val="1"/>
          <w:numId w:val="14"/>
        </w:numPr>
      </w:pPr>
      <w:r w:rsidRPr="002C3112">
        <w:t>“Feeling or energy level after waking up.” (P2)</w:t>
      </w:r>
    </w:p>
    <w:p w14:paraId="32FA5A66" w14:textId="77777777" w:rsidR="002C3112" w:rsidRPr="002C3112" w:rsidRDefault="002C3112" w:rsidP="002C3112">
      <w:pPr>
        <w:numPr>
          <w:ilvl w:val="0"/>
          <w:numId w:val="14"/>
        </w:numPr>
      </w:pPr>
      <w:r w:rsidRPr="002C3112">
        <w:t>Definition by absence</w:t>
      </w:r>
    </w:p>
    <w:p w14:paraId="496AB7F9" w14:textId="77777777" w:rsidR="002C3112" w:rsidRPr="002C3112" w:rsidRDefault="002C3112" w:rsidP="002C3112">
      <w:pPr>
        <w:numPr>
          <w:ilvl w:val="1"/>
          <w:numId w:val="14"/>
        </w:numPr>
      </w:pPr>
      <w:r w:rsidRPr="002C3112">
        <w:t xml:space="preserve">“[Feeling] fine, without having to spend the whole day </w:t>
      </w:r>
      <w:proofErr w:type="gramStart"/>
      <w:r w:rsidRPr="002C3112">
        <w:t>yawning ”</w:t>
      </w:r>
      <w:proofErr w:type="gramEnd"/>
      <w:r w:rsidRPr="002C3112">
        <w:t xml:space="preserve"> (P1)</w:t>
      </w:r>
    </w:p>
    <w:p w14:paraId="1E2098C9" w14:textId="77777777" w:rsidR="002C3112" w:rsidRPr="002C3112" w:rsidRDefault="002C3112" w:rsidP="002C3112">
      <w:pPr>
        <w:numPr>
          <w:ilvl w:val="0"/>
          <w:numId w:val="14"/>
        </w:numPr>
      </w:pPr>
      <w:r w:rsidRPr="002C3112">
        <w:t>Definition personal experience or example</w:t>
      </w:r>
    </w:p>
    <w:p w14:paraId="63921BE0" w14:textId="77777777" w:rsidR="002C3112" w:rsidRPr="002C3112" w:rsidRDefault="002C3112" w:rsidP="002C3112">
      <w:pPr>
        <w:numPr>
          <w:ilvl w:val="1"/>
          <w:numId w:val="14"/>
        </w:numPr>
      </w:pPr>
      <w:r w:rsidRPr="002C3112">
        <w:t>“Well, how rested I am. […] I think about the quality of my sleep, what time I went to bed, what stage I'm at right now. That's how I think about it. What does the word "rested" mean?” (P4)</w:t>
      </w:r>
    </w:p>
    <w:p w14:paraId="77445DCD" w14:textId="77777777" w:rsidR="002C3112" w:rsidRPr="002C3112" w:rsidRDefault="002C3112" w:rsidP="002C3112">
      <w:pPr>
        <w:numPr>
          <w:ilvl w:val="1"/>
          <w:numId w:val="14"/>
        </w:numPr>
      </w:pPr>
      <w:r w:rsidRPr="002C3112">
        <w:lastRenderedPageBreak/>
        <w:t xml:space="preserve">“I feel well enough and would be able to muster the energy to do something and talk to people even before I have my coffee. Feeling the energy within me.” (P2) </w:t>
      </w:r>
    </w:p>
    <w:p w14:paraId="14CF843A" w14:textId="77777777" w:rsidR="002C3112" w:rsidRPr="002C3112" w:rsidRDefault="002C3112" w:rsidP="002C3112">
      <w:pPr>
        <w:rPr>
          <w:i/>
          <w:iCs/>
        </w:rPr>
      </w:pPr>
      <w:r w:rsidRPr="002C3112">
        <w:rPr>
          <w:i/>
          <w:iCs/>
        </w:rPr>
        <w:t>Retrieval</w:t>
      </w:r>
    </w:p>
    <w:p w14:paraId="78105732" w14:textId="04854678" w:rsidR="002C3112" w:rsidRPr="002C3112" w:rsidRDefault="002C3112" w:rsidP="002C3112">
      <w:pPr>
        <w:numPr>
          <w:ilvl w:val="0"/>
          <w:numId w:val="14"/>
        </w:numPr>
      </w:pPr>
      <w:r w:rsidRPr="002C3112">
        <w:t>Selective reme</w:t>
      </w:r>
      <w:r w:rsidR="0072645B">
        <w:t>m</w:t>
      </w:r>
      <w:r w:rsidRPr="002C3112">
        <w:t>bering</w:t>
      </w:r>
    </w:p>
    <w:p w14:paraId="25EE06DC" w14:textId="77777777" w:rsidR="002C3112" w:rsidRPr="002C3112" w:rsidRDefault="002C3112" w:rsidP="002C3112">
      <w:pPr>
        <w:numPr>
          <w:ilvl w:val="1"/>
          <w:numId w:val="14"/>
        </w:numPr>
      </w:pPr>
      <w:r w:rsidRPr="002C3112">
        <w:t>“I immediately remembered the morning.” (P1)</w:t>
      </w:r>
    </w:p>
    <w:p w14:paraId="3789FCC4" w14:textId="77777777" w:rsidR="002C3112" w:rsidRPr="002C3112" w:rsidRDefault="002C3112" w:rsidP="002C3112">
      <w:pPr>
        <w:numPr>
          <w:ilvl w:val="1"/>
          <w:numId w:val="14"/>
        </w:numPr>
      </w:pPr>
      <w:r w:rsidRPr="002C3112">
        <w:t>“Well, the sleep wasn't great. […] I remembered that I woke up after three hours of sleep.” (P2)</w:t>
      </w:r>
    </w:p>
    <w:p w14:paraId="43B2B2AF" w14:textId="77777777" w:rsidR="002C3112" w:rsidRPr="002C3112" w:rsidRDefault="002C3112" w:rsidP="002C3112">
      <w:pPr>
        <w:numPr>
          <w:ilvl w:val="0"/>
          <w:numId w:val="14"/>
        </w:numPr>
      </w:pPr>
      <w:r w:rsidRPr="002C3112">
        <w:t xml:space="preserve">Go-through relevant time window </w:t>
      </w:r>
    </w:p>
    <w:p w14:paraId="397DC85A" w14:textId="77777777" w:rsidR="002C3112" w:rsidRPr="002C3112" w:rsidRDefault="002C3112" w:rsidP="002C3112">
      <w:pPr>
        <w:numPr>
          <w:ilvl w:val="1"/>
          <w:numId w:val="14"/>
        </w:numPr>
      </w:pPr>
      <w:r w:rsidRPr="002C3112">
        <w:t>“I remembered this morning and realized that I had slept quite late. […] I wasn't in a hurry, so I could lie in bed for a while. It was such a slow awakening.” (P1)</w:t>
      </w:r>
    </w:p>
    <w:p w14:paraId="297C0A4D" w14:textId="77777777" w:rsidR="002C3112" w:rsidRPr="002C3112" w:rsidRDefault="002C3112" w:rsidP="002C3112">
      <w:pPr>
        <w:numPr>
          <w:ilvl w:val="1"/>
          <w:numId w:val="14"/>
        </w:numPr>
      </w:pPr>
      <w:r w:rsidRPr="002C3112">
        <w:t>"I'm thinking about the quality of my sleep, what time I went to bed, what state I'm at right now.” (P4)</w:t>
      </w:r>
    </w:p>
    <w:p w14:paraId="16A3EB24" w14:textId="77777777" w:rsidR="002C3112" w:rsidRPr="002C3112" w:rsidRDefault="002C3112" w:rsidP="002C3112">
      <w:pPr>
        <w:rPr>
          <w:i/>
          <w:iCs/>
        </w:rPr>
      </w:pPr>
      <w:r w:rsidRPr="002C3112">
        <w:rPr>
          <w:i/>
          <w:iCs/>
        </w:rPr>
        <w:t>Judgement</w:t>
      </w:r>
    </w:p>
    <w:p w14:paraId="29807C47" w14:textId="77777777" w:rsidR="002C3112" w:rsidRPr="002C3112" w:rsidRDefault="002C3112" w:rsidP="002C3112">
      <w:pPr>
        <w:numPr>
          <w:ilvl w:val="0"/>
          <w:numId w:val="14"/>
        </w:numPr>
      </w:pPr>
      <w:r w:rsidRPr="002C3112">
        <w:t>Presence of indicators</w:t>
      </w:r>
    </w:p>
    <w:p w14:paraId="412C6C1C" w14:textId="77777777" w:rsidR="002C3112" w:rsidRPr="002C3112" w:rsidRDefault="002C3112" w:rsidP="002C3112">
      <w:pPr>
        <w:numPr>
          <w:ilvl w:val="1"/>
          <w:numId w:val="14"/>
        </w:numPr>
      </w:pPr>
      <w:r w:rsidRPr="002C3112">
        <w:t xml:space="preserve">“I focused on the low perceived feeling of energy.” (P2) </w:t>
      </w:r>
    </w:p>
    <w:p w14:paraId="603C507A" w14:textId="77777777" w:rsidR="002C3112" w:rsidRPr="002C3112" w:rsidRDefault="002C3112" w:rsidP="002C3112">
      <w:pPr>
        <w:numPr>
          <w:ilvl w:val="1"/>
          <w:numId w:val="14"/>
        </w:numPr>
      </w:pPr>
      <w:r w:rsidRPr="002C3112">
        <w:t>“I couldn't fall asleep, I woke up during the night, and in the morning, I had to snooze my alarm clock.” (P5)</w:t>
      </w:r>
    </w:p>
    <w:p w14:paraId="04E83E27" w14:textId="77777777" w:rsidR="002C3112" w:rsidRPr="002C3112" w:rsidRDefault="002C3112" w:rsidP="002C3112">
      <w:pPr>
        <w:numPr>
          <w:ilvl w:val="0"/>
          <w:numId w:val="14"/>
        </w:numPr>
      </w:pPr>
      <w:r w:rsidRPr="002C3112">
        <w:t>Self-comparison</w:t>
      </w:r>
    </w:p>
    <w:p w14:paraId="5CA50BDF" w14:textId="77777777" w:rsidR="002C3112" w:rsidRPr="002C3112" w:rsidRDefault="002C3112" w:rsidP="002C3112">
      <w:pPr>
        <w:numPr>
          <w:ilvl w:val="1"/>
          <w:numId w:val="14"/>
        </w:numPr>
      </w:pPr>
      <w:r w:rsidRPr="002C3112">
        <w:t>“Sometimes when I wake up to my alarm clock, I feel like I'm made of lead, but today I didn't feel that way.” (P1)</w:t>
      </w:r>
    </w:p>
    <w:p w14:paraId="42C56292" w14:textId="77777777" w:rsidR="002C3112" w:rsidRPr="002C3112" w:rsidRDefault="002C3112" w:rsidP="002C3112">
      <w:pPr>
        <w:numPr>
          <w:ilvl w:val="1"/>
          <w:numId w:val="14"/>
        </w:numPr>
      </w:pPr>
      <w:r w:rsidRPr="002C3112">
        <w:t>“Because I've slept better than this before.” (P4)</w:t>
      </w:r>
    </w:p>
    <w:p w14:paraId="29635ED8" w14:textId="77777777" w:rsidR="002C3112" w:rsidRPr="002C3112" w:rsidRDefault="002C3112" w:rsidP="002C3112">
      <w:pPr>
        <w:numPr>
          <w:ilvl w:val="0"/>
          <w:numId w:val="14"/>
        </w:numPr>
      </w:pPr>
      <w:r w:rsidRPr="002C3112">
        <w:lastRenderedPageBreak/>
        <w:t>Temporal influences and circumstances</w:t>
      </w:r>
    </w:p>
    <w:p w14:paraId="643A5C35" w14:textId="77777777" w:rsidR="002C3112" w:rsidRPr="002C3112" w:rsidRDefault="002C3112" w:rsidP="002C3112">
      <w:pPr>
        <w:numPr>
          <w:ilvl w:val="1"/>
          <w:numId w:val="14"/>
        </w:numPr>
      </w:pPr>
      <w:r w:rsidRPr="002C3112">
        <w:t>“At the same time, my sleep pattern has been disrupted by the holidays, so my brain is working at night and then I wake up at half past ten. […] And the current stage is that my dreams are vivid, and I don't feel very well.” (P4)</w:t>
      </w:r>
    </w:p>
    <w:p w14:paraId="2DF051FE" w14:textId="77777777" w:rsidR="002C3112" w:rsidRPr="002C3112" w:rsidRDefault="002C3112" w:rsidP="002C3112">
      <w:pPr>
        <w:numPr>
          <w:ilvl w:val="0"/>
          <w:numId w:val="14"/>
        </w:numPr>
      </w:pPr>
      <w:r w:rsidRPr="002C3112">
        <w:t>Indecisiveness</w:t>
      </w:r>
    </w:p>
    <w:p w14:paraId="778656F6" w14:textId="77777777" w:rsidR="002C3112" w:rsidRPr="002C3112" w:rsidRDefault="002C3112" w:rsidP="002C3112">
      <w:pPr>
        <w:numPr>
          <w:ilvl w:val="1"/>
          <w:numId w:val="14"/>
        </w:numPr>
      </w:pPr>
      <w:r w:rsidRPr="002C3112">
        <w:t>“I think a lot about the feeling I have, and maybe it's a result of overthinking that I can't make up my mind.” (P4)</w:t>
      </w:r>
    </w:p>
    <w:p w14:paraId="77C30576" w14:textId="77777777" w:rsidR="002C3112" w:rsidRPr="002C3112" w:rsidRDefault="002C3112" w:rsidP="002C3112">
      <w:pPr>
        <w:rPr>
          <w:i/>
          <w:iCs/>
        </w:rPr>
      </w:pPr>
      <w:r w:rsidRPr="002C3112">
        <w:rPr>
          <w:i/>
          <w:iCs/>
        </w:rPr>
        <w:t>Response Selection</w:t>
      </w:r>
    </w:p>
    <w:p w14:paraId="0FB587DE" w14:textId="77777777" w:rsidR="002C3112" w:rsidRPr="002C3112" w:rsidRDefault="002C3112" w:rsidP="002C3112">
      <w:pPr>
        <w:numPr>
          <w:ilvl w:val="0"/>
          <w:numId w:val="14"/>
        </w:numPr>
      </w:pPr>
      <w:r w:rsidRPr="002C3112">
        <w:t>Intuitive selection</w:t>
      </w:r>
    </w:p>
    <w:p w14:paraId="4229F6D6" w14:textId="77777777" w:rsidR="002C3112" w:rsidRPr="002C3112" w:rsidRDefault="002C3112" w:rsidP="002C3112">
      <w:pPr>
        <w:numPr>
          <w:ilvl w:val="1"/>
          <w:numId w:val="14"/>
        </w:numPr>
      </w:pPr>
      <w:r w:rsidRPr="002C3112">
        <w:t>“I did it intuitively.” (P1)</w:t>
      </w:r>
    </w:p>
    <w:p w14:paraId="5EEF4981" w14:textId="77777777" w:rsidR="002C3112" w:rsidRPr="002C3112" w:rsidRDefault="002C3112" w:rsidP="002C3112">
      <w:pPr>
        <w:numPr>
          <w:ilvl w:val="1"/>
          <w:numId w:val="14"/>
        </w:numPr>
      </w:pPr>
      <w:r w:rsidRPr="002C3112">
        <w:t>“I feel like it's better than the scale from 1 to 10, which is very similar, but this one is more intuitive. If, for example, I couldn't decide between a two and a three, then [...] here it's so visually appealing.” (P4)</w:t>
      </w:r>
    </w:p>
    <w:p w14:paraId="1CE3CAEF" w14:textId="77777777" w:rsidR="002C3112" w:rsidRPr="002C3112" w:rsidRDefault="002C3112" w:rsidP="002C3112">
      <w:pPr>
        <w:numPr>
          <w:ilvl w:val="1"/>
          <w:numId w:val="14"/>
        </w:numPr>
      </w:pPr>
      <w:r w:rsidRPr="002C3112">
        <w:t>“And does it bother you that you can't see the number?" (R) "Well, actually, quite the opposite. That it's more intuitive, simply.” (P4)</w:t>
      </w:r>
    </w:p>
    <w:p w14:paraId="69ECE9F8" w14:textId="77777777" w:rsidR="002C3112" w:rsidRPr="002C3112" w:rsidRDefault="002C3112" w:rsidP="002C3112">
      <w:pPr>
        <w:numPr>
          <w:ilvl w:val="1"/>
          <w:numId w:val="14"/>
        </w:numPr>
      </w:pPr>
      <w:r w:rsidRPr="002C3112">
        <w:t>“It would probably help me to see the number too. […] But it doesn't bother me, even if it's just an estimate.” (P2)</w:t>
      </w:r>
    </w:p>
    <w:p w14:paraId="40D8C34F" w14:textId="77777777" w:rsidR="002C3112" w:rsidRPr="002C3112" w:rsidRDefault="002C3112" w:rsidP="002C3112">
      <w:pPr>
        <w:numPr>
          <w:ilvl w:val="0"/>
          <w:numId w:val="14"/>
        </w:numPr>
      </w:pPr>
      <w:r w:rsidRPr="002C3112">
        <w:t>Precision</w:t>
      </w:r>
    </w:p>
    <w:p w14:paraId="56C97CF9" w14:textId="77777777" w:rsidR="002C3112" w:rsidRPr="002C3112" w:rsidRDefault="002C3112" w:rsidP="002C3112">
      <w:pPr>
        <w:numPr>
          <w:ilvl w:val="1"/>
          <w:numId w:val="14"/>
        </w:numPr>
      </w:pPr>
      <w:r w:rsidRPr="002C3112">
        <w:t>“There are many possibilities, it can be expressed quite accurately.” (P1)</w:t>
      </w:r>
    </w:p>
    <w:p w14:paraId="0ACC3D0B" w14:textId="77777777" w:rsidR="002C3112" w:rsidRPr="002C3112" w:rsidRDefault="002C3112" w:rsidP="002C3112">
      <w:pPr>
        <w:numPr>
          <w:ilvl w:val="1"/>
          <w:numId w:val="14"/>
        </w:numPr>
      </w:pPr>
      <w:r w:rsidRPr="002C3112">
        <w:t xml:space="preserve">“I don't feel restricted there, I can set my own level with great precision.” (P2) </w:t>
      </w:r>
    </w:p>
    <w:p w14:paraId="584E87A4" w14:textId="77777777" w:rsidR="002C3112" w:rsidRPr="002C3112" w:rsidRDefault="002C3112" w:rsidP="002C3112">
      <w:pPr>
        <w:numPr>
          <w:ilvl w:val="1"/>
          <w:numId w:val="14"/>
        </w:numPr>
      </w:pPr>
      <w:r w:rsidRPr="002C3112">
        <w:lastRenderedPageBreak/>
        <w:t>“When I have a five-point scale, I imagine where it would be on a more detailed scale and then try to find the closest point on the classic five-point scale. This allowed me to put it on a sufficiently detailed scale.” (P2)</w:t>
      </w:r>
    </w:p>
    <w:p w14:paraId="57B684B4" w14:textId="77777777" w:rsidR="002C3112" w:rsidRPr="002C3112" w:rsidRDefault="002C3112" w:rsidP="002C3112">
      <w:pPr>
        <w:numPr>
          <w:ilvl w:val="0"/>
          <w:numId w:val="14"/>
        </w:numPr>
      </w:pPr>
      <w:r w:rsidRPr="002C3112">
        <w:t>Extremes interpretation</w:t>
      </w:r>
    </w:p>
    <w:p w14:paraId="100DDD56" w14:textId="77777777" w:rsidR="002C3112" w:rsidRPr="002C3112" w:rsidRDefault="002C3112" w:rsidP="002C3112">
      <w:pPr>
        <w:numPr>
          <w:ilvl w:val="1"/>
          <w:numId w:val="14"/>
        </w:numPr>
      </w:pPr>
      <w:r w:rsidRPr="002C3112">
        <w:t>“Zero means that I didn't rest at all, that I may not even have slept.” (P4)</w:t>
      </w:r>
    </w:p>
    <w:p w14:paraId="7EF0EDF3" w14:textId="77777777" w:rsidR="002C3112" w:rsidRPr="002C3112" w:rsidRDefault="002C3112" w:rsidP="00CE64C9">
      <w:pPr>
        <w:pStyle w:val="Nadpis3"/>
      </w:pPr>
      <w:r w:rsidRPr="002C3112">
        <w:t>Energy</w:t>
      </w:r>
    </w:p>
    <w:p w14:paraId="7BE58EF1" w14:textId="77777777" w:rsidR="002C3112" w:rsidRPr="002C3112" w:rsidRDefault="002C3112" w:rsidP="002C3112">
      <w:pPr>
        <w:rPr>
          <w:i/>
          <w:iCs/>
        </w:rPr>
      </w:pPr>
      <w:r w:rsidRPr="002C3112">
        <w:rPr>
          <w:i/>
          <w:iCs/>
        </w:rPr>
        <w:t>Comprehension</w:t>
      </w:r>
    </w:p>
    <w:p w14:paraId="30A9A392" w14:textId="77777777" w:rsidR="002C3112" w:rsidRPr="002C3112" w:rsidRDefault="002C3112" w:rsidP="002C3112">
      <w:pPr>
        <w:numPr>
          <w:ilvl w:val="0"/>
          <w:numId w:val="14"/>
        </w:numPr>
      </w:pPr>
      <w:r w:rsidRPr="002C3112">
        <w:t>Comparison to previous item</w:t>
      </w:r>
    </w:p>
    <w:p w14:paraId="76F4E0CB" w14:textId="77777777" w:rsidR="002C3112" w:rsidRPr="002C3112" w:rsidRDefault="002C3112" w:rsidP="002C3112">
      <w:pPr>
        <w:numPr>
          <w:ilvl w:val="1"/>
          <w:numId w:val="14"/>
        </w:numPr>
      </w:pPr>
      <w:r w:rsidRPr="002C3112">
        <w:t>“Basically, I imagined a feeling similar to the previous question [perceived sleep quality], but with a focus on the whole day.” (P2)</w:t>
      </w:r>
    </w:p>
    <w:p w14:paraId="2B60B3E6" w14:textId="77777777" w:rsidR="002C3112" w:rsidRPr="002C3112" w:rsidRDefault="002C3112" w:rsidP="002C3112">
      <w:pPr>
        <w:numPr>
          <w:ilvl w:val="0"/>
          <w:numId w:val="14"/>
        </w:numPr>
      </w:pPr>
      <w:r w:rsidRPr="002C3112">
        <w:t>Definition by personal experience or example</w:t>
      </w:r>
    </w:p>
    <w:p w14:paraId="37E2449D" w14:textId="77777777" w:rsidR="002C3112" w:rsidRPr="002C3112" w:rsidRDefault="002C3112" w:rsidP="002C3112">
      <w:pPr>
        <w:numPr>
          <w:ilvl w:val="1"/>
          <w:numId w:val="14"/>
        </w:numPr>
      </w:pPr>
      <w:r w:rsidRPr="002C3112">
        <w:t>“I have the inner strength to do things.” (P1)</w:t>
      </w:r>
    </w:p>
    <w:p w14:paraId="7E6F0E80" w14:textId="77777777" w:rsidR="002C3112" w:rsidRPr="002C3112" w:rsidRDefault="002C3112" w:rsidP="002C3112">
      <w:pPr>
        <w:numPr>
          <w:ilvl w:val="1"/>
          <w:numId w:val="14"/>
        </w:numPr>
      </w:pPr>
      <w:r w:rsidRPr="002C3112">
        <w:t>“Well... full of energy. [...] A relatively good to neutral mental attitude, feeling physically well, enjoying this period of life, having slept well.” (P4)</w:t>
      </w:r>
    </w:p>
    <w:p w14:paraId="058C520B" w14:textId="77777777" w:rsidR="002C3112" w:rsidRPr="002C3112" w:rsidRDefault="002C3112" w:rsidP="002C3112">
      <w:pPr>
        <w:numPr>
          <w:ilvl w:val="1"/>
          <w:numId w:val="14"/>
        </w:numPr>
      </w:pPr>
      <w:r w:rsidRPr="002C3112">
        <w:t>“When I tap my foot while sitting, or when I look around a lot while sitting, I engage in conversation, I voluntarily go somewhere further into town.” (P5)</w:t>
      </w:r>
    </w:p>
    <w:p w14:paraId="7334281D" w14:textId="77777777" w:rsidR="002C3112" w:rsidRPr="002C3112" w:rsidRDefault="002C3112" w:rsidP="002C3112">
      <w:pPr>
        <w:numPr>
          <w:ilvl w:val="0"/>
          <w:numId w:val="14"/>
        </w:numPr>
      </w:pPr>
      <w:r w:rsidRPr="002C3112">
        <w:t xml:space="preserve">Recalibration of item’s meaning </w:t>
      </w:r>
    </w:p>
    <w:p w14:paraId="32F3E29D" w14:textId="77777777" w:rsidR="002C3112" w:rsidRPr="002C3112" w:rsidRDefault="002C3112" w:rsidP="002C3112">
      <w:pPr>
        <w:numPr>
          <w:ilvl w:val="1"/>
          <w:numId w:val="14"/>
        </w:numPr>
      </w:pPr>
      <w:r w:rsidRPr="002C3112">
        <w:t>“I guess I imagine it as something like a better or worse mood.” (P2)</w:t>
      </w:r>
    </w:p>
    <w:p w14:paraId="51496119" w14:textId="77777777" w:rsidR="002C3112" w:rsidRPr="002C3112" w:rsidRDefault="002C3112" w:rsidP="002C3112">
      <w:pPr>
        <w:rPr>
          <w:i/>
          <w:iCs/>
        </w:rPr>
      </w:pPr>
      <w:r w:rsidRPr="002C3112">
        <w:rPr>
          <w:i/>
          <w:iCs/>
        </w:rPr>
        <w:t>Retrieval</w:t>
      </w:r>
    </w:p>
    <w:p w14:paraId="071EE18A" w14:textId="77777777" w:rsidR="002C3112" w:rsidRPr="002C3112" w:rsidRDefault="002C3112" w:rsidP="002C3112">
      <w:pPr>
        <w:numPr>
          <w:ilvl w:val="0"/>
          <w:numId w:val="14"/>
        </w:numPr>
      </w:pPr>
      <w:r w:rsidRPr="002C3112">
        <w:t>Go-through relevant time window</w:t>
      </w:r>
    </w:p>
    <w:p w14:paraId="46BF1C5C" w14:textId="77777777" w:rsidR="002C3112" w:rsidRPr="002C3112" w:rsidRDefault="002C3112" w:rsidP="002C3112">
      <w:pPr>
        <w:numPr>
          <w:ilvl w:val="1"/>
          <w:numId w:val="14"/>
        </w:numPr>
      </w:pPr>
      <w:r w:rsidRPr="002C3112">
        <w:lastRenderedPageBreak/>
        <w:t>“I remembered the whole day, how I yawned, how I wanted or didn't want to do something. The day passed from morning until now.” (P1)</w:t>
      </w:r>
    </w:p>
    <w:p w14:paraId="2CAFDC3A" w14:textId="77777777" w:rsidR="002C3112" w:rsidRPr="002C3112" w:rsidRDefault="002C3112" w:rsidP="002C3112">
      <w:pPr>
        <w:numPr>
          <w:ilvl w:val="0"/>
          <w:numId w:val="14"/>
        </w:numPr>
      </w:pPr>
      <w:r w:rsidRPr="002C3112">
        <w:t>Selective remembering</w:t>
      </w:r>
    </w:p>
    <w:p w14:paraId="71A058A3" w14:textId="77777777" w:rsidR="002C3112" w:rsidRPr="002C3112" w:rsidRDefault="002C3112" w:rsidP="002C3112">
      <w:pPr>
        <w:numPr>
          <w:ilvl w:val="1"/>
          <w:numId w:val="14"/>
        </w:numPr>
      </w:pPr>
      <w:r w:rsidRPr="002C3112">
        <w:t xml:space="preserve">“I remembered how much energy I had, [...], how much I wanted to fall asleep. […] It was easy for me to remember how much I wanted to sleep all day.” (P2) </w:t>
      </w:r>
    </w:p>
    <w:p w14:paraId="2F754E91" w14:textId="77777777" w:rsidR="002C3112" w:rsidRPr="002C3112" w:rsidRDefault="002C3112" w:rsidP="002C3112">
      <w:pPr>
        <w:numPr>
          <w:ilvl w:val="1"/>
          <w:numId w:val="14"/>
        </w:numPr>
      </w:pPr>
      <w:r w:rsidRPr="002C3112">
        <w:t>“I have a puzzle in progress in my room, and I remembered that when I bent over it, I yawned.” (P1)</w:t>
      </w:r>
    </w:p>
    <w:p w14:paraId="4253D323" w14:textId="77777777" w:rsidR="002C3112" w:rsidRPr="002C3112" w:rsidRDefault="002C3112" w:rsidP="002C3112">
      <w:pPr>
        <w:rPr>
          <w:i/>
          <w:iCs/>
        </w:rPr>
      </w:pPr>
      <w:r w:rsidRPr="002C3112">
        <w:rPr>
          <w:i/>
          <w:iCs/>
        </w:rPr>
        <w:t xml:space="preserve">Judgement </w:t>
      </w:r>
    </w:p>
    <w:p w14:paraId="24D7C3FA" w14:textId="77777777" w:rsidR="002C3112" w:rsidRPr="002C3112" w:rsidRDefault="002C3112" w:rsidP="002C3112">
      <w:pPr>
        <w:numPr>
          <w:ilvl w:val="0"/>
          <w:numId w:val="14"/>
        </w:numPr>
      </w:pPr>
      <w:r w:rsidRPr="002C3112">
        <w:t xml:space="preserve">Presence of indicators </w:t>
      </w:r>
    </w:p>
    <w:p w14:paraId="048614A2" w14:textId="77777777" w:rsidR="002C3112" w:rsidRPr="002C3112" w:rsidRDefault="002C3112" w:rsidP="002C3112">
      <w:pPr>
        <w:numPr>
          <w:ilvl w:val="1"/>
          <w:numId w:val="14"/>
        </w:numPr>
      </w:pPr>
      <w:r w:rsidRPr="002C3112">
        <w:t>“I have a puzzle in progress in my room, and I remembered that when I bent over it, I yawned. That was a sign that I wasn't at 100% energy, but otherwise [...] I didn't feel tired or anything.” (P1)</w:t>
      </w:r>
    </w:p>
    <w:p w14:paraId="26D230EB" w14:textId="77777777" w:rsidR="002C3112" w:rsidRPr="002C3112" w:rsidRDefault="002C3112" w:rsidP="002C3112">
      <w:pPr>
        <w:numPr>
          <w:ilvl w:val="1"/>
          <w:numId w:val="14"/>
        </w:numPr>
      </w:pPr>
      <w:r w:rsidRPr="002C3112">
        <w:t xml:space="preserve">“I remembered how much energy I had, [...], how much I wanted to fall asleep. […] It was easy for me to remember how much I wanted to sleep all day. So, I said to myself, ‘Yeah, that was a low-energy day for </w:t>
      </w:r>
      <w:proofErr w:type="gramStart"/>
      <w:r w:rsidRPr="002C3112">
        <w:t>me.’”</w:t>
      </w:r>
      <w:proofErr w:type="gramEnd"/>
      <w:r w:rsidRPr="002C3112">
        <w:t xml:space="preserve"> (P2)</w:t>
      </w:r>
    </w:p>
    <w:p w14:paraId="68AB6556" w14:textId="77777777" w:rsidR="002C3112" w:rsidRPr="002C3112" w:rsidRDefault="002C3112" w:rsidP="002C3112">
      <w:pPr>
        <w:numPr>
          <w:ilvl w:val="0"/>
          <w:numId w:val="14"/>
        </w:numPr>
      </w:pPr>
      <w:r w:rsidRPr="002C3112">
        <w:t>Averaging</w:t>
      </w:r>
    </w:p>
    <w:p w14:paraId="125B7667" w14:textId="77777777" w:rsidR="002C3112" w:rsidRPr="002C3112" w:rsidRDefault="002C3112" w:rsidP="002C3112">
      <w:pPr>
        <w:numPr>
          <w:ilvl w:val="1"/>
          <w:numId w:val="14"/>
        </w:numPr>
      </w:pPr>
      <w:r w:rsidRPr="002C3112">
        <w:t>“I remembered how much energy I had, just on average throughout the day.” (P2)</w:t>
      </w:r>
    </w:p>
    <w:p w14:paraId="59D9FEF2" w14:textId="77777777" w:rsidR="002C3112" w:rsidRPr="002C3112" w:rsidRDefault="002C3112" w:rsidP="002C3112">
      <w:pPr>
        <w:numPr>
          <w:ilvl w:val="0"/>
          <w:numId w:val="14"/>
        </w:numPr>
      </w:pPr>
      <w:r w:rsidRPr="002C3112">
        <w:t>Balancing two opposites</w:t>
      </w:r>
    </w:p>
    <w:p w14:paraId="1B16663A" w14:textId="77777777" w:rsidR="002C3112" w:rsidRPr="002C3112" w:rsidRDefault="002C3112" w:rsidP="002C3112">
      <w:pPr>
        <w:numPr>
          <w:ilvl w:val="1"/>
          <w:numId w:val="14"/>
        </w:numPr>
      </w:pPr>
      <w:r w:rsidRPr="002C3112">
        <w:t>“That's a debatable question. […] I'm not feeling very well, but at the same time, I'm here, and that's what's energizing me right now.” (P4)</w:t>
      </w:r>
    </w:p>
    <w:p w14:paraId="455C9084" w14:textId="77777777" w:rsidR="002C3112" w:rsidRPr="002C3112" w:rsidRDefault="002C3112" w:rsidP="002C3112">
      <w:pPr>
        <w:numPr>
          <w:ilvl w:val="0"/>
          <w:numId w:val="14"/>
        </w:numPr>
      </w:pPr>
      <w:r w:rsidRPr="002C3112">
        <w:lastRenderedPageBreak/>
        <w:t>Self-comparison</w:t>
      </w:r>
    </w:p>
    <w:p w14:paraId="0B2102CE" w14:textId="77777777" w:rsidR="002C3112" w:rsidRPr="002C3112" w:rsidRDefault="002C3112" w:rsidP="002C3112">
      <w:pPr>
        <w:numPr>
          <w:ilvl w:val="1"/>
          <w:numId w:val="14"/>
        </w:numPr>
      </w:pPr>
      <w:r w:rsidRPr="002C3112">
        <w:t>“When there is ‘today’, I relate it to other situations and compare it [...] from a long-term perspective to something [...] so that I can say how I feel.” (P4)</w:t>
      </w:r>
    </w:p>
    <w:p w14:paraId="0C754D10" w14:textId="77777777" w:rsidR="002C3112" w:rsidRPr="002C3112" w:rsidRDefault="002C3112" w:rsidP="002C3112">
      <w:pPr>
        <w:numPr>
          <w:ilvl w:val="0"/>
          <w:numId w:val="14"/>
        </w:numPr>
      </w:pPr>
      <w:r w:rsidRPr="002C3112">
        <w:t>Social comparison</w:t>
      </w:r>
    </w:p>
    <w:p w14:paraId="0B1A2972" w14:textId="77777777" w:rsidR="002C3112" w:rsidRPr="002C3112" w:rsidRDefault="002C3112" w:rsidP="002C3112">
      <w:pPr>
        <w:numPr>
          <w:ilvl w:val="1"/>
          <w:numId w:val="14"/>
        </w:numPr>
      </w:pPr>
      <w:r w:rsidRPr="002C3112">
        <w:t>“I don't know if I ever radiate energy; some people do, but I don't know if that's the case with me.” (P4)</w:t>
      </w:r>
    </w:p>
    <w:p w14:paraId="05B4AA99" w14:textId="7E355403" w:rsidR="002C3112" w:rsidRPr="002C3112" w:rsidRDefault="00475AB3" w:rsidP="002C3112">
      <w:pPr>
        <w:numPr>
          <w:ilvl w:val="0"/>
          <w:numId w:val="14"/>
        </w:numPr>
      </w:pPr>
      <w:r>
        <w:t>Counterfactual thinking</w:t>
      </w:r>
    </w:p>
    <w:p w14:paraId="7F015B30" w14:textId="77777777" w:rsidR="002C3112" w:rsidRPr="002C3112" w:rsidRDefault="002C3112" w:rsidP="002C3112">
      <w:pPr>
        <w:numPr>
          <w:ilvl w:val="1"/>
          <w:numId w:val="14"/>
        </w:numPr>
      </w:pPr>
      <w:r w:rsidRPr="002C3112">
        <w:t>“The weather also had a bit of an impact today. You'd probably feel more energetic if the sun was shining.” (P4)</w:t>
      </w:r>
    </w:p>
    <w:p w14:paraId="721435B3" w14:textId="77777777" w:rsidR="002C3112" w:rsidRPr="002C3112" w:rsidRDefault="002C3112" w:rsidP="002C3112">
      <w:pPr>
        <w:numPr>
          <w:ilvl w:val="0"/>
          <w:numId w:val="14"/>
        </w:numPr>
      </w:pPr>
      <w:r w:rsidRPr="002C3112">
        <w:t>Intuitive judgement</w:t>
      </w:r>
    </w:p>
    <w:p w14:paraId="0C5CF836" w14:textId="77777777" w:rsidR="002C3112" w:rsidRPr="002C3112" w:rsidRDefault="002C3112" w:rsidP="002C3112">
      <w:pPr>
        <w:numPr>
          <w:ilvl w:val="1"/>
          <w:numId w:val="14"/>
        </w:numPr>
      </w:pPr>
      <w:r w:rsidRPr="002C3112">
        <w:t>“I probably haven't thought about this question very much. I suspect that I’m not exactly fresh today, and at the same time, I have a good environment around me right now.” (P4)</w:t>
      </w:r>
    </w:p>
    <w:p w14:paraId="65AADD8C" w14:textId="77777777" w:rsidR="002C3112" w:rsidRPr="002C3112" w:rsidRDefault="002C3112" w:rsidP="002C3112">
      <w:pPr>
        <w:rPr>
          <w:i/>
          <w:iCs/>
        </w:rPr>
      </w:pPr>
      <w:r w:rsidRPr="002C3112">
        <w:rPr>
          <w:i/>
          <w:iCs/>
        </w:rPr>
        <w:t>Response Selection</w:t>
      </w:r>
    </w:p>
    <w:p w14:paraId="67022AF5" w14:textId="77777777" w:rsidR="002C3112" w:rsidRPr="002C3112" w:rsidRDefault="002C3112" w:rsidP="002C3112">
      <w:pPr>
        <w:numPr>
          <w:ilvl w:val="0"/>
          <w:numId w:val="14"/>
        </w:numPr>
      </w:pPr>
      <w:r w:rsidRPr="002C3112">
        <w:t xml:space="preserve">Alignment with judgement </w:t>
      </w:r>
    </w:p>
    <w:p w14:paraId="5936F6CF" w14:textId="77777777" w:rsidR="002C3112" w:rsidRPr="002C3112" w:rsidRDefault="002C3112" w:rsidP="002C3112">
      <w:pPr>
        <w:numPr>
          <w:ilvl w:val="1"/>
          <w:numId w:val="14"/>
        </w:numPr>
      </w:pPr>
      <w:r w:rsidRPr="002C3112">
        <w:t>“It was easy for me to remember how much I wanted to sleep all day. So, I said to myself, ‘Yeah, that was a low-energy day for me,’ so I put it down as low.” (P2)</w:t>
      </w:r>
    </w:p>
    <w:p w14:paraId="2CA73C11" w14:textId="77777777" w:rsidR="002C3112" w:rsidRPr="002C3112" w:rsidRDefault="002C3112" w:rsidP="002C3112">
      <w:pPr>
        <w:numPr>
          <w:ilvl w:val="1"/>
          <w:numId w:val="14"/>
        </w:numPr>
      </w:pPr>
      <w:r w:rsidRPr="002C3112">
        <w:t>“Now I'm somewhere in the middle, in my opinion. [...] I'm not feeling very well, but at the same time, I'm here, and that's what's energizing me right now. So that's why fifty-fifty.” (P4)</w:t>
      </w:r>
    </w:p>
    <w:p w14:paraId="26B81BFD" w14:textId="77777777" w:rsidR="002C3112" w:rsidRPr="002C3112" w:rsidRDefault="002C3112" w:rsidP="002C3112">
      <w:pPr>
        <w:numPr>
          <w:ilvl w:val="1"/>
          <w:numId w:val="14"/>
        </w:numPr>
      </w:pPr>
      <w:r w:rsidRPr="002C3112">
        <w:lastRenderedPageBreak/>
        <w:t xml:space="preserve">“If I disregard this morning, then yes. I'd say about 90. This morning was such a short period compared to today.” (P5) </w:t>
      </w:r>
    </w:p>
    <w:p w14:paraId="00167B27" w14:textId="77777777" w:rsidR="002C3112" w:rsidRPr="002C3112" w:rsidRDefault="002C3112" w:rsidP="002C3112">
      <w:pPr>
        <w:numPr>
          <w:ilvl w:val="0"/>
          <w:numId w:val="14"/>
        </w:numPr>
      </w:pPr>
      <w:r w:rsidRPr="002C3112">
        <w:t>Extremes interpretation</w:t>
      </w:r>
    </w:p>
    <w:p w14:paraId="797F2A28" w14:textId="77777777" w:rsidR="002C3112" w:rsidRPr="002C3112" w:rsidRDefault="002C3112" w:rsidP="002C3112">
      <w:pPr>
        <w:numPr>
          <w:ilvl w:val="1"/>
          <w:numId w:val="14"/>
        </w:numPr>
      </w:pPr>
      <w:r w:rsidRPr="002C3112">
        <w:t>„ Like, you're totally bursting with energy, like, the hundred is totally full, wow.” (P4)</w:t>
      </w:r>
    </w:p>
    <w:p w14:paraId="1E813A12" w14:textId="77777777" w:rsidR="002C3112" w:rsidRPr="002C3112" w:rsidRDefault="002C3112" w:rsidP="002C3112">
      <w:pPr>
        <w:numPr>
          <w:ilvl w:val="1"/>
          <w:numId w:val="14"/>
        </w:numPr>
      </w:pPr>
      <w:r w:rsidRPr="002C3112">
        <w:t>“I would give a hundred for a day when I would be in a good mood all day, enthusiastic about things, and I think it would also be related to what I would be doing that day.” (P2)</w:t>
      </w:r>
    </w:p>
    <w:p w14:paraId="5E9D7744" w14:textId="77777777" w:rsidR="002C3112" w:rsidRPr="002C3112" w:rsidRDefault="002C3112" w:rsidP="00CE64C9">
      <w:pPr>
        <w:pStyle w:val="Nadpis3"/>
      </w:pPr>
      <w:r w:rsidRPr="002C3112">
        <w:t>Calm</w:t>
      </w:r>
    </w:p>
    <w:p w14:paraId="59F5446B" w14:textId="77777777" w:rsidR="002C3112" w:rsidRPr="002C3112" w:rsidRDefault="002C3112" w:rsidP="002C3112">
      <w:pPr>
        <w:rPr>
          <w:i/>
          <w:iCs/>
        </w:rPr>
      </w:pPr>
      <w:r w:rsidRPr="002C3112">
        <w:rPr>
          <w:i/>
          <w:iCs/>
        </w:rPr>
        <w:t>Comprehension</w:t>
      </w:r>
    </w:p>
    <w:p w14:paraId="314E991C" w14:textId="77777777" w:rsidR="002C3112" w:rsidRPr="002C3112" w:rsidRDefault="002C3112" w:rsidP="002C3112">
      <w:pPr>
        <w:numPr>
          <w:ilvl w:val="0"/>
          <w:numId w:val="14"/>
        </w:numPr>
      </w:pPr>
      <w:r w:rsidRPr="002C3112">
        <w:t>Exact definition</w:t>
      </w:r>
    </w:p>
    <w:p w14:paraId="2F5491A7" w14:textId="77777777" w:rsidR="002C3112" w:rsidRPr="002C3112" w:rsidRDefault="002C3112" w:rsidP="002C3112">
      <w:pPr>
        <w:numPr>
          <w:ilvl w:val="1"/>
          <w:numId w:val="14"/>
        </w:numPr>
      </w:pPr>
      <w:r w:rsidRPr="002C3112">
        <w:t>“It's about feeling good.” (P2)</w:t>
      </w:r>
    </w:p>
    <w:p w14:paraId="5A647C46" w14:textId="77777777" w:rsidR="002C3112" w:rsidRPr="002C3112" w:rsidRDefault="002C3112" w:rsidP="002C3112">
      <w:pPr>
        <w:numPr>
          <w:ilvl w:val="1"/>
          <w:numId w:val="14"/>
        </w:numPr>
      </w:pPr>
      <w:r w:rsidRPr="002C3112">
        <w:t>“Feeling of contentment.” (P2)</w:t>
      </w:r>
    </w:p>
    <w:p w14:paraId="5C0063A4" w14:textId="77777777" w:rsidR="002C3112" w:rsidRPr="002C3112" w:rsidRDefault="002C3112" w:rsidP="002C3112">
      <w:pPr>
        <w:numPr>
          <w:ilvl w:val="0"/>
          <w:numId w:val="14"/>
        </w:numPr>
      </w:pPr>
      <w:r w:rsidRPr="002C3112">
        <w:t>Definition by personal experience or example</w:t>
      </w:r>
    </w:p>
    <w:p w14:paraId="15FB7F18" w14:textId="77777777" w:rsidR="002C3112" w:rsidRPr="002C3112" w:rsidRDefault="002C3112" w:rsidP="002C3112">
      <w:pPr>
        <w:numPr>
          <w:ilvl w:val="1"/>
          <w:numId w:val="14"/>
        </w:numPr>
      </w:pPr>
      <w:r w:rsidRPr="002C3112">
        <w:t>“Whether I felt inner peace or whether I was emotionally tense. […] Whether I had to get emotional about something.” (P1)</w:t>
      </w:r>
    </w:p>
    <w:p w14:paraId="6C478080" w14:textId="77777777" w:rsidR="002C3112" w:rsidRPr="002C3112" w:rsidRDefault="002C3112" w:rsidP="002C3112">
      <w:pPr>
        <w:numPr>
          <w:ilvl w:val="1"/>
          <w:numId w:val="14"/>
        </w:numPr>
      </w:pPr>
      <w:r w:rsidRPr="002C3112">
        <w:t>“I imagine such a stereotype. I have tea, reading, it's raining outside.” (P4)</w:t>
      </w:r>
    </w:p>
    <w:p w14:paraId="0E19A4F7" w14:textId="77777777" w:rsidR="002C3112" w:rsidRPr="002C3112" w:rsidRDefault="002C3112" w:rsidP="002C3112">
      <w:pPr>
        <w:numPr>
          <w:ilvl w:val="1"/>
          <w:numId w:val="14"/>
        </w:numPr>
      </w:pPr>
      <w:r w:rsidRPr="002C3112">
        <w:t>“I feel like I can focus on my own thoughts.” (P2)</w:t>
      </w:r>
    </w:p>
    <w:p w14:paraId="08DA51F4" w14:textId="77777777" w:rsidR="002C3112" w:rsidRPr="002C3112" w:rsidRDefault="002C3112" w:rsidP="002C3112">
      <w:pPr>
        <w:numPr>
          <w:ilvl w:val="1"/>
          <w:numId w:val="14"/>
        </w:numPr>
      </w:pPr>
      <w:r w:rsidRPr="002C3112">
        <w:t xml:space="preserve">“When I feel comfortable </w:t>
      </w:r>
      <w:proofErr w:type="gramStart"/>
      <w:r w:rsidRPr="002C3112">
        <w:t>in a given</w:t>
      </w:r>
      <w:proofErr w:type="gramEnd"/>
      <w:r w:rsidRPr="002C3112">
        <w:t xml:space="preserve"> environment. […] When I can talk freely.” (P5)</w:t>
      </w:r>
    </w:p>
    <w:p w14:paraId="3A86B649" w14:textId="77777777" w:rsidR="002C3112" w:rsidRPr="002C3112" w:rsidRDefault="002C3112" w:rsidP="002C3112">
      <w:pPr>
        <w:numPr>
          <w:ilvl w:val="1"/>
          <w:numId w:val="14"/>
        </w:numPr>
      </w:pPr>
      <w:r w:rsidRPr="002C3112">
        <w:t>“Moments of peace for me are when I am in an environment that does not demand so much of me.” (P5)</w:t>
      </w:r>
    </w:p>
    <w:p w14:paraId="5D0BF4A5" w14:textId="77777777" w:rsidR="002C3112" w:rsidRPr="002C3112" w:rsidRDefault="002C3112" w:rsidP="002C3112">
      <w:pPr>
        <w:numPr>
          <w:ilvl w:val="0"/>
          <w:numId w:val="14"/>
        </w:numPr>
      </w:pPr>
      <w:r w:rsidRPr="002C3112">
        <w:t xml:space="preserve">Definition by absence </w:t>
      </w:r>
    </w:p>
    <w:p w14:paraId="2EB54DE3" w14:textId="77777777" w:rsidR="002C3112" w:rsidRPr="002C3112" w:rsidRDefault="002C3112" w:rsidP="002C3112">
      <w:pPr>
        <w:numPr>
          <w:ilvl w:val="1"/>
          <w:numId w:val="14"/>
        </w:numPr>
      </w:pPr>
      <w:r w:rsidRPr="002C3112">
        <w:lastRenderedPageBreak/>
        <w:t>“I understand calmness as the absence of anger or fear [or emotions] that most people do not want to experience.” (P1)</w:t>
      </w:r>
    </w:p>
    <w:p w14:paraId="7C79BF2C" w14:textId="77777777" w:rsidR="002C3112" w:rsidRPr="002C3112" w:rsidRDefault="002C3112" w:rsidP="002C3112">
      <w:pPr>
        <w:numPr>
          <w:ilvl w:val="1"/>
          <w:numId w:val="14"/>
        </w:numPr>
      </w:pPr>
      <w:r w:rsidRPr="002C3112">
        <w:t>“I think my calmness is linked to a lower level of physical activity.” (P4)</w:t>
      </w:r>
    </w:p>
    <w:p w14:paraId="65A806A6" w14:textId="77777777" w:rsidR="002C3112" w:rsidRPr="002C3112" w:rsidRDefault="002C3112" w:rsidP="002C3112">
      <w:pPr>
        <w:numPr>
          <w:ilvl w:val="1"/>
          <w:numId w:val="14"/>
        </w:numPr>
      </w:pPr>
      <w:r w:rsidRPr="002C3112">
        <w:t>“I don't stress myself out.” (P4)</w:t>
      </w:r>
    </w:p>
    <w:p w14:paraId="7A13FE52" w14:textId="77777777" w:rsidR="002C3112" w:rsidRPr="002C3112" w:rsidRDefault="002C3112" w:rsidP="002C3112">
      <w:pPr>
        <w:numPr>
          <w:ilvl w:val="1"/>
          <w:numId w:val="14"/>
        </w:numPr>
      </w:pPr>
      <w:r w:rsidRPr="002C3112">
        <w:t xml:space="preserve">“I'm not stressed, I don't have to rush anywhere, [...], I don't have to deal with something every minute, communicate something, go somewhere quickly.” (P2) </w:t>
      </w:r>
    </w:p>
    <w:p w14:paraId="6C107ED5" w14:textId="77777777" w:rsidR="002C3112" w:rsidRPr="002C3112" w:rsidRDefault="002C3112" w:rsidP="002C3112">
      <w:pPr>
        <w:numPr>
          <w:ilvl w:val="1"/>
          <w:numId w:val="14"/>
        </w:numPr>
      </w:pPr>
      <w:r w:rsidRPr="002C3112">
        <w:t xml:space="preserve">“When I know that nothing in my environment threatens me.” (P5)  </w:t>
      </w:r>
    </w:p>
    <w:p w14:paraId="4FDE92B6" w14:textId="77777777" w:rsidR="002C3112" w:rsidRPr="002C3112" w:rsidRDefault="002C3112" w:rsidP="002C3112">
      <w:pPr>
        <w:numPr>
          <w:ilvl w:val="0"/>
          <w:numId w:val="14"/>
        </w:numPr>
      </w:pPr>
      <w:r w:rsidRPr="002C3112">
        <w:t>Recalibration of item’s meaning</w:t>
      </w:r>
    </w:p>
    <w:p w14:paraId="28AF2829" w14:textId="77777777" w:rsidR="002C3112" w:rsidRPr="002C3112" w:rsidRDefault="002C3112" w:rsidP="002C3112">
      <w:pPr>
        <w:numPr>
          <w:ilvl w:val="1"/>
          <w:numId w:val="14"/>
        </w:numPr>
      </w:pPr>
      <w:r w:rsidRPr="002C3112">
        <w:t>“I understand calmness as the absence of anger or fear [or emotions] that most people do not want to experience. […] I could manage to experience calmness even in moments of sadness. […] You can be so balanced even in moments of sadness.” (P1)</w:t>
      </w:r>
    </w:p>
    <w:p w14:paraId="62A470C7" w14:textId="77777777" w:rsidR="002C3112" w:rsidRPr="002C3112" w:rsidRDefault="002C3112" w:rsidP="002C3112">
      <w:pPr>
        <w:numPr>
          <w:ilvl w:val="1"/>
          <w:numId w:val="14"/>
        </w:numPr>
      </w:pPr>
      <w:r w:rsidRPr="002C3112">
        <w:t>“It occurred to me that I could have moments of peace even when I'm alone... but that may not necessarily be the case.” (P4)</w:t>
      </w:r>
    </w:p>
    <w:p w14:paraId="598771DC" w14:textId="77777777" w:rsidR="002C3112" w:rsidRPr="002C3112" w:rsidRDefault="002C3112" w:rsidP="002C3112">
      <w:pPr>
        <w:rPr>
          <w:i/>
          <w:iCs/>
        </w:rPr>
      </w:pPr>
      <w:r w:rsidRPr="002C3112">
        <w:rPr>
          <w:i/>
          <w:iCs/>
        </w:rPr>
        <w:t xml:space="preserve">Retrieval </w:t>
      </w:r>
    </w:p>
    <w:p w14:paraId="3C27F085" w14:textId="77777777" w:rsidR="002C3112" w:rsidRPr="002C3112" w:rsidRDefault="002C3112" w:rsidP="002C3112">
      <w:pPr>
        <w:numPr>
          <w:ilvl w:val="0"/>
          <w:numId w:val="14"/>
        </w:numPr>
      </w:pPr>
      <w:r w:rsidRPr="002C3112">
        <w:t>Go-through relevant time window</w:t>
      </w:r>
    </w:p>
    <w:p w14:paraId="6342F1DC" w14:textId="77777777" w:rsidR="002C3112" w:rsidRPr="002C3112" w:rsidRDefault="002C3112" w:rsidP="002C3112">
      <w:pPr>
        <w:numPr>
          <w:ilvl w:val="1"/>
          <w:numId w:val="14"/>
        </w:numPr>
      </w:pPr>
      <w:r w:rsidRPr="002C3112">
        <w:t>“I woke up at eight, then [friend's name] came over to discuss something, and we just lay there talking and drinking tea, and it was a slow start to the day. And then I came here and I'm completely calm.” (P4)</w:t>
      </w:r>
    </w:p>
    <w:p w14:paraId="1A457312" w14:textId="77777777" w:rsidR="002C3112" w:rsidRPr="002C3112" w:rsidRDefault="002C3112" w:rsidP="002C3112">
      <w:pPr>
        <w:numPr>
          <w:ilvl w:val="0"/>
          <w:numId w:val="14"/>
        </w:numPr>
      </w:pPr>
      <w:r w:rsidRPr="002C3112">
        <w:t>Selective remembering</w:t>
      </w:r>
    </w:p>
    <w:p w14:paraId="755C2D76" w14:textId="77777777" w:rsidR="002C3112" w:rsidRPr="002C3112" w:rsidRDefault="002C3112" w:rsidP="002C3112">
      <w:pPr>
        <w:numPr>
          <w:ilvl w:val="1"/>
          <w:numId w:val="14"/>
        </w:numPr>
      </w:pPr>
      <w:r w:rsidRPr="002C3112">
        <w:t>“My mom told me to mow the lawn today. […] And I thought to myself that I had this interview at 2 p.m. and wondered when I should do it—</w:t>
      </w:r>
      <w:r w:rsidRPr="002C3112">
        <w:lastRenderedPageBreak/>
        <w:t>before or after. And I was a little stressed about whether I would make it in time.” (P1)</w:t>
      </w:r>
    </w:p>
    <w:p w14:paraId="6C490359" w14:textId="77777777" w:rsidR="002C3112" w:rsidRPr="002C3112" w:rsidRDefault="002C3112" w:rsidP="002C3112">
      <w:pPr>
        <w:numPr>
          <w:ilvl w:val="1"/>
          <w:numId w:val="14"/>
        </w:numPr>
      </w:pPr>
      <w:r w:rsidRPr="002C3112">
        <w:t>“I remembered how I came home for lunch and then flopped down on the couch after lunch and just stared at the ceiling.” (P2)</w:t>
      </w:r>
    </w:p>
    <w:p w14:paraId="4812545C" w14:textId="77777777" w:rsidR="002C3112" w:rsidRPr="002C3112" w:rsidRDefault="002C3112" w:rsidP="002C3112">
      <w:pPr>
        <w:numPr>
          <w:ilvl w:val="0"/>
          <w:numId w:val="14"/>
        </w:numPr>
      </w:pPr>
      <w:r w:rsidRPr="002C3112">
        <w:t>Absence of memory</w:t>
      </w:r>
    </w:p>
    <w:p w14:paraId="023B1DF9" w14:textId="77777777" w:rsidR="002C3112" w:rsidRPr="002C3112" w:rsidRDefault="002C3112" w:rsidP="002C3112">
      <w:pPr>
        <w:numPr>
          <w:ilvl w:val="1"/>
          <w:numId w:val="14"/>
        </w:numPr>
      </w:pPr>
      <w:r w:rsidRPr="002C3112">
        <w:t>“Today, I can't recall experiencing any moments of physical unrest or fear.” (P1)</w:t>
      </w:r>
    </w:p>
    <w:p w14:paraId="30F9970D" w14:textId="77777777" w:rsidR="002C3112" w:rsidRPr="002C3112" w:rsidRDefault="002C3112" w:rsidP="002C3112">
      <w:pPr>
        <w:numPr>
          <w:ilvl w:val="1"/>
          <w:numId w:val="14"/>
        </w:numPr>
      </w:pPr>
      <w:r w:rsidRPr="002C3112">
        <w:t>“It seemed to me that there was nothing unsettling today, that I wasn't rushing.” (P4)</w:t>
      </w:r>
    </w:p>
    <w:p w14:paraId="72248D09" w14:textId="77777777" w:rsidR="002C3112" w:rsidRPr="002C3112" w:rsidRDefault="002C3112" w:rsidP="002C3112">
      <w:pPr>
        <w:rPr>
          <w:i/>
          <w:iCs/>
        </w:rPr>
      </w:pPr>
      <w:r w:rsidRPr="002C3112">
        <w:rPr>
          <w:i/>
          <w:iCs/>
        </w:rPr>
        <w:t>Judgement</w:t>
      </w:r>
    </w:p>
    <w:p w14:paraId="7F4395C4" w14:textId="77777777" w:rsidR="002C3112" w:rsidRPr="002C3112" w:rsidRDefault="002C3112" w:rsidP="002C3112">
      <w:pPr>
        <w:numPr>
          <w:ilvl w:val="0"/>
          <w:numId w:val="14"/>
        </w:numPr>
      </w:pPr>
      <w:r w:rsidRPr="002C3112">
        <w:t>Instant judgement</w:t>
      </w:r>
    </w:p>
    <w:p w14:paraId="5ED57803" w14:textId="77777777" w:rsidR="002C3112" w:rsidRPr="002C3112" w:rsidRDefault="002C3112" w:rsidP="002C3112">
      <w:pPr>
        <w:numPr>
          <w:ilvl w:val="1"/>
          <w:numId w:val="14"/>
        </w:numPr>
      </w:pPr>
      <w:r w:rsidRPr="002C3112">
        <w:t xml:space="preserve">“I immediately recall today and immediately </w:t>
      </w:r>
      <w:proofErr w:type="spellStart"/>
      <w:r w:rsidRPr="002C3112">
        <w:t>know</w:t>
      </w:r>
      <w:proofErr w:type="spellEnd"/>
      <w:r w:rsidRPr="002C3112">
        <w:t>.” (P1)</w:t>
      </w:r>
    </w:p>
    <w:p w14:paraId="3E69F603" w14:textId="77777777" w:rsidR="002C3112" w:rsidRPr="002C3112" w:rsidRDefault="002C3112" w:rsidP="002C3112">
      <w:pPr>
        <w:numPr>
          <w:ilvl w:val="0"/>
          <w:numId w:val="14"/>
        </w:numPr>
      </w:pPr>
      <w:r w:rsidRPr="002C3112">
        <w:t xml:space="preserve">Balancing two opposites </w:t>
      </w:r>
    </w:p>
    <w:p w14:paraId="020FB2A7" w14:textId="77777777" w:rsidR="002C3112" w:rsidRPr="002C3112" w:rsidRDefault="002C3112" w:rsidP="002C3112">
      <w:pPr>
        <w:numPr>
          <w:ilvl w:val="1"/>
          <w:numId w:val="14"/>
        </w:numPr>
      </w:pPr>
      <w:r w:rsidRPr="002C3112">
        <w:t>“I woke up at eight, then [friend's name] came over to discuss something, and we just lay there talking and drinking tea, and it was a slow start to the day. And then I came here and I'm completely calm. Well, except for that flicker of embarrassment.” (P4)</w:t>
      </w:r>
    </w:p>
    <w:p w14:paraId="2F4550D0" w14:textId="77777777" w:rsidR="002C3112" w:rsidRPr="002C3112" w:rsidRDefault="002C3112" w:rsidP="002C3112">
      <w:pPr>
        <w:numPr>
          <w:ilvl w:val="0"/>
          <w:numId w:val="14"/>
        </w:numPr>
      </w:pPr>
      <w:r w:rsidRPr="002C3112">
        <w:t>Norm comparison</w:t>
      </w:r>
    </w:p>
    <w:p w14:paraId="113A127C" w14:textId="77777777" w:rsidR="002C3112" w:rsidRPr="002C3112" w:rsidRDefault="002C3112" w:rsidP="002C3112">
      <w:pPr>
        <w:numPr>
          <w:ilvl w:val="1"/>
          <w:numId w:val="14"/>
        </w:numPr>
      </w:pPr>
      <w:r w:rsidRPr="002C3112">
        <w:t>“But then again, complete peace and quiet is impossible to achieve, isn't it?” (P4)</w:t>
      </w:r>
    </w:p>
    <w:p w14:paraId="7BE3DE22" w14:textId="77777777" w:rsidR="002C3112" w:rsidRPr="002C3112" w:rsidRDefault="002C3112" w:rsidP="002C3112">
      <w:pPr>
        <w:numPr>
          <w:ilvl w:val="0"/>
          <w:numId w:val="14"/>
        </w:numPr>
      </w:pPr>
      <w:r w:rsidRPr="002C3112">
        <w:t>Social comparison</w:t>
      </w:r>
    </w:p>
    <w:p w14:paraId="6FCDBC4E" w14:textId="77777777" w:rsidR="002C3112" w:rsidRPr="002C3112" w:rsidRDefault="002C3112" w:rsidP="002C3112">
      <w:pPr>
        <w:numPr>
          <w:ilvl w:val="1"/>
          <w:numId w:val="14"/>
        </w:numPr>
      </w:pPr>
      <w:r w:rsidRPr="002C3112">
        <w:t xml:space="preserve">“I remembered how I came home for lunch and then flopped down on the couch after lunch and just stared at the ceiling. And it was even more </w:t>
      </w:r>
      <w:r w:rsidRPr="002C3112">
        <w:lastRenderedPageBreak/>
        <w:t>emphasized by my mom commenting that she didn't have time to flop down on the couch because she had a lot of work to do. And I thought to myself, wow, I have peace and quiet.” (P2)</w:t>
      </w:r>
    </w:p>
    <w:p w14:paraId="42BDE336" w14:textId="77777777" w:rsidR="002C3112" w:rsidRPr="002C3112" w:rsidRDefault="002C3112" w:rsidP="002C3112">
      <w:pPr>
        <w:numPr>
          <w:ilvl w:val="0"/>
          <w:numId w:val="14"/>
        </w:numPr>
      </w:pPr>
      <w:r w:rsidRPr="002C3112">
        <w:t>Self-comparison</w:t>
      </w:r>
    </w:p>
    <w:p w14:paraId="09C27798" w14:textId="77777777" w:rsidR="002C3112" w:rsidRPr="002C3112" w:rsidRDefault="002C3112" w:rsidP="002C3112">
      <w:pPr>
        <w:numPr>
          <w:ilvl w:val="1"/>
          <w:numId w:val="14"/>
        </w:numPr>
      </w:pPr>
      <w:r w:rsidRPr="002C3112">
        <w:t>“I would say that I am a calm person by nature, and even though today was a stressful day, I think I handled it well.” (P5)</w:t>
      </w:r>
    </w:p>
    <w:p w14:paraId="0472C80E" w14:textId="77777777" w:rsidR="002C3112" w:rsidRPr="002C3112" w:rsidRDefault="002C3112" w:rsidP="002C3112">
      <w:pPr>
        <w:rPr>
          <w:i/>
          <w:iCs/>
        </w:rPr>
      </w:pPr>
      <w:proofErr w:type="spellStart"/>
      <w:r w:rsidRPr="002C3112">
        <w:rPr>
          <w:i/>
          <w:iCs/>
        </w:rPr>
        <w:t>Reponse</w:t>
      </w:r>
      <w:proofErr w:type="spellEnd"/>
      <w:r w:rsidRPr="002C3112">
        <w:rPr>
          <w:i/>
          <w:iCs/>
        </w:rPr>
        <w:t xml:space="preserve"> Selection</w:t>
      </w:r>
    </w:p>
    <w:p w14:paraId="42717FA7" w14:textId="77777777" w:rsidR="002C3112" w:rsidRPr="002C3112" w:rsidRDefault="002C3112" w:rsidP="002C3112">
      <w:pPr>
        <w:numPr>
          <w:ilvl w:val="0"/>
          <w:numId w:val="14"/>
        </w:numPr>
      </w:pPr>
      <w:r w:rsidRPr="002C3112">
        <w:t>Alignment with judgement</w:t>
      </w:r>
    </w:p>
    <w:p w14:paraId="173AF6D9" w14:textId="77777777" w:rsidR="002C3112" w:rsidRPr="002C3112" w:rsidRDefault="002C3112" w:rsidP="002C3112">
      <w:pPr>
        <w:numPr>
          <w:ilvl w:val="1"/>
          <w:numId w:val="14"/>
        </w:numPr>
      </w:pPr>
      <w:r w:rsidRPr="002C3112">
        <w:t>“And then I came here, and I'm completely calm. Except for that flicker of shame. Maybe that's why there isn't a hundred there.” (P4)</w:t>
      </w:r>
    </w:p>
    <w:p w14:paraId="4C1C99C1" w14:textId="77777777" w:rsidR="002C3112" w:rsidRPr="002C3112" w:rsidRDefault="002C3112" w:rsidP="002C3112">
      <w:pPr>
        <w:numPr>
          <w:ilvl w:val="1"/>
          <w:numId w:val="14"/>
        </w:numPr>
      </w:pPr>
      <w:r w:rsidRPr="002C3112">
        <w:t xml:space="preserve">“Yes, but I'd say about 60. I'd say I'm a calm person by nature, and even though today was a stressful day, I think I handled it well.” (P5) </w:t>
      </w:r>
    </w:p>
    <w:p w14:paraId="0043606D" w14:textId="77777777" w:rsidR="002C3112" w:rsidRPr="002C3112" w:rsidRDefault="002C3112" w:rsidP="002C3112">
      <w:pPr>
        <w:numPr>
          <w:ilvl w:val="0"/>
          <w:numId w:val="14"/>
        </w:numPr>
      </w:pPr>
      <w:r w:rsidRPr="002C3112">
        <w:t>Extremes interpretation</w:t>
      </w:r>
    </w:p>
    <w:p w14:paraId="33D6EADF" w14:textId="77777777" w:rsidR="002C3112" w:rsidRPr="002C3112" w:rsidRDefault="002C3112" w:rsidP="002C3112">
      <w:pPr>
        <w:numPr>
          <w:ilvl w:val="1"/>
          <w:numId w:val="14"/>
        </w:numPr>
      </w:pPr>
      <w:r w:rsidRPr="002C3112">
        <w:t xml:space="preserve">“But then again, it's impossible to achieve complete peace, isn't it?" (P4) </w:t>
      </w:r>
      <w:r w:rsidRPr="002C3112">
        <w:br/>
        <w:t xml:space="preserve">“So you see 100 as an unattainable ideal?” (R) </w:t>
      </w:r>
      <w:r w:rsidRPr="002C3112">
        <w:br/>
        <w:t xml:space="preserve">"I don't know, now that I think about it. Well, it's the same as zero [in the first question].” (P4) </w:t>
      </w:r>
    </w:p>
    <w:p w14:paraId="56FD4C79" w14:textId="77777777" w:rsidR="002C3112" w:rsidRPr="002C3112" w:rsidRDefault="002C3112" w:rsidP="002C3112">
      <w:pPr>
        <w:numPr>
          <w:ilvl w:val="1"/>
          <w:numId w:val="14"/>
        </w:numPr>
      </w:pPr>
      <w:r w:rsidRPr="002C3112">
        <w:t xml:space="preserve">“Would it ever get to 10 or 0?” (R) </w:t>
      </w:r>
      <w:r w:rsidRPr="002C3112">
        <w:br/>
        <w:t>“It would, but I don't think the school would be to blame. I think it would be because I had relationship problems, for example. If I had an argument with someone, for example.” (P5)</w:t>
      </w:r>
    </w:p>
    <w:p w14:paraId="4E6B8F8E" w14:textId="77777777" w:rsidR="002C3112" w:rsidRPr="002C3112" w:rsidRDefault="002C3112" w:rsidP="00CE64C9">
      <w:pPr>
        <w:pStyle w:val="Nadpis3"/>
      </w:pPr>
      <w:r w:rsidRPr="002C3112">
        <w:t>Positive Mood</w:t>
      </w:r>
    </w:p>
    <w:p w14:paraId="0F6F0D03" w14:textId="77777777" w:rsidR="002C3112" w:rsidRPr="002C3112" w:rsidRDefault="002C3112" w:rsidP="002C3112">
      <w:pPr>
        <w:rPr>
          <w:i/>
          <w:iCs/>
        </w:rPr>
      </w:pPr>
      <w:r w:rsidRPr="002C3112">
        <w:rPr>
          <w:i/>
          <w:iCs/>
        </w:rPr>
        <w:t>Comprehension</w:t>
      </w:r>
    </w:p>
    <w:p w14:paraId="3252D813" w14:textId="77777777" w:rsidR="002C3112" w:rsidRPr="002C3112" w:rsidRDefault="002C3112" w:rsidP="002C3112">
      <w:pPr>
        <w:numPr>
          <w:ilvl w:val="0"/>
          <w:numId w:val="14"/>
        </w:numPr>
      </w:pPr>
      <w:r w:rsidRPr="002C3112">
        <w:lastRenderedPageBreak/>
        <w:t>Definition by absence</w:t>
      </w:r>
    </w:p>
    <w:p w14:paraId="2F381C48" w14:textId="77777777" w:rsidR="002C3112" w:rsidRPr="002C3112" w:rsidRDefault="002C3112" w:rsidP="002C3112">
      <w:pPr>
        <w:numPr>
          <w:ilvl w:val="1"/>
          <w:numId w:val="14"/>
        </w:numPr>
      </w:pPr>
      <w:r w:rsidRPr="002C3112">
        <w:t>“The anger and fear are missing.” (P1)</w:t>
      </w:r>
    </w:p>
    <w:p w14:paraId="16A1C5A8" w14:textId="77777777" w:rsidR="002C3112" w:rsidRPr="002C3112" w:rsidRDefault="002C3112" w:rsidP="002C3112">
      <w:pPr>
        <w:numPr>
          <w:ilvl w:val="0"/>
          <w:numId w:val="14"/>
        </w:numPr>
      </w:pPr>
      <w:r w:rsidRPr="002C3112">
        <w:t>Definition by personal experience or example</w:t>
      </w:r>
    </w:p>
    <w:p w14:paraId="57288D28" w14:textId="77777777" w:rsidR="002C3112" w:rsidRPr="002C3112" w:rsidRDefault="002C3112" w:rsidP="002C3112">
      <w:pPr>
        <w:numPr>
          <w:ilvl w:val="1"/>
          <w:numId w:val="14"/>
        </w:numPr>
      </w:pPr>
      <w:r w:rsidRPr="002C3112">
        <w:t>“Or that I am overall in a peaceful mood. Situations where I am happy about something, or situations where I do something automatically and don't notice what mood I am in. That I am kind of switched off.” (P1)</w:t>
      </w:r>
    </w:p>
    <w:p w14:paraId="49BC0A2D" w14:textId="77777777" w:rsidR="002C3112" w:rsidRPr="002C3112" w:rsidRDefault="002C3112" w:rsidP="002C3112">
      <w:pPr>
        <w:numPr>
          <w:ilvl w:val="1"/>
          <w:numId w:val="14"/>
        </w:numPr>
      </w:pPr>
      <w:r w:rsidRPr="002C3112">
        <w:t>“For example, a puzzle, when I'm putting it together, every piece I fit into place gives me a dopamine rush, telling me I'm one step closer.” (P1)</w:t>
      </w:r>
    </w:p>
    <w:p w14:paraId="4DDF4799" w14:textId="77777777" w:rsidR="002C3112" w:rsidRPr="002C3112" w:rsidRDefault="002C3112" w:rsidP="002C3112">
      <w:pPr>
        <w:numPr>
          <w:ilvl w:val="1"/>
          <w:numId w:val="14"/>
        </w:numPr>
      </w:pPr>
      <w:r w:rsidRPr="002C3112">
        <w:t>“It represents enthusiasm or a feeling that I have achieved something or a feeling of hope for the future. […] Or that after the holidays, I came home and saw my family and my cats, such enthusiasm, such a welcome.” (P2)</w:t>
      </w:r>
    </w:p>
    <w:p w14:paraId="09CA9DF7" w14:textId="77777777" w:rsidR="002C3112" w:rsidRPr="002C3112" w:rsidRDefault="002C3112" w:rsidP="002C3112">
      <w:pPr>
        <w:numPr>
          <w:ilvl w:val="1"/>
          <w:numId w:val="14"/>
        </w:numPr>
      </w:pPr>
      <w:r w:rsidRPr="002C3112">
        <w:t xml:space="preserve">“I can feel good even when I'm stressed out.” (P5) </w:t>
      </w:r>
    </w:p>
    <w:p w14:paraId="3D1AB6FE" w14:textId="77777777" w:rsidR="002C3112" w:rsidRPr="002C3112" w:rsidRDefault="002C3112" w:rsidP="002C3112">
      <w:pPr>
        <w:numPr>
          <w:ilvl w:val="0"/>
          <w:numId w:val="14"/>
        </w:numPr>
      </w:pPr>
      <w:r w:rsidRPr="002C3112">
        <w:t xml:space="preserve">Meaning recalibration </w:t>
      </w:r>
    </w:p>
    <w:p w14:paraId="44EAF2D5" w14:textId="77777777" w:rsidR="002C3112" w:rsidRPr="002C3112" w:rsidRDefault="002C3112" w:rsidP="002C3112">
      <w:pPr>
        <w:numPr>
          <w:ilvl w:val="1"/>
          <w:numId w:val="14"/>
        </w:numPr>
      </w:pPr>
      <w:r w:rsidRPr="002C3112">
        <w:t>“[The way I appeared to others] was my first thought, but then when I think about it, I would probably just put the inner part, how you feel inside.” (P1)</w:t>
      </w:r>
    </w:p>
    <w:p w14:paraId="0472B6F1" w14:textId="77777777" w:rsidR="002C3112" w:rsidRPr="002C3112" w:rsidRDefault="002C3112" w:rsidP="002C3112">
      <w:pPr>
        <w:rPr>
          <w:i/>
          <w:iCs/>
        </w:rPr>
      </w:pPr>
      <w:r w:rsidRPr="002C3112">
        <w:rPr>
          <w:i/>
          <w:iCs/>
        </w:rPr>
        <w:t>Retrieval</w:t>
      </w:r>
    </w:p>
    <w:p w14:paraId="3FE0DBB2" w14:textId="77777777" w:rsidR="002C3112" w:rsidRPr="002C3112" w:rsidRDefault="002C3112" w:rsidP="002C3112">
      <w:pPr>
        <w:numPr>
          <w:ilvl w:val="0"/>
          <w:numId w:val="14"/>
        </w:numPr>
      </w:pPr>
      <w:r w:rsidRPr="002C3112">
        <w:t>Go-through relevant time window</w:t>
      </w:r>
    </w:p>
    <w:p w14:paraId="30591295" w14:textId="77777777" w:rsidR="002C3112" w:rsidRPr="002C3112" w:rsidRDefault="002C3112" w:rsidP="002C3112">
      <w:pPr>
        <w:numPr>
          <w:ilvl w:val="1"/>
          <w:numId w:val="14"/>
        </w:numPr>
      </w:pPr>
      <w:r w:rsidRPr="002C3112">
        <w:t>“Here, I kind of went through the day again and tried to remember how I felt at certain moments.” (P2)</w:t>
      </w:r>
    </w:p>
    <w:p w14:paraId="642AAC94" w14:textId="77777777" w:rsidR="002C3112" w:rsidRPr="002C3112" w:rsidRDefault="002C3112" w:rsidP="002C3112">
      <w:pPr>
        <w:numPr>
          <w:ilvl w:val="0"/>
          <w:numId w:val="14"/>
        </w:numPr>
      </w:pPr>
      <w:r w:rsidRPr="002C3112">
        <w:t>Absence of memory</w:t>
      </w:r>
    </w:p>
    <w:p w14:paraId="542B8A6C" w14:textId="77777777" w:rsidR="002C3112" w:rsidRPr="002C3112" w:rsidRDefault="002C3112" w:rsidP="002C3112">
      <w:pPr>
        <w:numPr>
          <w:ilvl w:val="1"/>
          <w:numId w:val="14"/>
        </w:numPr>
      </w:pPr>
      <w:r w:rsidRPr="002C3112">
        <w:t>“Even when I think back on that day, I can't think of a single moment when I wasn't in a good mood.” (P1)</w:t>
      </w:r>
    </w:p>
    <w:p w14:paraId="256A3737" w14:textId="77777777" w:rsidR="002C3112" w:rsidRPr="002C3112" w:rsidRDefault="002C3112" w:rsidP="002C3112">
      <w:pPr>
        <w:numPr>
          <w:ilvl w:val="0"/>
          <w:numId w:val="14"/>
        </w:numPr>
      </w:pPr>
      <w:r w:rsidRPr="002C3112">
        <w:lastRenderedPageBreak/>
        <w:t>Selective remembering</w:t>
      </w:r>
    </w:p>
    <w:p w14:paraId="76D4F49F" w14:textId="77777777" w:rsidR="002C3112" w:rsidRPr="002C3112" w:rsidRDefault="002C3112" w:rsidP="002C3112">
      <w:pPr>
        <w:numPr>
          <w:ilvl w:val="1"/>
          <w:numId w:val="14"/>
        </w:numPr>
      </w:pPr>
      <w:r w:rsidRPr="002C3112">
        <w:t xml:space="preserve">“While in a good mood... I was in a good mood today when my professor spoke to me, and even though I was stressed, I felt good about the interaction.” (P5) </w:t>
      </w:r>
    </w:p>
    <w:p w14:paraId="62B96814" w14:textId="77777777" w:rsidR="002C3112" w:rsidRPr="002C3112" w:rsidRDefault="002C3112" w:rsidP="002C3112">
      <w:pPr>
        <w:rPr>
          <w:i/>
          <w:iCs/>
        </w:rPr>
      </w:pPr>
      <w:r w:rsidRPr="002C3112">
        <w:rPr>
          <w:i/>
          <w:iCs/>
        </w:rPr>
        <w:t>Judgement</w:t>
      </w:r>
    </w:p>
    <w:p w14:paraId="7DDAABE4" w14:textId="77777777" w:rsidR="002C3112" w:rsidRPr="002C3112" w:rsidRDefault="002C3112" w:rsidP="002C3112">
      <w:pPr>
        <w:numPr>
          <w:ilvl w:val="0"/>
          <w:numId w:val="14"/>
        </w:numPr>
      </w:pPr>
      <w:r w:rsidRPr="002C3112">
        <w:t>Averaging</w:t>
      </w:r>
    </w:p>
    <w:p w14:paraId="490147DB" w14:textId="77777777" w:rsidR="002C3112" w:rsidRPr="002C3112" w:rsidRDefault="002C3112" w:rsidP="002C3112">
      <w:pPr>
        <w:numPr>
          <w:ilvl w:val="1"/>
          <w:numId w:val="14"/>
        </w:numPr>
      </w:pPr>
      <w:r w:rsidRPr="002C3112">
        <w:t xml:space="preserve">“There were better and worse moods, or rather moments of calm with moments of fatigue and falling asleep. </w:t>
      </w:r>
      <w:proofErr w:type="gramStart"/>
      <w:r w:rsidRPr="002C3112">
        <w:t>So</w:t>
      </w:r>
      <w:proofErr w:type="gramEnd"/>
      <w:r w:rsidRPr="002C3112">
        <w:t xml:space="preserve"> I averaged it out.” (P2)</w:t>
      </w:r>
    </w:p>
    <w:p w14:paraId="512E8A7A" w14:textId="51335DE8" w:rsidR="002C3112" w:rsidRPr="002C3112" w:rsidRDefault="002C3112" w:rsidP="002C3112">
      <w:pPr>
        <w:numPr>
          <w:ilvl w:val="0"/>
          <w:numId w:val="14"/>
        </w:numPr>
      </w:pPr>
      <w:r w:rsidRPr="002C3112">
        <w:t xml:space="preserve">Intuitive </w:t>
      </w:r>
      <w:r w:rsidR="00E05797">
        <w:t>judgement</w:t>
      </w:r>
    </w:p>
    <w:p w14:paraId="01835612" w14:textId="77777777" w:rsidR="002C3112" w:rsidRPr="002C3112" w:rsidRDefault="002C3112" w:rsidP="002C3112">
      <w:pPr>
        <w:numPr>
          <w:ilvl w:val="1"/>
          <w:numId w:val="14"/>
        </w:numPr>
      </w:pPr>
      <w:r w:rsidRPr="002C3112">
        <w:t xml:space="preserve">“I approach it very intuitively. Good mood is either there, or there is little of it, or there is a lot of it, or there is </w:t>
      </w:r>
      <w:proofErr w:type="gramStart"/>
      <w:r w:rsidRPr="002C3112">
        <w:t>none at all</w:t>
      </w:r>
      <w:proofErr w:type="gramEnd"/>
      <w:r w:rsidRPr="002C3112">
        <w:t xml:space="preserve">.” (P4) </w:t>
      </w:r>
    </w:p>
    <w:p w14:paraId="302C0B05" w14:textId="77777777" w:rsidR="00ED3BF8" w:rsidRPr="002C3112" w:rsidRDefault="00ED3BF8" w:rsidP="00ED3BF8">
      <w:pPr>
        <w:numPr>
          <w:ilvl w:val="0"/>
          <w:numId w:val="14"/>
        </w:numPr>
      </w:pPr>
      <w:r w:rsidRPr="002C3112">
        <w:t>Temporal influences and circumstances</w:t>
      </w:r>
    </w:p>
    <w:p w14:paraId="0A8B31F0" w14:textId="77777777" w:rsidR="002C3112" w:rsidRPr="002C3112" w:rsidRDefault="002C3112" w:rsidP="002C3112">
      <w:pPr>
        <w:numPr>
          <w:ilvl w:val="1"/>
          <w:numId w:val="14"/>
        </w:numPr>
      </w:pPr>
      <w:r w:rsidRPr="002C3112">
        <w:t xml:space="preserve">“Today is a nice day, nice things are happening, everything is actually fine, but recently I'm at a stage where I'm somehow overthinking things or feeling more sensitive or critical.” (P4) </w:t>
      </w:r>
    </w:p>
    <w:p w14:paraId="1907845E" w14:textId="77777777" w:rsidR="002C3112" w:rsidRPr="002C3112" w:rsidRDefault="002C3112" w:rsidP="002C3112">
      <w:pPr>
        <w:rPr>
          <w:i/>
          <w:iCs/>
        </w:rPr>
      </w:pPr>
      <w:r w:rsidRPr="002C3112">
        <w:rPr>
          <w:i/>
          <w:iCs/>
        </w:rPr>
        <w:t>Response Selection</w:t>
      </w:r>
    </w:p>
    <w:p w14:paraId="506DC082" w14:textId="77777777" w:rsidR="002C3112" w:rsidRPr="002C3112" w:rsidRDefault="002C3112" w:rsidP="002C3112">
      <w:pPr>
        <w:numPr>
          <w:ilvl w:val="0"/>
          <w:numId w:val="14"/>
        </w:numPr>
      </w:pPr>
      <w:r w:rsidRPr="002C3112">
        <w:t xml:space="preserve">Alignment with judgement </w:t>
      </w:r>
    </w:p>
    <w:p w14:paraId="1D7F1FD2" w14:textId="77777777" w:rsidR="002C3112" w:rsidRPr="002C3112" w:rsidRDefault="002C3112" w:rsidP="002C3112">
      <w:pPr>
        <w:numPr>
          <w:ilvl w:val="1"/>
          <w:numId w:val="14"/>
        </w:numPr>
      </w:pPr>
      <w:r w:rsidRPr="002C3112">
        <w:t xml:space="preserve">“There were better and worse moods, or rather moments of calm with moments of fatigue and falling asleep. So, I averaged it out. At 50 on this scale.” (P2) </w:t>
      </w:r>
    </w:p>
    <w:p w14:paraId="30F47C54" w14:textId="77777777" w:rsidR="002C3112" w:rsidRPr="002C3112" w:rsidRDefault="002C3112" w:rsidP="002C3112">
      <w:pPr>
        <w:numPr>
          <w:ilvl w:val="1"/>
          <w:numId w:val="14"/>
        </w:numPr>
      </w:pPr>
      <w:r w:rsidRPr="002C3112">
        <w:t xml:space="preserve">“I think that by setting the slider close to 100, I am expressing that today is a nice day, nice things are happening, everything is </w:t>
      </w:r>
      <w:proofErr w:type="gramStart"/>
      <w:r w:rsidRPr="002C3112">
        <w:t>actually fine</w:t>
      </w:r>
      <w:proofErr w:type="gramEnd"/>
      <w:r w:rsidRPr="002C3112">
        <w:t xml:space="preserve">, but recently I'm at a stage where I'm somehow overthinking things or feeling </w:t>
      </w:r>
      <w:r w:rsidRPr="002C3112">
        <w:lastRenderedPageBreak/>
        <w:t>more sensitive or critical. That's why there is that little nudge. Maybe a thought crossed my mind this morning. Something insignificant, perhaps, but I counted it.” (P4)</w:t>
      </w:r>
    </w:p>
    <w:p w14:paraId="2E526F78" w14:textId="77777777" w:rsidR="002C3112" w:rsidRPr="002C3112" w:rsidRDefault="002C3112" w:rsidP="002C3112">
      <w:pPr>
        <w:numPr>
          <w:ilvl w:val="0"/>
          <w:numId w:val="14"/>
        </w:numPr>
      </w:pPr>
      <w:r w:rsidRPr="002C3112">
        <w:t>Recalibration</w:t>
      </w:r>
    </w:p>
    <w:p w14:paraId="2B8B16FA" w14:textId="77777777" w:rsidR="002C3112" w:rsidRPr="002C3112" w:rsidRDefault="002C3112" w:rsidP="002C3112">
      <w:pPr>
        <w:numPr>
          <w:ilvl w:val="1"/>
          <w:numId w:val="14"/>
        </w:numPr>
      </w:pPr>
      <w:r w:rsidRPr="002C3112">
        <w:t>“Even when I think back on that day, I can't think of a single moment when I wasn't in a good mood. […] I might even give it a hundred.” (P1)</w:t>
      </w:r>
    </w:p>
    <w:p w14:paraId="11FD3A22" w14:textId="77777777" w:rsidR="002C3112" w:rsidRPr="002C3112" w:rsidRDefault="002C3112" w:rsidP="002C3112">
      <w:pPr>
        <w:numPr>
          <w:ilvl w:val="0"/>
          <w:numId w:val="14"/>
        </w:numPr>
      </w:pPr>
      <w:r w:rsidRPr="002C3112">
        <w:t xml:space="preserve">Self-regulation </w:t>
      </w:r>
    </w:p>
    <w:p w14:paraId="3AABDE81" w14:textId="77777777" w:rsidR="002C3112" w:rsidRPr="002C3112" w:rsidRDefault="002C3112" w:rsidP="002C3112">
      <w:pPr>
        <w:numPr>
          <w:ilvl w:val="1"/>
          <w:numId w:val="14"/>
        </w:numPr>
      </w:pPr>
      <w:r w:rsidRPr="002C3112">
        <w:t xml:space="preserve">“I'll think about it. We'll </w:t>
      </w:r>
      <w:proofErr w:type="gramStart"/>
      <w:r w:rsidRPr="002C3112">
        <w:t>definitely go</w:t>
      </w:r>
      <w:proofErr w:type="gramEnd"/>
      <w:r w:rsidRPr="002C3112">
        <w:t xml:space="preserve"> lower, but I'm wondering how low. [She automatically placed the slider low. Then she changed her mind and moved the slider almost to 100.] What happened was that I realized I had gone too fast and hadn't thought it through.” (P4)</w:t>
      </w:r>
    </w:p>
    <w:p w14:paraId="6E83BE85" w14:textId="5B96B6D7" w:rsidR="002C3112" w:rsidRPr="002C3112" w:rsidRDefault="002C3112" w:rsidP="002C3112">
      <w:pPr>
        <w:numPr>
          <w:ilvl w:val="0"/>
          <w:numId w:val="14"/>
        </w:numPr>
      </w:pPr>
      <w:r w:rsidRPr="002C3112">
        <w:t xml:space="preserve">Comparison with previous item </w:t>
      </w:r>
    </w:p>
    <w:p w14:paraId="4F30F558" w14:textId="77777777" w:rsidR="002C3112" w:rsidRPr="002C3112" w:rsidRDefault="002C3112" w:rsidP="002C3112">
      <w:pPr>
        <w:numPr>
          <w:ilvl w:val="1"/>
          <w:numId w:val="14"/>
        </w:numPr>
      </w:pPr>
      <w:r w:rsidRPr="002C3112">
        <w:t xml:space="preserve">“I'll think about it. We'll </w:t>
      </w:r>
      <w:proofErr w:type="gramStart"/>
      <w:r w:rsidRPr="002C3112">
        <w:t>definitely go</w:t>
      </w:r>
      <w:proofErr w:type="gramEnd"/>
      <w:r w:rsidRPr="002C3112">
        <w:t xml:space="preserve"> lower, but I'm wondering how low.” (P4)</w:t>
      </w:r>
    </w:p>
    <w:p w14:paraId="244102B8" w14:textId="77777777" w:rsidR="002C3112" w:rsidRPr="002C3112" w:rsidRDefault="002C3112" w:rsidP="002C3112">
      <w:pPr>
        <w:numPr>
          <w:ilvl w:val="0"/>
          <w:numId w:val="14"/>
        </w:numPr>
      </w:pPr>
      <w:r w:rsidRPr="002C3112">
        <w:t>Extremes interpretation</w:t>
      </w:r>
    </w:p>
    <w:p w14:paraId="6D1206D6" w14:textId="77777777" w:rsidR="002C3112" w:rsidRPr="002C3112" w:rsidRDefault="002C3112" w:rsidP="002C3112">
      <w:pPr>
        <w:numPr>
          <w:ilvl w:val="1"/>
          <w:numId w:val="14"/>
        </w:numPr>
      </w:pPr>
      <w:r w:rsidRPr="002C3112">
        <w:t xml:space="preserve">“In my opinion, this is a question where you can go as high as 100 or as low as zero, because a good mood is so clearly defined, you can imagine something under that.” (P4) </w:t>
      </w:r>
    </w:p>
    <w:p w14:paraId="679D3035" w14:textId="77777777" w:rsidR="002C3112" w:rsidRPr="002C3112" w:rsidRDefault="002C3112" w:rsidP="00CE64C9">
      <w:pPr>
        <w:pStyle w:val="Nadpis3"/>
      </w:pPr>
      <w:r w:rsidRPr="002C3112">
        <w:t>Interest</w:t>
      </w:r>
    </w:p>
    <w:p w14:paraId="144F53D2" w14:textId="77777777" w:rsidR="002C3112" w:rsidRPr="002C3112" w:rsidRDefault="002C3112" w:rsidP="002C3112">
      <w:pPr>
        <w:rPr>
          <w:i/>
          <w:iCs/>
        </w:rPr>
      </w:pPr>
      <w:r w:rsidRPr="002C3112">
        <w:rPr>
          <w:i/>
          <w:iCs/>
        </w:rPr>
        <w:t>Comprehension</w:t>
      </w:r>
    </w:p>
    <w:p w14:paraId="424F6EB7" w14:textId="77777777" w:rsidR="002C3112" w:rsidRPr="002C3112" w:rsidRDefault="002C3112" w:rsidP="002C3112">
      <w:pPr>
        <w:numPr>
          <w:ilvl w:val="0"/>
          <w:numId w:val="14"/>
        </w:numPr>
      </w:pPr>
      <w:r w:rsidRPr="002C3112">
        <w:t>Difficulty to comprehend</w:t>
      </w:r>
    </w:p>
    <w:p w14:paraId="7C572AA2" w14:textId="77777777" w:rsidR="002C3112" w:rsidRPr="002C3112" w:rsidRDefault="002C3112" w:rsidP="002C3112">
      <w:pPr>
        <w:numPr>
          <w:ilvl w:val="1"/>
          <w:numId w:val="14"/>
        </w:numPr>
      </w:pPr>
      <w:r w:rsidRPr="002C3112">
        <w:t>“I don't know if that item isn't a bit of a stretch.” (P6)</w:t>
      </w:r>
    </w:p>
    <w:p w14:paraId="370B85FC" w14:textId="77777777" w:rsidR="002C3112" w:rsidRPr="002C3112" w:rsidRDefault="002C3112" w:rsidP="002C3112">
      <w:pPr>
        <w:numPr>
          <w:ilvl w:val="0"/>
          <w:numId w:val="14"/>
        </w:numPr>
      </w:pPr>
      <w:r w:rsidRPr="002C3112">
        <w:t>Exact definition</w:t>
      </w:r>
    </w:p>
    <w:p w14:paraId="501FD536" w14:textId="77777777" w:rsidR="002C3112" w:rsidRPr="002C3112" w:rsidRDefault="002C3112" w:rsidP="002C3112">
      <w:pPr>
        <w:numPr>
          <w:ilvl w:val="1"/>
          <w:numId w:val="14"/>
        </w:numPr>
      </w:pPr>
      <w:r w:rsidRPr="002C3112">
        <w:lastRenderedPageBreak/>
        <w:t xml:space="preserve">“Emotions of interest.” (P2) </w:t>
      </w:r>
    </w:p>
    <w:p w14:paraId="70434916" w14:textId="04538F45" w:rsidR="002C3112" w:rsidRPr="002C3112" w:rsidRDefault="002C3112" w:rsidP="002C3112">
      <w:pPr>
        <w:numPr>
          <w:ilvl w:val="0"/>
          <w:numId w:val="14"/>
        </w:numPr>
      </w:pPr>
      <w:r w:rsidRPr="002C3112">
        <w:t xml:space="preserve">Uncertainty about </w:t>
      </w:r>
      <w:r w:rsidR="00D33203">
        <w:t>item’s</w:t>
      </w:r>
      <w:r w:rsidRPr="002C3112">
        <w:t xml:space="preserve"> meaning</w:t>
      </w:r>
    </w:p>
    <w:p w14:paraId="6057D457" w14:textId="77777777" w:rsidR="002C3112" w:rsidRPr="002C3112" w:rsidRDefault="002C3112" w:rsidP="002C3112">
      <w:pPr>
        <w:numPr>
          <w:ilvl w:val="1"/>
          <w:numId w:val="14"/>
        </w:numPr>
      </w:pPr>
      <w:r w:rsidRPr="002C3112">
        <w:t>“Now I'm not sure how to interpret the word ‘interest’.” (P1)</w:t>
      </w:r>
    </w:p>
    <w:p w14:paraId="2479F77B" w14:textId="77777777" w:rsidR="002C3112" w:rsidRPr="002C3112" w:rsidRDefault="002C3112" w:rsidP="002C3112">
      <w:pPr>
        <w:numPr>
          <w:ilvl w:val="1"/>
          <w:numId w:val="14"/>
        </w:numPr>
      </w:pPr>
      <w:r w:rsidRPr="002C3112">
        <w:t>“Am I to understand it this way?” (P1)</w:t>
      </w:r>
    </w:p>
    <w:p w14:paraId="7617F668" w14:textId="77777777" w:rsidR="002C3112" w:rsidRPr="002C3112" w:rsidRDefault="002C3112" w:rsidP="002C3112">
      <w:pPr>
        <w:numPr>
          <w:ilvl w:val="0"/>
          <w:numId w:val="14"/>
        </w:numPr>
      </w:pPr>
      <w:r w:rsidRPr="002C3112">
        <w:t xml:space="preserve">Intuitive understanding </w:t>
      </w:r>
    </w:p>
    <w:p w14:paraId="1054F3FD" w14:textId="77777777" w:rsidR="002C3112" w:rsidRPr="002C3112" w:rsidRDefault="002C3112" w:rsidP="002C3112">
      <w:pPr>
        <w:numPr>
          <w:ilvl w:val="1"/>
          <w:numId w:val="14"/>
        </w:numPr>
      </w:pPr>
      <w:r w:rsidRPr="002C3112">
        <w:t>“Now I have this idea in my head, but it's hard to put into words.” (P1)</w:t>
      </w:r>
    </w:p>
    <w:p w14:paraId="2620DC4C" w14:textId="77777777" w:rsidR="002C3112" w:rsidRPr="002C3112" w:rsidRDefault="002C3112" w:rsidP="002C3112">
      <w:pPr>
        <w:numPr>
          <w:ilvl w:val="0"/>
          <w:numId w:val="14"/>
        </w:numPr>
      </w:pPr>
      <w:r w:rsidRPr="002C3112">
        <w:t>Definition by example or personal experience</w:t>
      </w:r>
    </w:p>
    <w:p w14:paraId="55B0099A" w14:textId="77777777" w:rsidR="002C3112" w:rsidRPr="002C3112" w:rsidRDefault="002C3112" w:rsidP="002C3112">
      <w:pPr>
        <w:numPr>
          <w:ilvl w:val="1"/>
          <w:numId w:val="14"/>
        </w:numPr>
      </w:pPr>
      <w:r w:rsidRPr="002C3112">
        <w:t>“For example, when I'm putting together a puzzle, that's my goal, that's what I want to do.” (P1)</w:t>
      </w:r>
    </w:p>
    <w:p w14:paraId="5D6D4969" w14:textId="77777777" w:rsidR="002C3112" w:rsidRPr="002C3112" w:rsidRDefault="002C3112" w:rsidP="002C3112">
      <w:pPr>
        <w:numPr>
          <w:ilvl w:val="1"/>
          <w:numId w:val="14"/>
        </w:numPr>
      </w:pPr>
      <w:r w:rsidRPr="002C3112">
        <w:t>“Sometimes things interest me a lot, really grab my attention, but it's not always the case that my mental and physical state is such that I can produce what I want to produce. It really interested me, so I'll be engaged.” (P4)</w:t>
      </w:r>
    </w:p>
    <w:p w14:paraId="44A633A3" w14:textId="77777777" w:rsidR="002C3112" w:rsidRPr="002C3112" w:rsidRDefault="002C3112" w:rsidP="002C3112">
      <w:pPr>
        <w:numPr>
          <w:ilvl w:val="1"/>
          <w:numId w:val="14"/>
        </w:numPr>
      </w:pPr>
      <w:r w:rsidRPr="002C3112">
        <w:t>“For example, I am very interested in this research, but I don't know if I am in the best condition today to do it the way I would like to, but I am very interested.” (P4)</w:t>
      </w:r>
    </w:p>
    <w:p w14:paraId="3717BCAC" w14:textId="3CAB5A93" w:rsidR="002C3112" w:rsidRPr="002C3112" w:rsidRDefault="002C3112" w:rsidP="002C3112">
      <w:pPr>
        <w:numPr>
          <w:ilvl w:val="0"/>
          <w:numId w:val="14"/>
        </w:numPr>
      </w:pPr>
      <w:r w:rsidRPr="002C3112">
        <w:t xml:space="preserve">Emotional </w:t>
      </w:r>
      <w:r w:rsidR="00257372">
        <w:t>valence</w:t>
      </w:r>
    </w:p>
    <w:p w14:paraId="24ADDEC3" w14:textId="77777777" w:rsidR="002C3112" w:rsidRPr="002C3112" w:rsidRDefault="002C3112" w:rsidP="002C3112">
      <w:pPr>
        <w:numPr>
          <w:ilvl w:val="1"/>
          <w:numId w:val="14"/>
        </w:numPr>
      </w:pPr>
      <w:r w:rsidRPr="002C3112">
        <w:t>“I associate positive connotations with interest.” (P4)</w:t>
      </w:r>
    </w:p>
    <w:p w14:paraId="3D47B53C" w14:textId="77777777" w:rsidR="002C3112" w:rsidRPr="002C3112" w:rsidRDefault="002C3112" w:rsidP="002C3112">
      <w:pPr>
        <w:rPr>
          <w:i/>
          <w:iCs/>
        </w:rPr>
      </w:pPr>
      <w:r w:rsidRPr="002C3112">
        <w:rPr>
          <w:i/>
          <w:iCs/>
        </w:rPr>
        <w:t xml:space="preserve">Retrieval </w:t>
      </w:r>
    </w:p>
    <w:p w14:paraId="030082D6" w14:textId="77777777" w:rsidR="002C3112" w:rsidRPr="002C3112" w:rsidRDefault="002C3112" w:rsidP="002C3112">
      <w:pPr>
        <w:numPr>
          <w:ilvl w:val="0"/>
          <w:numId w:val="14"/>
        </w:numPr>
      </w:pPr>
      <w:r w:rsidRPr="002C3112">
        <w:t>Selective remembering</w:t>
      </w:r>
    </w:p>
    <w:p w14:paraId="45A7FC85" w14:textId="77777777" w:rsidR="002C3112" w:rsidRPr="002C3112" w:rsidRDefault="002C3112" w:rsidP="002C3112">
      <w:pPr>
        <w:numPr>
          <w:ilvl w:val="1"/>
          <w:numId w:val="14"/>
        </w:numPr>
      </w:pPr>
      <w:r w:rsidRPr="002C3112">
        <w:t>“I began to recall moments when I felt engaged, such as when writing my bachelor's thesis, and moments when I felt disengaged, such as during driving lessons.” (P2)</w:t>
      </w:r>
    </w:p>
    <w:p w14:paraId="588F5DAC" w14:textId="77777777" w:rsidR="002C3112" w:rsidRPr="002C3112" w:rsidRDefault="002C3112" w:rsidP="002C3112">
      <w:pPr>
        <w:numPr>
          <w:ilvl w:val="0"/>
          <w:numId w:val="14"/>
        </w:numPr>
      </w:pPr>
      <w:r w:rsidRPr="002C3112">
        <w:lastRenderedPageBreak/>
        <w:t>Go-through relevant time window</w:t>
      </w:r>
    </w:p>
    <w:p w14:paraId="0F097AC9" w14:textId="77777777" w:rsidR="002C3112" w:rsidRPr="002C3112" w:rsidRDefault="002C3112" w:rsidP="002C3112">
      <w:pPr>
        <w:numPr>
          <w:ilvl w:val="1"/>
          <w:numId w:val="14"/>
        </w:numPr>
      </w:pPr>
      <w:r w:rsidRPr="002C3112">
        <w:t>“I thought about what I did that day and how much I enjoyed it.” (P6)</w:t>
      </w:r>
    </w:p>
    <w:p w14:paraId="79B828B0" w14:textId="77777777" w:rsidR="002C3112" w:rsidRPr="002C3112" w:rsidRDefault="002C3112" w:rsidP="002C3112">
      <w:pPr>
        <w:rPr>
          <w:i/>
          <w:iCs/>
        </w:rPr>
      </w:pPr>
      <w:r w:rsidRPr="002C3112">
        <w:rPr>
          <w:i/>
          <w:iCs/>
        </w:rPr>
        <w:t>Judgement</w:t>
      </w:r>
    </w:p>
    <w:p w14:paraId="28FDE691" w14:textId="77777777" w:rsidR="002C3112" w:rsidRPr="002C3112" w:rsidRDefault="002C3112" w:rsidP="002C3112">
      <w:pPr>
        <w:numPr>
          <w:ilvl w:val="0"/>
          <w:numId w:val="14"/>
        </w:numPr>
      </w:pPr>
      <w:r w:rsidRPr="002C3112">
        <w:t xml:space="preserve">Balancing two opposites </w:t>
      </w:r>
    </w:p>
    <w:p w14:paraId="2F83219E" w14:textId="77777777" w:rsidR="002C3112" w:rsidRPr="002C3112" w:rsidRDefault="002C3112" w:rsidP="002C3112">
      <w:pPr>
        <w:numPr>
          <w:ilvl w:val="1"/>
          <w:numId w:val="14"/>
        </w:numPr>
      </w:pPr>
      <w:r w:rsidRPr="002C3112">
        <w:t xml:space="preserve">“I began to recall moments when I felt engaged, such as when writing my bachelor's thesis, and moments when I felt disengaged, such as during driving lessons. And I began to compare them in my head, </w:t>
      </w:r>
      <w:proofErr w:type="gramStart"/>
      <w:r w:rsidRPr="002C3112">
        <w:t>similar to</w:t>
      </w:r>
      <w:proofErr w:type="gramEnd"/>
      <w:r w:rsidRPr="002C3112">
        <w:t xml:space="preserve"> the previous question. What could there be more of, what less, what did I spend more time on?” (P2)</w:t>
      </w:r>
    </w:p>
    <w:p w14:paraId="54AD752D" w14:textId="77777777" w:rsidR="002C3112" w:rsidRPr="002C3112" w:rsidRDefault="002C3112" w:rsidP="002C3112">
      <w:pPr>
        <w:numPr>
          <w:ilvl w:val="1"/>
          <w:numId w:val="14"/>
        </w:numPr>
      </w:pPr>
      <w:r w:rsidRPr="002C3112">
        <w:t>“For example, putting together puzzles, I quite enjoy it and I have the patience for it. I'm doing it now mainly because I found some forgotten puzzles, so I'm doing it because I want to, but at the same time, I was forced into it. It's half and half. And similarly with mowing the lawn […] I don't dislike it, but I was kind of apathetic about it.” (P1)</w:t>
      </w:r>
    </w:p>
    <w:p w14:paraId="1D7523D4" w14:textId="77777777" w:rsidR="002C3112" w:rsidRPr="002C3112" w:rsidRDefault="002C3112" w:rsidP="002C3112">
      <w:pPr>
        <w:numPr>
          <w:ilvl w:val="1"/>
          <w:numId w:val="14"/>
        </w:numPr>
      </w:pPr>
      <w:r w:rsidRPr="002C3112">
        <w:t xml:space="preserve">“For example, I am very interested in this research, but I don't know if I am in the best condition today to do it the way I would like to, but I am very interested. I think I have taken both aspects into account here. […] The mental interest, how interested I am inside and how I </w:t>
      </w:r>
      <w:proofErr w:type="gramStart"/>
      <w:r w:rsidRPr="002C3112">
        <w:t>am able to</w:t>
      </w:r>
      <w:proofErr w:type="gramEnd"/>
      <w:r w:rsidRPr="002C3112">
        <w:t xml:space="preserve"> express it outside.” (P4)</w:t>
      </w:r>
    </w:p>
    <w:p w14:paraId="31EC45BF" w14:textId="77777777" w:rsidR="002C3112" w:rsidRPr="002C3112" w:rsidRDefault="002C3112" w:rsidP="002C3112">
      <w:pPr>
        <w:numPr>
          <w:ilvl w:val="1"/>
          <w:numId w:val="14"/>
        </w:numPr>
      </w:pPr>
      <w:r w:rsidRPr="002C3112">
        <w:t>“Not everything was completely... not that I was completely interested in everything, but I enjoyed the vast majority of it.” (P5)</w:t>
      </w:r>
    </w:p>
    <w:p w14:paraId="503C8009" w14:textId="77777777" w:rsidR="002C3112" w:rsidRPr="002C3112" w:rsidRDefault="002C3112" w:rsidP="002C3112">
      <w:pPr>
        <w:numPr>
          <w:ilvl w:val="0"/>
          <w:numId w:val="14"/>
        </w:numPr>
      </w:pPr>
      <w:r w:rsidRPr="002C3112">
        <w:t>Self-comparison</w:t>
      </w:r>
    </w:p>
    <w:p w14:paraId="3C08B655" w14:textId="77777777" w:rsidR="002C3112" w:rsidRPr="002C3112" w:rsidRDefault="002C3112" w:rsidP="002C3112">
      <w:pPr>
        <w:numPr>
          <w:ilvl w:val="1"/>
          <w:numId w:val="14"/>
        </w:numPr>
      </w:pPr>
      <w:r w:rsidRPr="002C3112">
        <w:lastRenderedPageBreak/>
        <w:t>“Then I thought about how there are days when I do more things that I enjoy, and at the same time I can imagine days that are much more of a chore than fun.” (P6)</w:t>
      </w:r>
    </w:p>
    <w:p w14:paraId="3547A549" w14:textId="77777777" w:rsidR="002C3112" w:rsidRPr="002C3112" w:rsidRDefault="002C3112" w:rsidP="002C3112">
      <w:pPr>
        <w:rPr>
          <w:i/>
          <w:iCs/>
        </w:rPr>
      </w:pPr>
      <w:r w:rsidRPr="002C3112">
        <w:rPr>
          <w:i/>
          <w:iCs/>
        </w:rPr>
        <w:t>Response Selection</w:t>
      </w:r>
    </w:p>
    <w:p w14:paraId="189CA329" w14:textId="77777777" w:rsidR="002C3112" w:rsidRPr="002C3112" w:rsidRDefault="002C3112" w:rsidP="002C3112">
      <w:pPr>
        <w:numPr>
          <w:ilvl w:val="0"/>
          <w:numId w:val="15"/>
        </w:numPr>
      </w:pPr>
      <w:r w:rsidRPr="002C3112">
        <w:t>Alignment with judgement</w:t>
      </w:r>
    </w:p>
    <w:p w14:paraId="4C2C13DE" w14:textId="77777777" w:rsidR="002C3112" w:rsidRPr="002C3112" w:rsidRDefault="002C3112" w:rsidP="002C3112">
      <w:pPr>
        <w:numPr>
          <w:ilvl w:val="1"/>
          <w:numId w:val="15"/>
        </w:numPr>
      </w:pPr>
      <w:r w:rsidRPr="002C3112">
        <w:t xml:space="preserve">“Yes, I would give it a 90 again. Not everything was completely... not that I was completely interested in everything, but I enjoyed </w:t>
      </w:r>
      <w:proofErr w:type="gramStart"/>
      <w:r w:rsidRPr="002C3112">
        <w:t>the vast majority of</w:t>
      </w:r>
      <w:proofErr w:type="gramEnd"/>
      <w:r w:rsidRPr="002C3112">
        <w:t xml:space="preserve"> it.” (P5)</w:t>
      </w:r>
    </w:p>
    <w:p w14:paraId="5202F96C" w14:textId="77777777" w:rsidR="002C3112" w:rsidRPr="002C3112" w:rsidRDefault="002C3112" w:rsidP="00CE64C9">
      <w:pPr>
        <w:pStyle w:val="Nadpis3"/>
      </w:pPr>
      <w:r w:rsidRPr="002C3112">
        <w:t>Meaning</w:t>
      </w:r>
    </w:p>
    <w:p w14:paraId="572792E7" w14:textId="77777777" w:rsidR="002C3112" w:rsidRPr="002C3112" w:rsidRDefault="002C3112" w:rsidP="002C3112">
      <w:pPr>
        <w:rPr>
          <w:i/>
          <w:iCs/>
        </w:rPr>
      </w:pPr>
      <w:r w:rsidRPr="002C3112">
        <w:rPr>
          <w:i/>
          <w:iCs/>
        </w:rPr>
        <w:t>Comprehension</w:t>
      </w:r>
    </w:p>
    <w:p w14:paraId="243B8CA0" w14:textId="77777777" w:rsidR="002C3112" w:rsidRPr="002C3112" w:rsidRDefault="002C3112" w:rsidP="002C3112">
      <w:pPr>
        <w:numPr>
          <w:ilvl w:val="0"/>
          <w:numId w:val="14"/>
        </w:numPr>
      </w:pPr>
      <w:r w:rsidRPr="002C3112">
        <w:t xml:space="preserve">Difficulty to comprehend </w:t>
      </w:r>
    </w:p>
    <w:p w14:paraId="1B8E8E66" w14:textId="77777777" w:rsidR="002C3112" w:rsidRPr="002C3112" w:rsidRDefault="002C3112" w:rsidP="002C3112">
      <w:pPr>
        <w:numPr>
          <w:ilvl w:val="1"/>
          <w:numId w:val="14"/>
        </w:numPr>
      </w:pPr>
      <w:r w:rsidRPr="002C3112">
        <w:t>“Hmm, tough question, but like, a lot.” (P4)</w:t>
      </w:r>
    </w:p>
    <w:p w14:paraId="46F9A257" w14:textId="77777777" w:rsidR="002C3112" w:rsidRPr="002C3112" w:rsidRDefault="002C3112" w:rsidP="002C3112">
      <w:pPr>
        <w:numPr>
          <w:ilvl w:val="1"/>
          <w:numId w:val="14"/>
        </w:numPr>
      </w:pPr>
      <w:r w:rsidRPr="002C3112">
        <w:t>“Whenever someone asks me in conversation about the feeling of meaningfulness, I have to ask what that person means by it.” (P2)</w:t>
      </w:r>
    </w:p>
    <w:p w14:paraId="71D5C1CA" w14:textId="77777777" w:rsidR="002C3112" w:rsidRPr="002C3112" w:rsidRDefault="002C3112" w:rsidP="002C3112">
      <w:pPr>
        <w:numPr>
          <w:ilvl w:val="1"/>
          <w:numId w:val="14"/>
        </w:numPr>
      </w:pPr>
      <w:r w:rsidRPr="002C3112">
        <w:t xml:space="preserve">“I don't </w:t>
      </w:r>
      <w:proofErr w:type="gramStart"/>
      <w:r w:rsidRPr="002C3112">
        <w:t>know,</w:t>
      </w:r>
      <w:proofErr w:type="gramEnd"/>
      <w:r w:rsidRPr="002C3112">
        <w:t xml:space="preserve"> that word always makes me start philosophizing. […] It evokes too much philosophy in me for me to be able to find any meaning in it.” (P2)</w:t>
      </w:r>
    </w:p>
    <w:p w14:paraId="30784896" w14:textId="77777777" w:rsidR="002C3112" w:rsidRPr="002C3112" w:rsidRDefault="002C3112" w:rsidP="002C3112">
      <w:pPr>
        <w:numPr>
          <w:ilvl w:val="1"/>
          <w:numId w:val="14"/>
        </w:numPr>
      </w:pPr>
      <w:r w:rsidRPr="002C3112">
        <w:t xml:space="preserve">“So, what does that meaning mean to you?" (R) </w:t>
      </w:r>
      <w:r w:rsidRPr="002C3112">
        <w:br/>
        <w:t xml:space="preserve">"Well, that's the hard part.” (P4) </w:t>
      </w:r>
    </w:p>
    <w:p w14:paraId="1185730B" w14:textId="77777777" w:rsidR="002C3112" w:rsidRPr="002C3112" w:rsidRDefault="002C3112" w:rsidP="002C3112">
      <w:pPr>
        <w:numPr>
          <w:ilvl w:val="0"/>
          <w:numId w:val="14"/>
        </w:numPr>
      </w:pPr>
      <w:r w:rsidRPr="002C3112">
        <w:t>Exact definition</w:t>
      </w:r>
    </w:p>
    <w:p w14:paraId="479B2A96" w14:textId="77777777" w:rsidR="002C3112" w:rsidRPr="002C3112" w:rsidRDefault="002C3112" w:rsidP="002C3112">
      <w:pPr>
        <w:numPr>
          <w:ilvl w:val="1"/>
          <w:numId w:val="14"/>
        </w:numPr>
      </w:pPr>
      <w:r w:rsidRPr="002C3112">
        <w:t>“Something that leads to something good or right, or it will improve the situation.” (P1)</w:t>
      </w:r>
    </w:p>
    <w:p w14:paraId="26BDA22C" w14:textId="77777777" w:rsidR="002C3112" w:rsidRPr="002C3112" w:rsidRDefault="002C3112" w:rsidP="002C3112">
      <w:pPr>
        <w:numPr>
          <w:ilvl w:val="0"/>
          <w:numId w:val="14"/>
        </w:numPr>
      </w:pPr>
      <w:r w:rsidRPr="002C3112">
        <w:t>Definition by elimination</w:t>
      </w:r>
    </w:p>
    <w:p w14:paraId="5403381E" w14:textId="77777777" w:rsidR="002C3112" w:rsidRPr="002C3112" w:rsidRDefault="002C3112" w:rsidP="002C3112">
      <w:pPr>
        <w:numPr>
          <w:ilvl w:val="1"/>
          <w:numId w:val="14"/>
        </w:numPr>
      </w:pPr>
      <w:r w:rsidRPr="002C3112">
        <w:lastRenderedPageBreak/>
        <w:t xml:space="preserve">“I wasn't looking for the meaning of life in it. No, not that. Just whether it made </w:t>
      </w:r>
      <w:proofErr w:type="gramStart"/>
      <w:r w:rsidRPr="002C3112">
        <w:t>more or less sense</w:t>
      </w:r>
      <w:proofErr w:type="gramEnd"/>
      <w:r w:rsidRPr="002C3112">
        <w:t xml:space="preserve"> to me.” (P4) </w:t>
      </w:r>
    </w:p>
    <w:p w14:paraId="1A8CB157" w14:textId="77777777" w:rsidR="002C3112" w:rsidRPr="002C3112" w:rsidRDefault="002C3112" w:rsidP="002C3112">
      <w:pPr>
        <w:numPr>
          <w:ilvl w:val="0"/>
          <w:numId w:val="14"/>
        </w:numPr>
      </w:pPr>
      <w:r w:rsidRPr="002C3112">
        <w:t xml:space="preserve">Definition by personal experience or example </w:t>
      </w:r>
    </w:p>
    <w:p w14:paraId="227C134D" w14:textId="77777777" w:rsidR="002C3112" w:rsidRPr="002C3112" w:rsidRDefault="002C3112" w:rsidP="002C3112">
      <w:pPr>
        <w:numPr>
          <w:ilvl w:val="1"/>
          <w:numId w:val="14"/>
        </w:numPr>
      </w:pPr>
      <w:r w:rsidRPr="002C3112">
        <w:t xml:space="preserve">“I am a religious person, so from my point of view it makes sense to go to church.” (P1) </w:t>
      </w:r>
    </w:p>
    <w:p w14:paraId="0CFD2966" w14:textId="77777777" w:rsidR="002C3112" w:rsidRPr="002C3112" w:rsidRDefault="002C3112" w:rsidP="002C3112">
      <w:pPr>
        <w:numPr>
          <w:ilvl w:val="1"/>
          <w:numId w:val="14"/>
        </w:numPr>
      </w:pPr>
      <w:r w:rsidRPr="002C3112">
        <w:t>“Whenever someone else talks about it, I feel that person must have some higher purpose within them. They are striving for something greater or better.” (P2)</w:t>
      </w:r>
    </w:p>
    <w:p w14:paraId="6729D8E9" w14:textId="77777777" w:rsidR="002C3112" w:rsidRPr="002C3112" w:rsidRDefault="002C3112" w:rsidP="002C3112">
      <w:pPr>
        <w:numPr>
          <w:ilvl w:val="1"/>
          <w:numId w:val="14"/>
        </w:numPr>
      </w:pPr>
      <w:r w:rsidRPr="002C3112">
        <w:t xml:space="preserve">“For me, it's something that when I do it or talk about it, it makes sense in my head that it's the right thing to do. […] It doesn't have to be just for me, but also for those around me.” (P5) </w:t>
      </w:r>
    </w:p>
    <w:p w14:paraId="4B735EF3" w14:textId="77777777" w:rsidR="002C3112" w:rsidRPr="002C3112" w:rsidRDefault="002C3112" w:rsidP="002C3112">
      <w:pPr>
        <w:numPr>
          <w:ilvl w:val="1"/>
          <w:numId w:val="14"/>
        </w:numPr>
      </w:pPr>
      <w:r w:rsidRPr="002C3112">
        <w:t>“For example, we volunteered to collect waste. I think collecting waste from rivers makes sense.” (P5)</w:t>
      </w:r>
    </w:p>
    <w:p w14:paraId="240E773B" w14:textId="77777777" w:rsidR="002C3112" w:rsidRPr="002C3112" w:rsidRDefault="002C3112" w:rsidP="002C3112">
      <w:pPr>
        <w:numPr>
          <w:ilvl w:val="0"/>
          <w:numId w:val="14"/>
        </w:numPr>
      </w:pPr>
      <w:r w:rsidRPr="002C3112">
        <w:t>Recalibration of item’s meaning</w:t>
      </w:r>
    </w:p>
    <w:p w14:paraId="5A00DBF0" w14:textId="77777777" w:rsidR="002C3112" w:rsidRPr="002C3112" w:rsidRDefault="002C3112" w:rsidP="002C3112">
      <w:pPr>
        <w:numPr>
          <w:ilvl w:val="1"/>
          <w:numId w:val="14"/>
        </w:numPr>
      </w:pPr>
      <w:r w:rsidRPr="002C3112">
        <w:t xml:space="preserve">“I immediately divided those planes—objective and subjective. [...] But I was guided by the subjective one.” (P1) </w:t>
      </w:r>
    </w:p>
    <w:p w14:paraId="6E02674B" w14:textId="77777777" w:rsidR="002C3112" w:rsidRPr="002C3112" w:rsidRDefault="002C3112" w:rsidP="002C3112">
      <w:pPr>
        <w:rPr>
          <w:i/>
          <w:iCs/>
        </w:rPr>
      </w:pPr>
      <w:r w:rsidRPr="002C3112">
        <w:rPr>
          <w:i/>
          <w:iCs/>
        </w:rPr>
        <w:t>Retrieval</w:t>
      </w:r>
    </w:p>
    <w:p w14:paraId="6D4191AB" w14:textId="77777777" w:rsidR="002C3112" w:rsidRPr="002C3112" w:rsidRDefault="002C3112" w:rsidP="002C3112">
      <w:pPr>
        <w:numPr>
          <w:ilvl w:val="0"/>
          <w:numId w:val="14"/>
        </w:numPr>
      </w:pPr>
      <w:r w:rsidRPr="002C3112">
        <w:t>Go-through relevant time window</w:t>
      </w:r>
    </w:p>
    <w:p w14:paraId="077E3CD8" w14:textId="77777777" w:rsidR="002C3112" w:rsidRPr="002C3112" w:rsidRDefault="002C3112" w:rsidP="002C3112">
      <w:pPr>
        <w:numPr>
          <w:ilvl w:val="1"/>
          <w:numId w:val="14"/>
        </w:numPr>
      </w:pPr>
      <w:r w:rsidRPr="002C3112">
        <w:t xml:space="preserve">“Like... I'm putting together the puzzle to find out where the pieces belong, so in a way it makes sense. And then what... Today I ate breakfast, lunch, dinner... It makes sense so we don't starve, but I didn't feel any sense of meaning in it. [...] So it just occurred to me a little while I was </w:t>
      </w:r>
      <w:r w:rsidRPr="002C3112">
        <w:lastRenderedPageBreak/>
        <w:t>doing the puzzle. [...] Even though those things made sense, they were meaningful, I didn't feel that sense of meaning.” (P1)</w:t>
      </w:r>
    </w:p>
    <w:p w14:paraId="10F0D75B" w14:textId="77777777" w:rsidR="002C3112" w:rsidRPr="002C3112" w:rsidRDefault="002C3112" w:rsidP="002C3112">
      <w:pPr>
        <w:rPr>
          <w:i/>
          <w:iCs/>
        </w:rPr>
      </w:pPr>
      <w:r w:rsidRPr="002C3112">
        <w:rPr>
          <w:i/>
          <w:iCs/>
        </w:rPr>
        <w:t>Judgement</w:t>
      </w:r>
    </w:p>
    <w:p w14:paraId="028269F8" w14:textId="77777777" w:rsidR="002C3112" w:rsidRPr="002C3112" w:rsidRDefault="002C3112" w:rsidP="002C3112">
      <w:pPr>
        <w:numPr>
          <w:ilvl w:val="0"/>
          <w:numId w:val="14"/>
        </w:numPr>
      </w:pPr>
      <w:r w:rsidRPr="002C3112">
        <w:t>Prioritizing one information over another</w:t>
      </w:r>
    </w:p>
    <w:p w14:paraId="60281380" w14:textId="77777777" w:rsidR="002C3112" w:rsidRPr="002C3112" w:rsidRDefault="002C3112" w:rsidP="002C3112">
      <w:pPr>
        <w:numPr>
          <w:ilvl w:val="1"/>
          <w:numId w:val="14"/>
        </w:numPr>
      </w:pPr>
      <w:r w:rsidRPr="002C3112">
        <w:t>“The things I did were meaningful, but I didn't feel their meaning. Where should I move the wheel now? […] I followed my feelings and put everything else aside.” (P1)</w:t>
      </w:r>
    </w:p>
    <w:p w14:paraId="7C810F7B" w14:textId="77777777" w:rsidR="002C3112" w:rsidRPr="002C3112" w:rsidRDefault="002C3112" w:rsidP="002C3112">
      <w:pPr>
        <w:numPr>
          <w:ilvl w:val="0"/>
          <w:numId w:val="14"/>
        </w:numPr>
      </w:pPr>
      <w:r w:rsidRPr="002C3112">
        <w:t xml:space="preserve">Balancing two opposites </w:t>
      </w:r>
    </w:p>
    <w:p w14:paraId="7E3BEDCC" w14:textId="77777777" w:rsidR="002C3112" w:rsidRPr="002C3112" w:rsidRDefault="002C3112" w:rsidP="002C3112">
      <w:pPr>
        <w:numPr>
          <w:ilvl w:val="1"/>
          <w:numId w:val="14"/>
        </w:numPr>
      </w:pPr>
      <w:r w:rsidRPr="002C3112">
        <w:t>“Today, I thought a lot about whether it makes sense to be there, whether it's the right thing for me. And although I found it interesting and enjoyed it, I'm still not sure.” (P5)</w:t>
      </w:r>
    </w:p>
    <w:p w14:paraId="5C1E9EB9" w14:textId="77777777" w:rsidR="002C3112" w:rsidRPr="002C3112" w:rsidRDefault="002C3112" w:rsidP="002C3112">
      <w:pPr>
        <w:rPr>
          <w:i/>
          <w:iCs/>
        </w:rPr>
      </w:pPr>
      <w:r w:rsidRPr="002C3112">
        <w:rPr>
          <w:i/>
          <w:iCs/>
        </w:rPr>
        <w:t>Response Selection</w:t>
      </w:r>
    </w:p>
    <w:p w14:paraId="1DBC038A" w14:textId="77777777" w:rsidR="002C3112" w:rsidRPr="002C3112" w:rsidRDefault="002C3112" w:rsidP="002C3112">
      <w:pPr>
        <w:numPr>
          <w:ilvl w:val="0"/>
          <w:numId w:val="16"/>
        </w:numPr>
      </w:pPr>
      <w:r w:rsidRPr="002C3112">
        <w:t>Alignment with judgement</w:t>
      </w:r>
    </w:p>
    <w:p w14:paraId="50E080ED" w14:textId="77777777" w:rsidR="002C3112" w:rsidRPr="002C3112" w:rsidRDefault="002C3112" w:rsidP="002C3112">
      <w:pPr>
        <w:numPr>
          <w:ilvl w:val="1"/>
          <w:numId w:val="16"/>
        </w:numPr>
      </w:pPr>
      <w:r w:rsidRPr="002C3112">
        <w:t xml:space="preserve">“I'll give it a 60 because today I thought a lot about whether it makes sense to be there, whether it's the right thing for me. And although I found it interesting and enjoyed it, I'm still not sure.” (P5) </w:t>
      </w:r>
    </w:p>
    <w:p w14:paraId="4FBEDBFD" w14:textId="77777777" w:rsidR="002C3112" w:rsidRPr="002C3112" w:rsidRDefault="002C3112" w:rsidP="00CE64C9">
      <w:pPr>
        <w:pStyle w:val="Nadpis3"/>
      </w:pPr>
      <w:r w:rsidRPr="002C3112">
        <w:t>Fulfilment</w:t>
      </w:r>
    </w:p>
    <w:p w14:paraId="680A5538" w14:textId="77777777" w:rsidR="002C3112" w:rsidRPr="002C3112" w:rsidRDefault="002C3112" w:rsidP="002C3112">
      <w:pPr>
        <w:rPr>
          <w:i/>
          <w:iCs/>
        </w:rPr>
      </w:pPr>
      <w:r w:rsidRPr="002C3112">
        <w:rPr>
          <w:i/>
          <w:iCs/>
        </w:rPr>
        <w:t>Comprehension</w:t>
      </w:r>
    </w:p>
    <w:p w14:paraId="6F743D27" w14:textId="77777777" w:rsidR="002C3112" w:rsidRPr="002C3112" w:rsidRDefault="002C3112" w:rsidP="002C3112">
      <w:pPr>
        <w:numPr>
          <w:ilvl w:val="0"/>
          <w:numId w:val="14"/>
        </w:numPr>
      </w:pPr>
      <w:r w:rsidRPr="002C3112">
        <w:t>Comparison to previous item</w:t>
      </w:r>
    </w:p>
    <w:p w14:paraId="595AEC04" w14:textId="77777777" w:rsidR="002C3112" w:rsidRPr="002C3112" w:rsidRDefault="002C3112" w:rsidP="002C3112">
      <w:pPr>
        <w:numPr>
          <w:ilvl w:val="1"/>
          <w:numId w:val="14"/>
        </w:numPr>
      </w:pPr>
      <w:r w:rsidRPr="002C3112">
        <w:t>“I think I can relate to that feeling of interest.” (P2)</w:t>
      </w:r>
    </w:p>
    <w:p w14:paraId="101D3032" w14:textId="77777777" w:rsidR="002C3112" w:rsidRPr="002C3112" w:rsidRDefault="002C3112" w:rsidP="002C3112">
      <w:pPr>
        <w:numPr>
          <w:ilvl w:val="1"/>
          <w:numId w:val="14"/>
        </w:numPr>
      </w:pPr>
      <w:r w:rsidRPr="002C3112">
        <w:t xml:space="preserve">“In some ways, it's different for me. […] For example, meaningfulness for me would mean 'me and my surroundings', whether I am beneficial not only to myself, but also to my family, this country, or the world in general, </w:t>
      </w:r>
      <w:r w:rsidRPr="002C3112">
        <w:lastRenderedPageBreak/>
        <w:t>but fulfillment is more of an 'I' feeling, whether it fulfilled some of my needs, dreams, something like that.” (P5)</w:t>
      </w:r>
    </w:p>
    <w:p w14:paraId="4ACEA05E" w14:textId="77777777" w:rsidR="002C3112" w:rsidRPr="002C3112" w:rsidRDefault="002C3112" w:rsidP="002C3112">
      <w:pPr>
        <w:numPr>
          <w:ilvl w:val="0"/>
          <w:numId w:val="14"/>
        </w:numPr>
      </w:pPr>
      <w:r w:rsidRPr="002C3112">
        <w:t xml:space="preserve">Definition by personal experience or example </w:t>
      </w:r>
    </w:p>
    <w:p w14:paraId="73EB0472" w14:textId="77777777" w:rsidR="002C3112" w:rsidRPr="002C3112" w:rsidRDefault="002C3112" w:rsidP="002C3112">
      <w:pPr>
        <w:numPr>
          <w:ilvl w:val="1"/>
          <w:numId w:val="14"/>
        </w:numPr>
      </w:pPr>
      <w:r w:rsidRPr="002C3112">
        <w:t xml:space="preserve">“Whether I had made good use of the day, whether I had wasted it, immediately occurred to me.” (P1) </w:t>
      </w:r>
    </w:p>
    <w:p w14:paraId="1A168280" w14:textId="77777777" w:rsidR="002C3112" w:rsidRPr="002C3112" w:rsidRDefault="002C3112" w:rsidP="002C3112">
      <w:pPr>
        <w:numPr>
          <w:ilvl w:val="1"/>
          <w:numId w:val="14"/>
        </w:numPr>
      </w:pPr>
      <w:r w:rsidRPr="002C3112">
        <w:t>“I wouldn't feel fulfilled if I spent the whole day lazing around in bed. [...] Just doing something. Even if it wasn't entirely meaningful, that feeling would come.” (P1)</w:t>
      </w:r>
    </w:p>
    <w:p w14:paraId="6C99305B" w14:textId="77777777" w:rsidR="002C3112" w:rsidRPr="002C3112" w:rsidRDefault="002C3112" w:rsidP="002C3112">
      <w:pPr>
        <w:numPr>
          <w:ilvl w:val="1"/>
          <w:numId w:val="14"/>
        </w:numPr>
      </w:pPr>
      <w:r w:rsidRPr="002C3112">
        <w:t xml:space="preserve">“Satisfaction with myself, what I did today.” (P1) </w:t>
      </w:r>
    </w:p>
    <w:p w14:paraId="4BE0F451" w14:textId="77777777" w:rsidR="002C3112" w:rsidRPr="002C3112" w:rsidRDefault="002C3112" w:rsidP="002C3112">
      <w:pPr>
        <w:numPr>
          <w:ilvl w:val="1"/>
          <w:numId w:val="14"/>
        </w:numPr>
      </w:pPr>
      <w:r w:rsidRPr="002C3112">
        <w:t>“For me, fulfillment is something special overall. When you succeed at something, when you accomplish something, when you overcome something, when you sing an opera.” (P4)</w:t>
      </w:r>
    </w:p>
    <w:p w14:paraId="10099894" w14:textId="77777777" w:rsidR="002C3112" w:rsidRPr="002C3112" w:rsidRDefault="002C3112" w:rsidP="002C3112">
      <w:pPr>
        <w:numPr>
          <w:ilvl w:val="0"/>
          <w:numId w:val="14"/>
        </w:numPr>
      </w:pPr>
      <w:r w:rsidRPr="002C3112">
        <w:t>Definition by metaphor</w:t>
      </w:r>
    </w:p>
    <w:p w14:paraId="5B2F0E60" w14:textId="77777777" w:rsidR="002C3112" w:rsidRPr="002C3112" w:rsidRDefault="002C3112" w:rsidP="002C3112">
      <w:pPr>
        <w:numPr>
          <w:ilvl w:val="1"/>
          <w:numId w:val="14"/>
        </w:numPr>
      </w:pPr>
      <w:r w:rsidRPr="002C3112">
        <w:t>“That the soul was so well fed.” (P4)</w:t>
      </w:r>
    </w:p>
    <w:p w14:paraId="374763F3" w14:textId="77777777" w:rsidR="002C3112" w:rsidRPr="002C3112" w:rsidRDefault="002C3112" w:rsidP="002C3112">
      <w:pPr>
        <w:numPr>
          <w:ilvl w:val="0"/>
          <w:numId w:val="14"/>
        </w:numPr>
      </w:pPr>
      <w:r w:rsidRPr="002C3112">
        <w:t>Recalibration of item’s meaning</w:t>
      </w:r>
    </w:p>
    <w:p w14:paraId="48D22A68" w14:textId="77777777" w:rsidR="002C3112" w:rsidRPr="002C3112" w:rsidRDefault="002C3112" w:rsidP="002C3112">
      <w:pPr>
        <w:numPr>
          <w:ilvl w:val="1"/>
          <w:numId w:val="14"/>
        </w:numPr>
      </w:pPr>
      <w:r w:rsidRPr="002C3112">
        <w:t xml:space="preserve">“When I think about it now, when certain activities fulfill me, I would expect them to interest me, to make me feel good, but I think there is also a broader sense of satisfaction in life. I told myself that I </w:t>
      </w:r>
      <w:proofErr w:type="gramStart"/>
      <w:r w:rsidRPr="002C3112">
        <w:t>actually have</w:t>
      </w:r>
      <w:proofErr w:type="gramEnd"/>
      <w:r w:rsidRPr="002C3112">
        <w:t xml:space="preserve"> a quite fulfilling, satisfied life.” (P2)</w:t>
      </w:r>
    </w:p>
    <w:p w14:paraId="41B1BC69" w14:textId="77777777" w:rsidR="002C3112" w:rsidRPr="002C3112" w:rsidRDefault="002C3112" w:rsidP="002C3112">
      <w:pPr>
        <w:numPr>
          <w:ilvl w:val="1"/>
          <w:numId w:val="14"/>
        </w:numPr>
      </w:pPr>
      <w:r w:rsidRPr="002C3112">
        <w:t>“Fulfillment through interactions, people. It's also about the little things. It doesn't always have to be personal success.” (P4)</w:t>
      </w:r>
    </w:p>
    <w:p w14:paraId="5A95DFCF" w14:textId="77777777" w:rsidR="002C3112" w:rsidRPr="002C3112" w:rsidRDefault="002C3112" w:rsidP="002C3112">
      <w:pPr>
        <w:rPr>
          <w:i/>
          <w:iCs/>
        </w:rPr>
      </w:pPr>
      <w:r w:rsidRPr="002C3112">
        <w:rPr>
          <w:i/>
          <w:iCs/>
        </w:rPr>
        <w:t>Retrieval</w:t>
      </w:r>
    </w:p>
    <w:p w14:paraId="42B7F5F8" w14:textId="77777777" w:rsidR="002C3112" w:rsidRPr="002C3112" w:rsidRDefault="002C3112" w:rsidP="002C3112">
      <w:pPr>
        <w:numPr>
          <w:ilvl w:val="0"/>
          <w:numId w:val="14"/>
        </w:numPr>
      </w:pPr>
      <w:r w:rsidRPr="002C3112">
        <w:t>Go-through relevant time window</w:t>
      </w:r>
    </w:p>
    <w:p w14:paraId="266408E8" w14:textId="77777777" w:rsidR="002C3112" w:rsidRPr="002C3112" w:rsidRDefault="002C3112" w:rsidP="002C3112">
      <w:pPr>
        <w:numPr>
          <w:ilvl w:val="1"/>
          <w:numId w:val="14"/>
        </w:numPr>
      </w:pPr>
      <w:r w:rsidRPr="002C3112">
        <w:lastRenderedPageBreak/>
        <w:t>“Today, when I think about it, I got up, had breakfast, did a puzzle, then had lunch, then went straight to mow the lawn, then took a shower, and then came to this meeting. I was constantly doing something. I could have helped or contributed in some way to make things better here.” (P1)</w:t>
      </w:r>
    </w:p>
    <w:p w14:paraId="66B66FA4" w14:textId="77777777" w:rsidR="002C3112" w:rsidRPr="002C3112" w:rsidRDefault="002C3112" w:rsidP="002C3112">
      <w:pPr>
        <w:rPr>
          <w:i/>
          <w:iCs/>
        </w:rPr>
      </w:pPr>
      <w:r w:rsidRPr="002C3112">
        <w:rPr>
          <w:i/>
          <w:iCs/>
        </w:rPr>
        <w:t>Judgement</w:t>
      </w:r>
    </w:p>
    <w:p w14:paraId="7FE5CBBA" w14:textId="77777777" w:rsidR="002C3112" w:rsidRPr="002C3112" w:rsidRDefault="002C3112" w:rsidP="002C3112">
      <w:pPr>
        <w:numPr>
          <w:ilvl w:val="0"/>
          <w:numId w:val="14"/>
        </w:numPr>
      </w:pPr>
      <w:r w:rsidRPr="002C3112">
        <w:t xml:space="preserve">Balancing two opposites </w:t>
      </w:r>
    </w:p>
    <w:p w14:paraId="2DC5A704" w14:textId="77777777" w:rsidR="002C3112" w:rsidRPr="002C3112" w:rsidRDefault="002C3112" w:rsidP="002C3112">
      <w:pPr>
        <w:numPr>
          <w:ilvl w:val="1"/>
          <w:numId w:val="14"/>
        </w:numPr>
      </w:pPr>
      <w:r w:rsidRPr="002C3112">
        <w:t xml:space="preserve">“There was something there, but since it was my first day, I'm not entirely sure. For example, as I sat in those lectures, I thought to myself that it was great and that I would find it very fulfilling to do this, but then the idea of AI [replacing me] really put me down.” (P5) </w:t>
      </w:r>
    </w:p>
    <w:p w14:paraId="12A51574" w14:textId="77777777" w:rsidR="002C3112" w:rsidRPr="002C3112" w:rsidRDefault="002C3112" w:rsidP="002C3112">
      <w:pPr>
        <w:numPr>
          <w:ilvl w:val="0"/>
          <w:numId w:val="14"/>
        </w:numPr>
      </w:pPr>
      <w:r w:rsidRPr="002C3112">
        <w:t xml:space="preserve">Absence of indicators </w:t>
      </w:r>
    </w:p>
    <w:p w14:paraId="6234C42D" w14:textId="77777777" w:rsidR="002C3112" w:rsidRPr="002C3112" w:rsidRDefault="002C3112" w:rsidP="002C3112">
      <w:pPr>
        <w:numPr>
          <w:ilvl w:val="1"/>
          <w:numId w:val="14"/>
        </w:numPr>
      </w:pPr>
      <w:r w:rsidRPr="002C3112">
        <w:t xml:space="preserve">“No special fulfilment </w:t>
      </w:r>
      <w:proofErr w:type="spellStart"/>
      <w:r w:rsidRPr="002C3112">
        <w:t>happend</w:t>
      </w:r>
      <w:proofErr w:type="spellEnd"/>
      <w:r w:rsidRPr="002C3112">
        <w:t>.” (P4)</w:t>
      </w:r>
    </w:p>
    <w:p w14:paraId="2306430D" w14:textId="77777777" w:rsidR="00ED3BF8" w:rsidRPr="002C3112" w:rsidRDefault="00ED3BF8" w:rsidP="00ED3BF8">
      <w:pPr>
        <w:numPr>
          <w:ilvl w:val="0"/>
          <w:numId w:val="14"/>
        </w:numPr>
      </w:pPr>
      <w:r w:rsidRPr="002C3112">
        <w:t>Temporal influences and circumstances</w:t>
      </w:r>
    </w:p>
    <w:p w14:paraId="29B57324" w14:textId="77777777" w:rsidR="002C3112" w:rsidRPr="002C3112" w:rsidRDefault="002C3112" w:rsidP="002C3112">
      <w:pPr>
        <w:numPr>
          <w:ilvl w:val="1"/>
          <w:numId w:val="14"/>
        </w:numPr>
      </w:pPr>
      <w:r w:rsidRPr="002C3112">
        <w:t>“I told myself that I actually have a pretty fulfilling, satisfying life, I live in a nice country, I have a nice family, and so on.” (P2)</w:t>
      </w:r>
    </w:p>
    <w:p w14:paraId="310EF163" w14:textId="77777777" w:rsidR="002C3112" w:rsidRPr="002C3112" w:rsidRDefault="002C3112" w:rsidP="002C3112">
      <w:pPr>
        <w:numPr>
          <w:ilvl w:val="0"/>
          <w:numId w:val="14"/>
        </w:numPr>
      </w:pPr>
      <w:r w:rsidRPr="002C3112">
        <w:t>Self-comparison</w:t>
      </w:r>
    </w:p>
    <w:p w14:paraId="254F3D7B" w14:textId="77777777" w:rsidR="002C3112" w:rsidRPr="002C3112" w:rsidRDefault="002C3112" w:rsidP="002C3112">
      <w:pPr>
        <w:numPr>
          <w:ilvl w:val="1"/>
          <w:numId w:val="14"/>
        </w:numPr>
      </w:pPr>
      <w:r w:rsidRPr="002C3112">
        <w:t>“When I'm on the phone or lazing around all day, I feel empty about that day.” (P1)</w:t>
      </w:r>
    </w:p>
    <w:p w14:paraId="6BF65B57" w14:textId="77777777" w:rsidR="002C3112" w:rsidRPr="002C3112" w:rsidRDefault="002C3112" w:rsidP="002C3112">
      <w:pPr>
        <w:numPr>
          <w:ilvl w:val="1"/>
          <w:numId w:val="14"/>
        </w:numPr>
      </w:pPr>
      <w:r w:rsidRPr="002C3112">
        <w:t xml:space="preserve">“I tried to recall how I experience feelings of </w:t>
      </w:r>
      <w:proofErr w:type="gramStart"/>
      <w:r w:rsidRPr="002C3112">
        <w:t>fulfillment, and</w:t>
      </w:r>
      <w:proofErr w:type="gramEnd"/>
      <w:r w:rsidRPr="002C3112">
        <w:t xml:space="preserve"> then decide whether I experienced them or not.” (P6)</w:t>
      </w:r>
    </w:p>
    <w:p w14:paraId="651B19A1" w14:textId="072A6BCF" w:rsidR="002C3112" w:rsidRPr="002C3112" w:rsidRDefault="002C3112" w:rsidP="002C3112">
      <w:pPr>
        <w:numPr>
          <w:ilvl w:val="0"/>
          <w:numId w:val="14"/>
        </w:numPr>
      </w:pPr>
      <w:r w:rsidRPr="002C3112">
        <w:t xml:space="preserve">Intuitive </w:t>
      </w:r>
      <w:r w:rsidR="00DF4603">
        <w:t>judgement</w:t>
      </w:r>
      <w:r w:rsidRPr="002C3112">
        <w:t xml:space="preserve"> </w:t>
      </w:r>
    </w:p>
    <w:p w14:paraId="5BB32D99" w14:textId="77777777" w:rsidR="002C3112" w:rsidRPr="002C3112" w:rsidRDefault="002C3112" w:rsidP="002C3112">
      <w:pPr>
        <w:numPr>
          <w:ilvl w:val="1"/>
          <w:numId w:val="14"/>
        </w:numPr>
      </w:pPr>
      <w:r w:rsidRPr="002C3112">
        <w:t>“Intuitively, I felt that it was more than just half. But then I couldn't rationalize why I felt more fulfilled than interested, for example.”  (P2)</w:t>
      </w:r>
    </w:p>
    <w:p w14:paraId="03E926F2" w14:textId="499739AC" w:rsidR="002C3112" w:rsidRPr="002C3112" w:rsidRDefault="00DF4603" w:rsidP="002C3112">
      <w:pPr>
        <w:numPr>
          <w:ilvl w:val="0"/>
          <w:numId w:val="14"/>
        </w:numPr>
      </w:pPr>
      <w:r w:rsidRPr="002C3112">
        <w:lastRenderedPageBreak/>
        <w:t>Indecisive</w:t>
      </w:r>
      <w:r>
        <w:t>ness</w:t>
      </w:r>
    </w:p>
    <w:p w14:paraId="2287B5A8" w14:textId="77777777" w:rsidR="002C3112" w:rsidRPr="002C3112" w:rsidRDefault="002C3112" w:rsidP="002C3112">
      <w:pPr>
        <w:numPr>
          <w:ilvl w:val="1"/>
          <w:numId w:val="14"/>
        </w:numPr>
      </w:pPr>
      <w:r w:rsidRPr="002C3112">
        <w:t xml:space="preserve">“And then I came to the conclusion that I don't know.” (P6) </w:t>
      </w:r>
    </w:p>
    <w:p w14:paraId="4B50BA28" w14:textId="77777777" w:rsidR="002C3112" w:rsidRPr="002C3112" w:rsidRDefault="002C3112" w:rsidP="002C3112">
      <w:pPr>
        <w:rPr>
          <w:i/>
          <w:iCs/>
        </w:rPr>
      </w:pPr>
      <w:r w:rsidRPr="002C3112">
        <w:rPr>
          <w:i/>
          <w:iCs/>
        </w:rPr>
        <w:t>Response Selection</w:t>
      </w:r>
    </w:p>
    <w:p w14:paraId="73027F59" w14:textId="77777777" w:rsidR="002C3112" w:rsidRPr="002C3112" w:rsidRDefault="002C3112" w:rsidP="002C3112">
      <w:pPr>
        <w:numPr>
          <w:ilvl w:val="0"/>
          <w:numId w:val="14"/>
        </w:numPr>
      </w:pPr>
      <w:r w:rsidRPr="002C3112">
        <w:t>Response format interpretation</w:t>
      </w:r>
    </w:p>
    <w:p w14:paraId="41DC6BF9" w14:textId="77777777" w:rsidR="002C3112" w:rsidRPr="002C3112" w:rsidRDefault="002C3112" w:rsidP="002C3112">
      <w:pPr>
        <w:numPr>
          <w:ilvl w:val="1"/>
          <w:numId w:val="14"/>
        </w:numPr>
      </w:pPr>
      <w:r w:rsidRPr="002C3112">
        <w:t>“In my opinion, the feeling of fulfillment begins in the second half [of the range]. I can't say why there is no small feeling of fulfillment for me around zero.” (P4)</w:t>
      </w:r>
    </w:p>
    <w:p w14:paraId="40270600" w14:textId="77777777" w:rsidR="002C3112" w:rsidRPr="002C3112" w:rsidRDefault="002C3112" w:rsidP="002C3112">
      <w:pPr>
        <w:numPr>
          <w:ilvl w:val="1"/>
          <w:numId w:val="14"/>
        </w:numPr>
      </w:pPr>
      <w:r w:rsidRPr="002C3112">
        <w:t xml:space="preserve">“[The middle means] that I wouldn't say yes or no.” (P6) </w:t>
      </w:r>
    </w:p>
    <w:p w14:paraId="341DFFF9" w14:textId="77777777" w:rsidR="002C3112" w:rsidRPr="002C3112" w:rsidRDefault="002C3112" w:rsidP="002C3112">
      <w:pPr>
        <w:numPr>
          <w:ilvl w:val="0"/>
          <w:numId w:val="14"/>
        </w:numPr>
      </w:pPr>
      <w:r w:rsidRPr="002C3112">
        <w:t>Alignment with judgement</w:t>
      </w:r>
    </w:p>
    <w:p w14:paraId="7DF1C25A" w14:textId="77777777" w:rsidR="002C3112" w:rsidRPr="002C3112" w:rsidRDefault="002C3112" w:rsidP="002C3112">
      <w:pPr>
        <w:numPr>
          <w:ilvl w:val="1"/>
          <w:numId w:val="14"/>
        </w:numPr>
      </w:pPr>
      <w:r w:rsidRPr="002C3112">
        <w:t xml:space="preserve">“I put it somewhere in the middle. And the thing is... I don't really know, I have a neutral feeling about it, it's neither good nor bad, I just don't know... it's neutral. There was no special fulfillment.” (P4) </w:t>
      </w:r>
    </w:p>
    <w:p w14:paraId="3EBA012A" w14:textId="77777777" w:rsidR="002C3112" w:rsidRPr="002C3112" w:rsidRDefault="002C3112" w:rsidP="002C3112">
      <w:pPr>
        <w:numPr>
          <w:ilvl w:val="1"/>
          <w:numId w:val="14"/>
        </w:numPr>
      </w:pPr>
      <w:r w:rsidRPr="002C3112">
        <w:t xml:space="preserve">“And then I </w:t>
      </w:r>
      <w:proofErr w:type="gramStart"/>
      <w:r w:rsidRPr="002C3112">
        <w:t>came to the conclusion</w:t>
      </w:r>
      <w:proofErr w:type="gramEnd"/>
      <w:r w:rsidRPr="002C3112">
        <w:t xml:space="preserve"> that I didn't know, so I placed it somewhere in the middle. […] It wasn't a particularly strong feeling for me that I would associate with yesterday.” (P6)</w:t>
      </w:r>
    </w:p>
    <w:p w14:paraId="00CB7583" w14:textId="77777777" w:rsidR="002C3112" w:rsidRPr="002C3112" w:rsidRDefault="002C3112" w:rsidP="002C3112">
      <w:pPr>
        <w:numPr>
          <w:ilvl w:val="1"/>
          <w:numId w:val="14"/>
        </w:numPr>
      </w:pPr>
      <w:r w:rsidRPr="002C3112">
        <w:t xml:space="preserve">“I'll give it a 20, maybe. There was something there, but since it was my first day, I'm not entirely sure. For example, when I was sitting in those lectures, I thought to myself that it was great and that I would find it very fulfilling to do this, but then the idea of AI [replacing me] really put me </w:t>
      </w:r>
      <w:proofErr w:type="gramStart"/>
      <w:r w:rsidRPr="002C3112">
        <w:t>down.”</w:t>
      </w:r>
      <w:proofErr w:type="gramEnd"/>
      <w:r w:rsidRPr="002C3112">
        <w:t xml:space="preserve"> (P5) </w:t>
      </w:r>
    </w:p>
    <w:p w14:paraId="1867E07C" w14:textId="77777777" w:rsidR="002C3112" w:rsidRPr="002C3112" w:rsidRDefault="002C3112" w:rsidP="002C3112">
      <w:pPr>
        <w:numPr>
          <w:ilvl w:val="0"/>
          <w:numId w:val="14"/>
        </w:numPr>
      </w:pPr>
      <w:r w:rsidRPr="002C3112">
        <w:t>Intuitive selection</w:t>
      </w:r>
    </w:p>
    <w:p w14:paraId="641BA9DF" w14:textId="77777777" w:rsidR="002C3112" w:rsidRPr="002C3112" w:rsidRDefault="002C3112" w:rsidP="002C3112">
      <w:pPr>
        <w:numPr>
          <w:ilvl w:val="1"/>
          <w:numId w:val="14"/>
        </w:numPr>
      </w:pPr>
      <w:r w:rsidRPr="002C3112">
        <w:t>“Intuitively, I felt that there was more than just half of it.” (P2)</w:t>
      </w:r>
    </w:p>
    <w:p w14:paraId="1450B787" w14:textId="77777777" w:rsidR="002C3112" w:rsidRPr="002C3112" w:rsidRDefault="002C3112" w:rsidP="002C3112">
      <w:pPr>
        <w:numPr>
          <w:ilvl w:val="0"/>
          <w:numId w:val="14"/>
        </w:numPr>
      </w:pPr>
      <w:r w:rsidRPr="002C3112">
        <w:t>Comparison to previous item</w:t>
      </w:r>
    </w:p>
    <w:p w14:paraId="779D7A3A" w14:textId="77777777" w:rsidR="002C3112" w:rsidRPr="002C3112" w:rsidRDefault="002C3112" w:rsidP="002C3112">
      <w:pPr>
        <w:numPr>
          <w:ilvl w:val="1"/>
          <w:numId w:val="14"/>
        </w:numPr>
      </w:pPr>
      <w:r w:rsidRPr="002C3112">
        <w:lastRenderedPageBreak/>
        <w:t>“I feel like putting it a little higher than that feeling of interest, but I don't really know why.” (P2)</w:t>
      </w:r>
    </w:p>
    <w:p w14:paraId="6F66E825" w14:textId="77777777" w:rsidR="002C3112" w:rsidRPr="002C3112" w:rsidRDefault="002C3112" w:rsidP="002C3112">
      <w:pPr>
        <w:numPr>
          <w:ilvl w:val="0"/>
          <w:numId w:val="14"/>
        </w:numPr>
      </w:pPr>
      <w:r w:rsidRPr="002C3112">
        <w:t>Recalibration</w:t>
      </w:r>
    </w:p>
    <w:p w14:paraId="59E4D4FE" w14:textId="77777777" w:rsidR="002C3112" w:rsidRPr="002C3112" w:rsidRDefault="002C3112" w:rsidP="002C3112">
      <w:pPr>
        <w:numPr>
          <w:ilvl w:val="1"/>
          <w:numId w:val="14"/>
        </w:numPr>
      </w:pPr>
      <w:r w:rsidRPr="002C3112">
        <w:t xml:space="preserve">“I am gradually changing my opinion on that scale. Neutrality was in the middle for me, but I would also see it as follows: if something bigger happened, the fulfillment would be closer to 100, and if something smaller happened, it would be closer to zero.” (P4) </w:t>
      </w:r>
    </w:p>
    <w:p w14:paraId="3ACBF05C" w14:textId="77777777" w:rsidR="002C3112" w:rsidRPr="002C3112" w:rsidRDefault="002C3112" w:rsidP="002C3112">
      <w:pPr>
        <w:numPr>
          <w:ilvl w:val="0"/>
          <w:numId w:val="14"/>
        </w:numPr>
      </w:pPr>
      <w:r w:rsidRPr="002C3112">
        <w:t>Extremes interpretation</w:t>
      </w:r>
    </w:p>
    <w:p w14:paraId="3CD0DC54" w14:textId="77777777" w:rsidR="002C3112" w:rsidRPr="002C3112" w:rsidRDefault="002C3112" w:rsidP="002C3112">
      <w:pPr>
        <w:numPr>
          <w:ilvl w:val="1"/>
          <w:numId w:val="14"/>
        </w:numPr>
      </w:pPr>
      <w:r w:rsidRPr="002C3112">
        <w:t>“The first thing that came to mind was when you finish singing at a performance. When you come back from the cottage. Then the fulfillment would be high.” (P4)</w:t>
      </w:r>
    </w:p>
    <w:p w14:paraId="33A1535D" w14:textId="77777777" w:rsidR="002C3112" w:rsidRPr="002C3112" w:rsidRDefault="002C3112" w:rsidP="00CE64C9">
      <w:pPr>
        <w:pStyle w:val="Nadpis3"/>
      </w:pPr>
      <w:r w:rsidRPr="002C3112">
        <w:t>Positive Outlook</w:t>
      </w:r>
    </w:p>
    <w:p w14:paraId="4F07F040" w14:textId="77777777" w:rsidR="002C3112" w:rsidRPr="002C3112" w:rsidRDefault="002C3112" w:rsidP="002C3112">
      <w:pPr>
        <w:rPr>
          <w:i/>
          <w:iCs/>
        </w:rPr>
      </w:pPr>
      <w:r w:rsidRPr="002C3112">
        <w:rPr>
          <w:i/>
          <w:iCs/>
        </w:rPr>
        <w:t>Comprehension</w:t>
      </w:r>
    </w:p>
    <w:p w14:paraId="7E989C71" w14:textId="77777777" w:rsidR="002C3112" w:rsidRPr="002C3112" w:rsidRDefault="002C3112" w:rsidP="002C3112">
      <w:pPr>
        <w:numPr>
          <w:ilvl w:val="0"/>
          <w:numId w:val="14"/>
        </w:numPr>
      </w:pPr>
      <w:r w:rsidRPr="002C3112">
        <w:t>Definition by personal experience or example</w:t>
      </w:r>
    </w:p>
    <w:p w14:paraId="3FB6890C" w14:textId="77777777" w:rsidR="002C3112" w:rsidRPr="002C3112" w:rsidRDefault="002C3112" w:rsidP="002C3112">
      <w:pPr>
        <w:numPr>
          <w:ilvl w:val="1"/>
          <w:numId w:val="14"/>
        </w:numPr>
      </w:pPr>
      <w:r w:rsidRPr="002C3112">
        <w:t xml:space="preserve">“At first, I perceived this item as looking ahead and into the future, and whether I could see it there at all.” (P4) </w:t>
      </w:r>
    </w:p>
    <w:p w14:paraId="58B45DB6" w14:textId="77777777" w:rsidR="002C3112" w:rsidRPr="002C3112" w:rsidRDefault="002C3112" w:rsidP="002C3112">
      <w:pPr>
        <w:numPr>
          <w:ilvl w:val="1"/>
          <w:numId w:val="14"/>
        </w:numPr>
      </w:pPr>
      <w:r w:rsidRPr="002C3112">
        <w:t xml:space="preserve">“Behind those ‘coming days’, I can almost see life. […] Maybe half a year.” (P4) </w:t>
      </w:r>
    </w:p>
    <w:p w14:paraId="1A7BEC7B" w14:textId="77777777" w:rsidR="002C3112" w:rsidRPr="002C3112" w:rsidRDefault="002C3112" w:rsidP="002C3112">
      <w:pPr>
        <w:numPr>
          <w:ilvl w:val="1"/>
          <w:numId w:val="14"/>
        </w:numPr>
      </w:pPr>
      <w:r w:rsidRPr="002C3112">
        <w:t>“So that year, two.” (P5)</w:t>
      </w:r>
    </w:p>
    <w:p w14:paraId="1F2BEA9A" w14:textId="77777777" w:rsidR="002C3112" w:rsidRPr="002C3112" w:rsidRDefault="002C3112" w:rsidP="002C3112">
      <w:pPr>
        <w:numPr>
          <w:ilvl w:val="1"/>
          <w:numId w:val="14"/>
        </w:numPr>
      </w:pPr>
      <w:r w:rsidRPr="002C3112">
        <w:t>“I guess I imagined this week [as the nearest days].” (P6)</w:t>
      </w:r>
    </w:p>
    <w:p w14:paraId="72D3C718" w14:textId="77777777" w:rsidR="002C3112" w:rsidRPr="002C3112" w:rsidRDefault="002C3112" w:rsidP="002C3112">
      <w:pPr>
        <w:numPr>
          <w:ilvl w:val="0"/>
          <w:numId w:val="14"/>
        </w:numPr>
      </w:pPr>
      <w:r w:rsidRPr="002C3112">
        <w:t xml:space="preserve">Comparison to previous items </w:t>
      </w:r>
    </w:p>
    <w:p w14:paraId="4189E9EA" w14:textId="77777777" w:rsidR="002C3112" w:rsidRPr="002C3112" w:rsidRDefault="002C3112" w:rsidP="002C3112">
      <w:pPr>
        <w:numPr>
          <w:ilvl w:val="1"/>
          <w:numId w:val="14"/>
        </w:numPr>
      </w:pPr>
      <w:r w:rsidRPr="002C3112">
        <w:t>“Wow, that's a completely different way of phrasing. […] That it's a question for the future.” (P4)</w:t>
      </w:r>
    </w:p>
    <w:p w14:paraId="62DF9C22" w14:textId="77777777" w:rsidR="002C3112" w:rsidRPr="002C3112" w:rsidRDefault="002C3112" w:rsidP="002C3112">
      <w:pPr>
        <w:numPr>
          <w:ilvl w:val="0"/>
          <w:numId w:val="14"/>
        </w:numPr>
      </w:pPr>
      <w:r w:rsidRPr="002C3112">
        <w:lastRenderedPageBreak/>
        <w:t>Uncertainty about item’s meaning</w:t>
      </w:r>
    </w:p>
    <w:p w14:paraId="3775B44C" w14:textId="77777777" w:rsidR="002C3112" w:rsidRPr="002C3112" w:rsidRDefault="002C3112" w:rsidP="002C3112">
      <w:pPr>
        <w:numPr>
          <w:ilvl w:val="1"/>
          <w:numId w:val="14"/>
        </w:numPr>
      </w:pPr>
      <w:r w:rsidRPr="002C3112">
        <w:t>“For a moment, I wondered whether it meant the nearer or the more distant days.” (P1)</w:t>
      </w:r>
    </w:p>
    <w:p w14:paraId="39928952" w14:textId="77777777" w:rsidR="002C3112" w:rsidRPr="002C3112" w:rsidRDefault="002C3112" w:rsidP="002C3112">
      <w:pPr>
        <w:numPr>
          <w:ilvl w:val="0"/>
          <w:numId w:val="14"/>
        </w:numPr>
      </w:pPr>
      <w:r w:rsidRPr="002C3112">
        <w:t>Recalibration of item’s meaning</w:t>
      </w:r>
    </w:p>
    <w:p w14:paraId="45AAF418" w14:textId="77777777" w:rsidR="002C3112" w:rsidRPr="002C3112" w:rsidRDefault="002C3112" w:rsidP="002C3112">
      <w:pPr>
        <w:numPr>
          <w:ilvl w:val="1"/>
          <w:numId w:val="14"/>
        </w:numPr>
      </w:pPr>
      <w:r w:rsidRPr="002C3112">
        <w:t xml:space="preserve">“At first, I perceived this item as looking ahead and into the future, and whether I could see it there at all. But maybe it's also supposed to measure some kind of </w:t>
      </w:r>
      <w:proofErr w:type="gramStart"/>
      <w:r w:rsidRPr="002C3112">
        <w:t>valence?”</w:t>
      </w:r>
      <w:proofErr w:type="gramEnd"/>
      <w:r w:rsidRPr="002C3112">
        <w:t xml:space="preserve"> (P4)</w:t>
      </w:r>
    </w:p>
    <w:p w14:paraId="4A63065F" w14:textId="77777777" w:rsidR="002C3112" w:rsidRPr="002C3112" w:rsidRDefault="002C3112" w:rsidP="002C3112">
      <w:pPr>
        <w:numPr>
          <w:ilvl w:val="0"/>
          <w:numId w:val="14"/>
        </w:numPr>
      </w:pPr>
      <w:r w:rsidRPr="002C3112">
        <w:t xml:space="preserve">Emotional valence </w:t>
      </w:r>
    </w:p>
    <w:p w14:paraId="53F8598E" w14:textId="77777777" w:rsidR="002C3112" w:rsidRPr="002C3112" w:rsidRDefault="002C3112" w:rsidP="002C3112">
      <w:pPr>
        <w:numPr>
          <w:ilvl w:val="1"/>
          <w:numId w:val="14"/>
        </w:numPr>
      </w:pPr>
      <w:r w:rsidRPr="002C3112">
        <w:t>“But I like it, she's so cheerful.” (P4)</w:t>
      </w:r>
    </w:p>
    <w:p w14:paraId="79907DC4" w14:textId="77777777" w:rsidR="002C3112" w:rsidRPr="002C3112" w:rsidRDefault="002C3112" w:rsidP="002C3112">
      <w:pPr>
        <w:rPr>
          <w:i/>
          <w:iCs/>
        </w:rPr>
      </w:pPr>
      <w:r w:rsidRPr="002C3112">
        <w:rPr>
          <w:i/>
          <w:iCs/>
        </w:rPr>
        <w:t>Retrieval</w:t>
      </w:r>
    </w:p>
    <w:p w14:paraId="3735B899" w14:textId="77777777" w:rsidR="002C3112" w:rsidRPr="002C3112" w:rsidRDefault="002C3112" w:rsidP="002C3112">
      <w:pPr>
        <w:numPr>
          <w:ilvl w:val="0"/>
          <w:numId w:val="14"/>
        </w:numPr>
      </w:pPr>
      <w:r w:rsidRPr="002C3112">
        <w:t>Self-regulation</w:t>
      </w:r>
    </w:p>
    <w:p w14:paraId="22F78ABE" w14:textId="77777777" w:rsidR="002C3112" w:rsidRPr="002C3112" w:rsidRDefault="002C3112" w:rsidP="002C3112">
      <w:pPr>
        <w:numPr>
          <w:ilvl w:val="1"/>
          <w:numId w:val="14"/>
        </w:numPr>
      </w:pPr>
      <w:r w:rsidRPr="002C3112">
        <w:t>“Then I read it again and realized that it was actually asking about days, so I started to think about what I would be doing this week.” (P2)</w:t>
      </w:r>
    </w:p>
    <w:p w14:paraId="0D92679B" w14:textId="77777777" w:rsidR="002C3112" w:rsidRPr="002C3112" w:rsidRDefault="002C3112" w:rsidP="002C3112">
      <w:pPr>
        <w:numPr>
          <w:ilvl w:val="0"/>
          <w:numId w:val="14"/>
        </w:numPr>
      </w:pPr>
      <w:r w:rsidRPr="002C3112">
        <w:t>Selective remembering</w:t>
      </w:r>
    </w:p>
    <w:p w14:paraId="449D4AD9" w14:textId="77777777" w:rsidR="002C3112" w:rsidRPr="002C3112" w:rsidRDefault="002C3112" w:rsidP="002C3112">
      <w:pPr>
        <w:numPr>
          <w:ilvl w:val="1"/>
          <w:numId w:val="14"/>
        </w:numPr>
      </w:pPr>
      <w:r w:rsidRPr="002C3112">
        <w:t>“I intuitively divided it into the days I will be here [at home] and a sort of straight line from when I will be at [school].” (P1)</w:t>
      </w:r>
    </w:p>
    <w:p w14:paraId="614D40BF" w14:textId="77777777" w:rsidR="002C3112" w:rsidRPr="002C3112" w:rsidRDefault="002C3112" w:rsidP="002C3112">
      <w:pPr>
        <w:numPr>
          <w:ilvl w:val="1"/>
          <w:numId w:val="14"/>
        </w:numPr>
      </w:pPr>
      <w:r w:rsidRPr="002C3112">
        <w:t>“I looked at the schedule for this semester or the next few weeks to see if I was looking forward to new subjects and meeting people.” (P2)</w:t>
      </w:r>
    </w:p>
    <w:p w14:paraId="6BB9B806" w14:textId="77777777" w:rsidR="002C3112" w:rsidRPr="002C3112" w:rsidRDefault="002C3112" w:rsidP="002C3112">
      <w:pPr>
        <w:numPr>
          <w:ilvl w:val="1"/>
          <w:numId w:val="14"/>
        </w:numPr>
      </w:pPr>
      <w:r w:rsidRPr="002C3112">
        <w:t xml:space="preserve">“The first thing that came to mind was finishing my bachelor's thesis in just a few months. Then I started to remember what subjects I would have next semester, and as I thought about it, I went from distant events to closer ones. And then I remembered that in the next two weeks I would be meeting people I hadn't seen in a long </w:t>
      </w:r>
      <w:proofErr w:type="gramStart"/>
      <w:r w:rsidRPr="002C3112">
        <w:t>time.”</w:t>
      </w:r>
      <w:proofErr w:type="gramEnd"/>
      <w:r w:rsidRPr="002C3112">
        <w:t xml:space="preserve"> (P2)</w:t>
      </w:r>
    </w:p>
    <w:p w14:paraId="4ED5B9D0" w14:textId="77777777" w:rsidR="002C3112" w:rsidRPr="002C3112" w:rsidRDefault="002C3112" w:rsidP="002C3112">
      <w:pPr>
        <w:rPr>
          <w:i/>
          <w:iCs/>
        </w:rPr>
      </w:pPr>
      <w:r w:rsidRPr="002C3112">
        <w:rPr>
          <w:i/>
          <w:iCs/>
        </w:rPr>
        <w:lastRenderedPageBreak/>
        <w:t>Judgement</w:t>
      </w:r>
    </w:p>
    <w:p w14:paraId="78462F4F" w14:textId="77777777" w:rsidR="002C3112" w:rsidRPr="002C3112" w:rsidRDefault="002C3112" w:rsidP="002C3112">
      <w:pPr>
        <w:numPr>
          <w:ilvl w:val="0"/>
          <w:numId w:val="14"/>
        </w:numPr>
      </w:pPr>
      <w:r w:rsidRPr="002C3112">
        <w:t>Norm comparison</w:t>
      </w:r>
    </w:p>
    <w:p w14:paraId="3791E63B" w14:textId="77777777" w:rsidR="002C3112" w:rsidRPr="002C3112" w:rsidRDefault="002C3112" w:rsidP="002C3112">
      <w:pPr>
        <w:numPr>
          <w:ilvl w:val="1"/>
          <w:numId w:val="14"/>
        </w:numPr>
      </w:pPr>
      <w:r w:rsidRPr="002C3112">
        <w:t>“Maybe I feel like I should be excited. […] If I said I wasn't excited, it would mean I wasn't moving forward.” (P4)</w:t>
      </w:r>
    </w:p>
    <w:p w14:paraId="733A3B13" w14:textId="77777777" w:rsidR="002C3112" w:rsidRPr="002C3112" w:rsidRDefault="002C3112" w:rsidP="002C3112">
      <w:pPr>
        <w:numPr>
          <w:ilvl w:val="0"/>
          <w:numId w:val="14"/>
        </w:numPr>
      </w:pPr>
      <w:r w:rsidRPr="002C3112">
        <w:t xml:space="preserve">Presence of indicators </w:t>
      </w:r>
    </w:p>
    <w:p w14:paraId="1BF93959" w14:textId="77777777" w:rsidR="002C3112" w:rsidRPr="002C3112" w:rsidRDefault="002C3112" w:rsidP="002C3112">
      <w:pPr>
        <w:numPr>
          <w:ilvl w:val="1"/>
          <w:numId w:val="14"/>
        </w:numPr>
      </w:pPr>
      <w:r w:rsidRPr="002C3112">
        <w:t>“I look forward to the days ahead based on what is supposed to happen in them.” (P1)</w:t>
      </w:r>
    </w:p>
    <w:p w14:paraId="4319BF1C" w14:textId="77777777" w:rsidR="002C3112" w:rsidRPr="002C3112" w:rsidRDefault="002C3112" w:rsidP="002C3112">
      <w:pPr>
        <w:numPr>
          <w:ilvl w:val="0"/>
          <w:numId w:val="14"/>
        </w:numPr>
      </w:pPr>
      <w:r w:rsidRPr="002C3112">
        <w:t xml:space="preserve">Balancing two opposites </w:t>
      </w:r>
    </w:p>
    <w:p w14:paraId="4DC55C5A" w14:textId="77777777" w:rsidR="002C3112" w:rsidRPr="002C3112" w:rsidRDefault="002C3112" w:rsidP="002C3112">
      <w:pPr>
        <w:numPr>
          <w:ilvl w:val="1"/>
          <w:numId w:val="14"/>
        </w:numPr>
      </w:pPr>
      <w:r w:rsidRPr="002C3112">
        <w:t xml:space="preserve">“These next few days, while I'm still here [at home], I plan to just do the </w:t>
      </w:r>
      <w:proofErr w:type="gramStart"/>
      <w:r w:rsidRPr="002C3112">
        <w:t>puzzle</w:t>
      </w:r>
      <w:proofErr w:type="gramEnd"/>
      <w:r w:rsidRPr="002C3112">
        <w:t xml:space="preserve"> and I </w:t>
      </w:r>
      <w:proofErr w:type="gramStart"/>
      <w:r w:rsidRPr="002C3112">
        <w:t>have to</w:t>
      </w:r>
      <w:proofErr w:type="gramEnd"/>
      <w:r w:rsidRPr="002C3112">
        <w:t xml:space="preserve"> go see the doctor about something. These aren't exactly activities I'm looking forward to, except for the puzzle a little bit. But then I'm looking forward to [...] the start of the second year [...], I'm looking forward to that.” (P1)</w:t>
      </w:r>
    </w:p>
    <w:p w14:paraId="2774D7F7" w14:textId="77777777" w:rsidR="002C3112" w:rsidRPr="002C3112" w:rsidRDefault="002C3112" w:rsidP="002C3112">
      <w:pPr>
        <w:numPr>
          <w:ilvl w:val="1"/>
          <w:numId w:val="14"/>
        </w:numPr>
      </w:pPr>
      <w:r w:rsidRPr="002C3112">
        <w:t xml:space="preserve">“I don't really know if I would say that I'm looking forward to it. </w:t>
      </w:r>
      <w:proofErr w:type="gramStart"/>
      <w:r w:rsidRPr="002C3112">
        <w:t>But actually, yes</w:t>
      </w:r>
      <w:proofErr w:type="gramEnd"/>
      <w:r w:rsidRPr="002C3112">
        <w:t xml:space="preserve">, because nice things will happen, even though right now I feel like I don't have the energy for </w:t>
      </w:r>
      <w:proofErr w:type="gramStart"/>
      <w:r w:rsidRPr="002C3112">
        <w:t>it.”</w:t>
      </w:r>
      <w:proofErr w:type="gramEnd"/>
      <w:r w:rsidRPr="002C3112">
        <w:t xml:space="preserve"> (P4)</w:t>
      </w:r>
    </w:p>
    <w:p w14:paraId="488DEE74" w14:textId="77777777" w:rsidR="002C3112" w:rsidRPr="002C3112" w:rsidRDefault="002C3112" w:rsidP="002C3112">
      <w:pPr>
        <w:numPr>
          <w:ilvl w:val="1"/>
          <w:numId w:val="14"/>
        </w:numPr>
      </w:pPr>
      <w:r w:rsidRPr="002C3112">
        <w:t xml:space="preserve">“I was thinking about what awaits me and whether I am looking forward to it or not. I guess I was thinking about the fact that some things await me that are demanding and I don't really want to do them, but at the same time I am looking forward to getting them over with. And that feeling is so complex.” (P6) </w:t>
      </w:r>
    </w:p>
    <w:p w14:paraId="0801BC2C" w14:textId="77777777" w:rsidR="002C3112" w:rsidRPr="002C3112" w:rsidRDefault="002C3112" w:rsidP="002C3112">
      <w:pPr>
        <w:numPr>
          <w:ilvl w:val="1"/>
          <w:numId w:val="14"/>
        </w:numPr>
      </w:pPr>
      <w:r w:rsidRPr="002C3112">
        <w:t>“Yes, but at the same time I'm afraid of what they might bring.” (P5)</w:t>
      </w:r>
    </w:p>
    <w:p w14:paraId="459CAA44" w14:textId="77777777" w:rsidR="002C3112" w:rsidRPr="002C3112" w:rsidRDefault="002C3112" w:rsidP="002C3112">
      <w:pPr>
        <w:rPr>
          <w:i/>
          <w:iCs/>
        </w:rPr>
      </w:pPr>
      <w:r w:rsidRPr="002C3112">
        <w:rPr>
          <w:i/>
          <w:iCs/>
        </w:rPr>
        <w:t>Response Selection</w:t>
      </w:r>
    </w:p>
    <w:p w14:paraId="263CDB15" w14:textId="77777777" w:rsidR="002C3112" w:rsidRPr="002C3112" w:rsidRDefault="002C3112" w:rsidP="002C3112">
      <w:pPr>
        <w:numPr>
          <w:ilvl w:val="0"/>
          <w:numId w:val="17"/>
        </w:numPr>
      </w:pPr>
      <w:r w:rsidRPr="002C3112">
        <w:lastRenderedPageBreak/>
        <w:t>Alignment with judgement</w:t>
      </w:r>
    </w:p>
    <w:p w14:paraId="07AD6915" w14:textId="77777777" w:rsidR="002C3112" w:rsidRPr="002C3112" w:rsidRDefault="002C3112" w:rsidP="002C3112">
      <w:pPr>
        <w:numPr>
          <w:ilvl w:val="1"/>
          <w:numId w:val="17"/>
        </w:numPr>
      </w:pPr>
      <w:r w:rsidRPr="002C3112">
        <w:t>“I'll put it here. I'm really looking forward to it, but I need to take a breather.” (P4)</w:t>
      </w:r>
    </w:p>
    <w:p w14:paraId="22A503CD" w14:textId="77777777" w:rsidR="002C3112" w:rsidRPr="002C3112" w:rsidRDefault="002C3112" w:rsidP="002C3112">
      <w:pPr>
        <w:numPr>
          <w:ilvl w:val="1"/>
          <w:numId w:val="17"/>
        </w:numPr>
      </w:pPr>
      <w:r w:rsidRPr="002C3112">
        <w:t>“I'll give it a 50 because yes, but at the same time I'm afraid of what they might bring.” (P5)</w:t>
      </w:r>
    </w:p>
    <w:p w14:paraId="2F8F99A7" w14:textId="77777777" w:rsidR="002C3112" w:rsidRPr="002C3112" w:rsidRDefault="002C3112" w:rsidP="002C3112">
      <w:pPr>
        <w:numPr>
          <w:ilvl w:val="0"/>
          <w:numId w:val="17"/>
        </w:numPr>
      </w:pPr>
      <w:r w:rsidRPr="002C3112">
        <w:t>Extremes interpretation</w:t>
      </w:r>
    </w:p>
    <w:p w14:paraId="33066EC4" w14:textId="77777777" w:rsidR="002C3112" w:rsidRPr="002C3112" w:rsidRDefault="002C3112" w:rsidP="002C3112">
      <w:pPr>
        <w:numPr>
          <w:ilvl w:val="1"/>
          <w:numId w:val="17"/>
        </w:numPr>
      </w:pPr>
      <w:r w:rsidRPr="002C3112">
        <w:t>“When I'm at zero, I don't want to be here anymore.” (P4)</w:t>
      </w:r>
    </w:p>
    <w:p w14:paraId="18D4198A" w14:textId="77777777" w:rsidR="002C3112" w:rsidRPr="002C3112" w:rsidRDefault="002C3112" w:rsidP="002C3112">
      <w:pPr>
        <w:numPr>
          <w:ilvl w:val="1"/>
          <w:numId w:val="17"/>
        </w:numPr>
      </w:pPr>
      <w:r w:rsidRPr="002C3112">
        <w:t xml:space="preserve">“[A hundred would be given by] someone full of life and energy in great shape, or someone who has something to look forward to.” (P4) </w:t>
      </w:r>
    </w:p>
    <w:p w14:paraId="1BE48FC9" w14:textId="77777777" w:rsidR="002C3112" w:rsidRPr="002C3112" w:rsidRDefault="002C3112" w:rsidP="00CE64C9">
      <w:pPr>
        <w:pStyle w:val="Nadpis3"/>
      </w:pPr>
      <w:r w:rsidRPr="002C3112">
        <w:t>Sense of Competence</w:t>
      </w:r>
    </w:p>
    <w:p w14:paraId="2A6CE4E4" w14:textId="77777777" w:rsidR="002C3112" w:rsidRPr="002C3112" w:rsidRDefault="002C3112" w:rsidP="002C3112">
      <w:pPr>
        <w:rPr>
          <w:i/>
          <w:iCs/>
        </w:rPr>
      </w:pPr>
      <w:r w:rsidRPr="002C3112">
        <w:rPr>
          <w:i/>
          <w:iCs/>
        </w:rPr>
        <w:t>Comprehension</w:t>
      </w:r>
    </w:p>
    <w:p w14:paraId="2E95D49F" w14:textId="77777777" w:rsidR="002C3112" w:rsidRPr="002C3112" w:rsidRDefault="002C3112" w:rsidP="002C3112">
      <w:pPr>
        <w:numPr>
          <w:ilvl w:val="0"/>
          <w:numId w:val="14"/>
        </w:numPr>
      </w:pPr>
      <w:r w:rsidRPr="002C3112">
        <w:t>Exact definition</w:t>
      </w:r>
    </w:p>
    <w:p w14:paraId="450AB0C7" w14:textId="77777777" w:rsidR="002C3112" w:rsidRPr="002C3112" w:rsidRDefault="002C3112" w:rsidP="002C3112">
      <w:pPr>
        <w:numPr>
          <w:ilvl w:val="1"/>
          <w:numId w:val="14"/>
        </w:numPr>
      </w:pPr>
      <w:r w:rsidRPr="002C3112">
        <w:t xml:space="preserve">“Well, that sounds like self-confidence to me.” (P4) </w:t>
      </w:r>
    </w:p>
    <w:p w14:paraId="462C940A" w14:textId="77777777" w:rsidR="002C3112" w:rsidRPr="002C3112" w:rsidRDefault="002C3112" w:rsidP="002C3112">
      <w:pPr>
        <w:numPr>
          <w:ilvl w:val="0"/>
          <w:numId w:val="14"/>
        </w:numPr>
      </w:pPr>
      <w:r w:rsidRPr="002C3112">
        <w:t>Comparison to previous items</w:t>
      </w:r>
    </w:p>
    <w:p w14:paraId="373823FE" w14:textId="77777777" w:rsidR="002C3112" w:rsidRPr="002C3112" w:rsidRDefault="002C3112" w:rsidP="002C3112">
      <w:pPr>
        <w:numPr>
          <w:ilvl w:val="1"/>
          <w:numId w:val="14"/>
        </w:numPr>
      </w:pPr>
      <w:r w:rsidRPr="002C3112">
        <w:t>“I feel that with that last question, we got so caught up in dreaming about the future, very emotionally, and that now the word "competently" has brought you back to reality.” (P4)</w:t>
      </w:r>
    </w:p>
    <w:p w14:paraId="7FC99160" w14:textId="77777777" w:rsidR="002C3112" w:rsidRPr="002C3112" w:rsidRDefault="002C3112" w:rsidP="002C3112">
      <w:pPr>
        <w:numPr>
          <w:ilvl w:val="0"/>
          <w:numId w:val="14"/>
        </w:numPr>
      </w:pPr>
      <w:r w:rsidRPr="002C3112">
        <w:t>Uncertainty about item’s meaning</w:t>
      </w:r>
    </w:p>
    <w:p w14:paraId="72DB025D" w14:textId="77777777" w:rsidR="002C3112" w:rsidRPr="002C3112" w:rsidRDefault="002C3112" w:rsidP="002C3112">
      <w:pPr>
        <w:numPr>
          <w:ilvl w:val="1"/>
          <w:numId w:val="14"/>
        </w:numPr>
      </w:pPr>
      <w:r w:rsidRPr="002C3112">
        <w:t>“I paused for a moment at the word ‘competently’ and had to remind myself of its meaning. […] I had never heard it used in that context before.” (P1)</w:t>
      </w:r>
    </w:p>
    <w:p w14:paraId="56F6989A" w14:textId="77777777" w:rsidR="002C3112" w:rsidRPr="002C3112" w:rsidRDefault="002C3112" w:rsidP="002C3112">
      <w:pPr>
        <w:numPr>
          <w:ilvl w:val="1"/>
          <w:numId w:val="14"/>
        </w:numPr>
      </w:pPr>
      <w:r w:rsidRPr="002C3112">
        <w:t xml:space="preserve">“Could you please define the word "competent’?” (P5) </w:t>
      </w:r>
    </w:p>
    <w:p w14:paraId="4D493EA9" w14:textId="77777777" w:rsidR="002C3112" w:rsidRPr="002C3112" w:rsidRDefault="002C3112" w:rsidP="002C3112">
      <w:pPr>
        <w:numPr>
          <w:ilvl w:val="0"/>
          <w:numId w:val="14"/>
        </w:numPr>
      </w:pPr>
      <w:r w:rsidRPr="002C3112">
        <w:t xml:space="preserve">Definition by personal experience or example  </w:t>
      </w:r>
    </w:p>
    <w:p w14:paraId="0DF5B6C2" w14:textId="77777777" w:rsidR="002C3112" w:rsidRPr="002C3112" w:rsidRDefault="002C3112" w:rsidP="002C3112">
      <w:pPr>
        <w:numPr>
          <w:ilvl w:val="1"/>
          <w:numId w:val="14"/>
        </w:numPr>
      </w:pPr>
      <w:r w:rsidRPr="002C3112">
        <w:lastRenderedPageBreak/>
        <w:t xml:space="preserve">“When a person is competent in a certain role, they are suited to that role and do their job well. That's how I imagined it in relation to what I was doing—whether I was suited to it and doing it well.” (P1) </w:t>
      </w:r>
    </w:p>
    <w:p w14:paraId="2670F064" w14:textId="77777777" w:rsidR="002C3112" w:rsidRPr="002C3112" w:rsidRDefault="002C3112" w:rsidP="002C3112">
      <w:pPr>
        <w:numPr>
          <w:ilvl w:val="1"/>
          <w:numId w:val="14"/>
        </w:numPr>
      </w:pPr>
      <w:r w:rsidRPr="002C3112">
        <w:t>“I feel good about myself when I manage to contribute to improving a situation. Or incompetence, I feel bad if I somehow ruin the situation.” (P2)</w:t>
      </w:r>
    </w:p>
    <w:p w14:paraId="55C303D8" w14:textId="77777777" w:rsidR="002C3112" w:rsidRPr="002C3112" w:rsidRDefault="002C3112" w:rsidP="002C3112">
      <w:pPr>
        <w:numPr>
          <w:ilvl w:val="0"/>
          <w:numId w:val="14"/>
        </w:numPr>
      </w:pPr>
      <w:r w:rsidRPr="002C3112">
        <w:t>Emotional valence</w:t>
      </w:r>
    </w:p>
    <w:p w14:paraId="3577554E" w14:textId="77777777" w:rsidR="002C3112" w:rsidRPr="002C3112" w:rsidRDefault="002C3112" w:rsidP="002C3112">
      <w:pPr>
        <w:numPr>
          <w:ilvl w:val="1"/>
          <w:numId w:val="14"/>
        </w:numPr>
      </w:pPr>
      <w:r w:rsidRPr="002C3112">
        <w:t xml:space="preserve">“I would probably imagine... it would definitely be something positive.” (P5) </w:t>
      </w:r>
    </w:p>
    <w:p w14:paraId="3E105107" w14:textId="77777777" w:rsidR="002C3112" w:rsidRPr="002C3112" w:rsidRDefault="002C3112" w:rsidP="002C3112">
      <w:pPr>
        <w:rPr>
          <w:i/>
          <w:iCs/>
        </w:rPr>
      </w:pPr>
      <w:r w:rsidRPr="002C3112">
        <w:rPr>
          <w:i/>
          <w:iCs/>
        </w:rPr>
        <w:t>Retrieval</w:t>
      </w:r>
    </w:p>
    <w:p w14:paraId="13013C28" w14:textId="77777777" w:rsidR="002C3112" w:rsidRPr="002C3112" w:rsidRDefault="002C3112" w:rsidP="002C3112">
      <w:pPr>
        <w:numPr>
          <w:ilvl w:val="0"/>
          <w:numId w:val="14"/>
        </w:numPr>
      </w:pPr>
      <w:r w:rsidRPr="002C3112">
        <w:t>Absence of memory</w:t>
      </w:r>
    </w:p>
    <w:p w14:paraId="316D905E" w14:textId="77777777" w:rsidR="002C3112" w:rsidRPr="002C3112" w:rsidRDefault="002C3112" w:rsidP="002C3112">
      <w:pPr>
        <w:numPr>
          <w:ilvl w:val="1"/>
          <w:numId w:val="14"/>
        </w:numPr>
      </w:pPr>
      <w:r w:rsidRPr="002C3112">
        <w:t xml:space="preserve">“I probably didn't have that many opportunities to demonstrate any </w:t>
      </w:r>
      <w:proofErr w:type="gramStart"/>
      <w:r w:rsidRPr="002C3112">
        <w:t>particular competence</w:t>
      </w:r>
      <w:proofErr w:type="gramEnd"/>
      <w:r w:rsidRPr="002C3112">
        <w:t xml:space="preserve"> or incompetence. I didn't do that much. […] I can't think of any moment when I felt competent, nor any moment when I felt particularly incompetent.” (P2)</w:t>
      </w:r>
    </w:p>
    <w:p w14:paraId="534824B6" w14:textId="77777777" w:rsidR="002C3112" w:rsidRPr="002C3112" w:rsidRDefault="002C3112" w:rsidP="002C3112">
      <w:pPr>
        <w:rPr>
          <w:i/>
          <w:iCs/>
        </w:rPr>
      </w:pPr>
      <w:r w:rsidRPr="002C3112">
        <w:rPr>
          <w:i/>
          <w:iCs/>
        </w:rPr>
        <w:t>Judgement</w:t>
      </w:r>
    </w:p>
    <w:p w14:paraId="11B54DA9" w14:textId="77777777" w:rsidR="002C3112" w:rsidRPr="002C3112" w:rsidRDefault="002C3112" w:rsidP="002C3112">
      <w:pPr>
        <w:numPr>
          <w:ilvl w:val="0"/>
          <w:numId w:val="14"/>
        </w:numPr>
      </w:pPr>
      <w:r w:rsidRPr="002C3112">
        <w:t>Self-comparison</w:t>
      </w:r>
    </w:p>
    <w:p w14:paraId="73710350" w14:textId="77777777" w:rsidR="002C3112" w:rsidRPr="002C3112" w:rsidRDefault="002C3112" w:rsidP="002C3112">
      <w:pPr>
        <w:numPr>
          <w:ilvl w:val="1"/>
          <w:numId w:val="14"/>
        </w:numPr>
      </w:pPr>
      <w:r w:rsidRPr="002C3112">
        <w:t xml:space="preserve">“Well, and again I ask myself, when do I feel competent, how competent do I feel overall?” (P4) </w:t>
      </w:r>
    </w:p>
    <w:p w14:paraId="519919BC" w14:textId="77777777" w:rsidR="002C3112" w:rsidRPr="002C3112" w:rsidRDefault="002C3112" w:rsidP="002C3112">
      <w:pPr>
        <w:numPr>
          <w:ilvl w:val="1"/>
          <w:numId w:val="14"/>
        </w:numPr>
      </w:pPr>
      <w:r w:rsidRPr="002C3112">
        <w:t>“Well, so I combined my general tendency [to feel confident] with how I felt yesterday. […] But I think what happened yesterday prevailed.” (P6)</w:t>
      </w:r>
    </w:p>
    <w:p w14:paraId="797D1CEE" w14:textId="77777777" w:rsidR="002C3112" w:rsidRPr="002C3112" w:rsidRDefault="002C3112" w:rsidP="002C3112">
      <w:pPr>
        <w:numPr>
          <w:ilvl w:val="0"/>
          <w:numId w:val="14"/>
        </w:numPr>
      </w:pPr>
      <w:r w:rsidRPr="002C3112">
        <w:t xml:space="preserve">Absence of indicators </w:t>
      </w:r>
    </w:p>
    <w:p w14:paraId="4FCBDC48" w14:textId="77777777" w:rsidR="002C3112" w:rsidRPr="002C3112" w:rsidRDefault="002C3112" w:rsidP="002C3112">
      <w:pPr>
        <w:numPr>
          <w:ilvl w:val="1"/>
          <w:numId w:val="14"/>
        </w:numPr>
      </w:pPr>
      <w:r w:rsidRPr="002C3112">
        <w:lastRenderedPageBreak/>
        <w:t>“I can't think of any moment when I felt particularly competent, nor any moment when I felt particularly incompetent.” (P2)</w:t>
      </w:r>
    </w:p>
    <w:p w14:paraId="5ACE9FE1" w14:textId="77777777" w:rsidR="002C3112" w:rsidRPr="002C3112" w:rsidRDefault="002C3112" w:rsidP="002C3112">
      <w:pPr>
        <w:numPr>
          <w:ilvl w:val="0"/>
          <w:numId w:val="14"/>
        </w:numPr>
      </w:pPr>
      <w:r w:rsidRPr="002C3112">
        <w:t xml:space="preserve">Presence of indicators </w:t>
      </w:r>
    </w:p>
    <w:p w14:paraId="43D85FE4" w14:textId="77777777" w:rsidR="002C3112" w:rsidRPr="002C3112" w:rsidRDefault="002C3112" w:rsidP="002C3112">
      <w:pPr>
        <w:numPr>
          <w:ilvl w:val="1"/>
          <w:numId w:val="14"/>
        </w:numPr>
      </w:pPr>
      <w:r w:rsidRPr="002C3112">
        <w:t xml:space="preserve">“When a person is competent in a certain role, they are suited to that role and do their job well. So, I applied that to what I was doing—whether I was suited to it and doing it well. And I said to myself, hey—not perfectly, </w:t>
      </w:r>
      <w:proofErr w:type="gramStart"/>
      <w:r w:rsidRPr="002C3112">
        <w:t>but more or less, yes</w:t>
      </w:r>
      <w:proofErr w:type="gramEnd"/>
      <w:r w:rsidRPr="002C3112">
        <w:t xml:space="preserve">.” (P1) </w:t>
      </w:r>
    </w:p>
    <w:p w14:paraId="5EE38FE8" w14:textId="77777777" w:rsidR="002C3112" w:rsidRPr="002C3112" w:rsidRDefault="002C3112" w:rsidP="002C3112">
      <w:pPr>
        <w:numPr>
          <w:ilvl w:val="1"/>
          <w:numId w:val="14"/>
        </w:numPr>
      </w:pPr>
      <w:r w:rsidRPr="002C3112">
        <w:t>“At times, I doubted myself. […] My skills.” (P5)</w:t>
      </w:r>
    </w:p>
    <w:p w14:paraId="5B14AE91" w14:textId="77777777" w:rsidR="002C3112" w:rsidRPr="002C3112" w:rsidRDefault="002C3112" w:rsidP="002C3112">
      <w:pPr>
        <w:numPr>
          <w:ilvl w:val="0"/>
          <w:numId w:val="14"/>
        </w:numPr>
      </w:pPr>
      <w:r w:rsidRPr="002C3112">
        <w:t>Balancing two opposites</w:t>
      </w:r>
    </w:p>
    <w:p w14:paraId="4379D11C" w14:textId="77777777" w:rsidR="002C3112" w:rsidRPr="002C3112" w:rsidRDefault="002C3112" w:rsidP="002C3112">
      <w:pPr>
        <w:numPr>
          <w:ilvl w:val="1"/>
          <w:numId w:val="14"/>
        </w:numPr>
      </w:pPr>
      <w:r w:rsidRPr="002C3112">
        <w:t xml:space="preserve">“I feel like it was a bit specific because I was doing some things for the first time. I found myself in a new situation and didn't feel super confident that I could answer all the questions that came up, but at the same time, I felt like I had things I could fall back on.” (P6) </w:t>
      </w:r>
    </w:p>
    <w:p w14:paraId="3357F03F" w14:textId="77777777" w:rsidR="002C3112" w:rsidRPr="002C3112" w:rsidRDefault="002C3112" w:rsidP="002C3112">
      <w:pPr>
        <w:rPr>
          <w:i/>
          <w:iCs/>
        </w:rPr>
      </w:pPr>
      <w:r w:rsidRPr="002C3112">
        <w:rPr>
          <w:i/>
          <w:iCs/>
        </w:rPr>
        <w:t>Response Selection</w:t>
      </w:r>
    </w:p>
    <w:p w14:paraId="4FA868E4" w14:textId="77777777" w:rsidR="002C3112" w:rsidRPr="002C3112" w:rsidRDefault="002C3112" w:rsidP="002C3112">
      <w:pPr>
        <w:numPr>
          <w:ilvl w:val="0"/>
          <w:numId w:val="18"/>
        </w:numPr>
      </w:pPr>
      <w:r w:rsidRPr="002C3112">
        <w:t>Alignment with judgement</w:t>
      </w:r>
    </w:p>
    <w:p w14:paraId="0ACCE206" w14:textId="77777777" w:rsidR="002C3112" w:rsidRPr="002C3112" w:rsidRDefault="002C3112" w:rsidP="002C3112">
      <w:pPr>
        <w:numPr>
          <w:ilvl w:val="1"/>
          <w:numId w:val="18"/>
        </w:numPr>
      </w:pPr>
      <w:r w:rsidRPr="002C3112">
        <w:t>“I would say about 70, let's say, because I sometimes doubted myself. […] My skills.” (P5)</w:t>
      </w:r>
    </w:p>
    <w:p w14:paraId="7107C8EF" w14:textId="77777777" w:rsidR="002C3112" w:rsidRPr="002C3112" w:rsidRDefault="002C3112" w:rsidP="00CE64C9">
      <w:pPr>
        <w:pStyle w:val="Nadpis3"/>
      </w:pPr>
      <w:r w:rsidRPr="002C3112">
        <w:t xml:space="preserve">Self-Regard </w:t>
      </w:r>
    </w:p>
    <w:p w14:paraId="52B460F9" w14:textId="77777777" w:rsidR="002C3112" w:rsidRPr="002C3112" w:rsidRDefault="002C3112" w:rsidP="002C3112">
      <w:pPr>
        <w:rPr>
          <w:i/>
          <w:iCs/>
        </w:rPr>
      </w:pPr>
      <w:r w:rsidRPr="002C3112">
        <w:rPr>
          <w:i/>
          <w:iCs/>
        </w:rPr>
        <w:t>Comprehension</w:t>
      </w:r>
    </w:p>
    <w:p w14:paraId="6CF91CE0" w14:textId="77777777" w:rsidR="002C3112" w:rsidRPr="002C3112" w:rsidRDefault="002C3112" w:rsidP="002C3112">
      <w:pPr>
        <w:numPr>
          <w:ilvl w:val="0"/>
          <w:numId w:val="14"/>
        </w:numPr>
      </w:pPr>
      <w:r w:rsidRPr="002C3112">
        <w:t>Uncertainty about item’s meaning</w:t>
      </w:r>
    </w:p>
    <w:p w14:paraId="2BD5B736" w14:textId="77777777" w:rsidR="002C3112" w:rsidRPr="002C3112" w:rsidRDefault="002C3112" w:rsidP="002C3112">
      <w:pPr>
        <w:numPr>
          <w:ilvl w:val="1"/>
          <w:numId w:val="14"/>
        </w:numPr>
      </w:pPr>
      <w:r w:rsidRPr="002C3112">
        <w:t xml:space="preserve">“I've already gotten myself tangled up in overthinking this item.” (P2) </w:t>
      </w:r>
    </w:p>
    <w:p w14:paraId="40E25395" w14:textId="77777777" w:rsidR="002C3112" w:rsidRPr="002C3112" w:rsidRDefault="002C3112" w:rsidP="002C3112">
      <w:pPr>
        <w:numPr>
          <w:ilvl w:val="1"/>
          <w:numId w:val="14"/>
        </w:numPr>
      </w:pPr>
      <w:r w:rsidRPr="002C3112">
        <w:t>“I got caught up in it pretty quickly, and as a result, I don't really know what it's asking.” (P2)</w:t>
      </w:r>
    </w:p>
    <w:p w14:paraId="45AD411D" w14:textId="77777777" w:rsidR="002C3112" w:rsidRPr="002C3112" w:rsidRDefault="002C3112" w:rsidP="002C3112">
      <w:pPr>
        <w:numPr>
          <w:ilvl w:val="1"/>
          <w:numId w:val="14"/>
        </w:numPr>
      </w:pPr>
      <w:r w:rsidRPr="002C3112">
        <w:lastRenderedPageBreak/>
        <w:t xml:space="preserve">“It's very general, and I don't know if it's asking about satisfaction with certain qualities or a lack of dissatisfaction.” (P2) </w:t>
      </w:r>
    </w:p>
    <w:p w14:paraId="22A7C20A" w14:textId="77777777" w:rsidR="002C3112" w:rsidRPr="002C3112" w:rsidRDefault="002C3112" w:rsidP="002C3112">
      <w:pPr>
        <w:numPr>
          <w:ilvl w:val="0"/>
          <w:numId w:val="14"/>
        </w:numPr>
      </w:pPr>
      <w:r w:rsidRPr="002C3112">
        <w:t>Definition by personal experience or example</w:t>
      </w:r>
    </w:p>
    <w:p w14:paraId="18CBBE92" w14:textId="77777777" w:rsidR="002C3112" w:rsidRPr="002C3112" w:rsidRDefault="002C3112" w:rsidP="002C3112">
      <w:pPr>
        <w:numPr>
          <w:ilvl w:val="1"/>
          <w:numId w:val="14"/>
        </w:numPr>
      </w:pPr>
      <w:r w:rsidRPr="002C3112">
        <w:t>“Whether am I satisfied with myself today.” (P1)</w:t>
      </w:r>
    </w:p>
    <w:p w14:paraId="5B5A9EB6" w14:textId="77777777" w:rsidR="002C3112" w:rsidRPr="002C3112" w:rsidRDefault="002C3112" w:rsidP="002C3112">
      <w:pPr>
        <w:numPr>
          <w:ilvl w:val="1"/>
          <w:numId w:val="14"/>
        </w:numPr>
      </w:pPr>
      <w:r w:rsidRPr="002C3112">
        <w:t>“It stems from whether a person is at peace with themselves, whether they know who they are and are familiar with all their strengths and weaknesses. But even if they know themselves, they may sometimes feel that they don't, and that they don't like their weaknesses. […] Whether I am at peace with myself.” (P4)</w:t>
      </w:r>
    </w:p>
    <w:p w14:paraId="3E878462" w14:textId="77777777" w:rsidR="002C3112" w:rsidRPr="002C3112" w:rsidRDefault="002C3112" w:rsidP="002C3112">
      <w:pPr>
        <w:numPr>
          <w:ilvl w:val="1"/>
          <w:numId w:val="14"/>
        </w:numPr>
      </w:pPr>
      <w:r w:rsidRPr="002C3112">
        <w:t>“[That feeling] depends a lot on the situations I find myself in. For example, I tend to compare myself to others.” (P5)</w:t>
      </w:r>
    </w:p>
    <w:p w14:paraId="6FEE7C64" w14:textId="77777777" w:rsidR="002C3112" w:rsidRPr="002C3112" w:rsidRDefault="002C3112" w:rsidP="002C3112">
      <w:pPr>
        <w:numPr>
          <w:ilvl w:val="0"/>
          <w:numId w:val="14"/>
        </w:numPr>
      </w:pPr>
      <w:r w:rsidRPr="002C3112">
        <w:t>Recalibration of meaning</w:t>
      </w:r>
    </w:p>
    <w:p w14:paraId="2B26EB89" w14:textId="77777777" w:rsidR="002C3112" w:rsidRPr="002C3112" w:rsidRDefault="002C3112" w:rsidP="002C3112">
      <w:pPr>
        <w:numPr>
          <w:ilvl w:val="1"/>
          <w:numId w:val="14"/>
        </w:numPr>
      </w:pPr>
      <w:r w:rsidRPr="002C3112">
        <w:t>“An opportunity to express some of my character traits and whether I was happy with them or not. Now that I've said it out loud, it sounds like complete nonsense. I don't know if that question is asking about some kind of flaw—whether in character or appearance.” (P2)</w:t>
      </w:r>
    </w:p>
    <w:p w14:paraId="0F26AD21" w14:textId="77777777" w:rsidR="002C3112" w:rsidRPr="002C3112" w:rsidRDefault="002C3112" w:rsidP="002C3112">
      <w:pPr>
        <w:numPr>
          <w:ilvl w:val="0"/>
          <w:numId w:val="14"/>
        </w:numPr>
      </w:pPr>
      <w:r w:rsidRPr="002C3112">
        <w:t>Emotional valence</w:t>
      </w:r>
    </w:p>
    <w:p w14:paraId="59CC93F8" w14:textId="77777777" w:rsidR="002C3112" w:rsidRPr="002C3112" w:rsidRDefault="002C3112" w:rsidP="002C3112">
      <w:pPr>
        <w:numPr>
          <w:ilvl w:val="1"/>
          <w:numId w:val="14"/>
        </w:numPr>
      </w:pPr>
      <w:r w:rsidRPr="002C3112">
        <w:t>“A very personal question.” (P4)</w:t>
      </w:r>
    </w:p>
    <w:p w14:paraId="185567CA" w14:textId="77777777" w:rsidR="002C3112" w:rsidRPr="002C3112" w:rsidRDefault="002C3112" w:rsidP="002C3112">
      <w:pPr>
        <w:numPr>
          <w:ilvl w:val="0"/>
          <w:numId w:val="14"/>
        </w:numPr>
      </w:pPr>
      <w:r w:rsidRPr="002C3112">
        <w:t>Comparison with previous items</w:t>
      </w:r>
    </w:p>
    <w:p w14:paraId="1F7B69EE" w14:textId="77777777" w:rsidR="002C3112" w:rsidRPr="002C3112" w:rsidRDefault="002C3112" w:rsidP="002C3112">
      <w:pPr>
        <w:numPr>
          <w:ilvl w:val="1"/>
          <w:numId w:val="14"/>
        </w:numPr>
      </w:pPr>
      <w:r w:rsidRPr="002C3112">
        <w:t xml:space="preserve">“And I feel that this also applies to the challenges I faced, how much I confronted them or avoided them, how much I managed to overcome the things I didn't want to do. […] There is some overlap, but I don't feel that they are identical. Each one asks something different, and I can also feel </w:t>
      </w:r>
      <w:r w:rsidRPr="002C3112">
        <w:lastRenderedPageBreak/>
        <w:t>good about things that aren't... the fact that I rested a lot, or that I managed to be kind to myself.” (P6)</w:t>
      </w:r>
    </w:p>
    <w:p w14:paraId="5C9B961E" w14:textId="77777777" w:rsidR="002C3112" w:rsidRPr="002C3112" w:rsidRDefault="002C3112" w:rsidP="002C3112">
      <w:pPr>
        <w:rPr>
          <w:i/>
          <w:iCs/>
        </w:rPr>
      </w:pPr>
      <w:r w:rsidRPr="002C3112">
        <w:rPr>
          <w:i/>
          <w:iCs/>
        </w:rPr>
        <w:t>Retrieval</w:t>
      </w:r>
    </w:p>
    <w:p w14:paraId="57DAE1C0" w14:textId="77777777" w:rsidR="002C3112" w:rsidRPr="002C3112" w:rsidRDefault="002C3112" w:rsidP="002C3112">
      <w:pPr>
        <w:numPr>
          <w:ilvl w:val="0"/>
          <w:numId w:val="14"/>
        </w:numPr>
      </w:pPr>
      <w:r w:rsidRPr="002C3112">
        <w:t xml:space="preserve">Absence of memory </w:t>
      </w:r>
    </w:p>
    <w:p w14:paraId="03136F53" w14:textId="77777777" w:rsidR="002C3112" w:rsidRPr="002C3112" w:rsidRDefault="002C3112" w:rsidP="002C3112">
      <w:pPr>
        <w:numPr>
          <w:ilvl w:val="1"/>
          <w:numId w:val="14"/>
        </w:numPr>
      </w:pPr>
      <w:r w:rsidRPr="002C3112">
        <w:t>“I would probably remember that I didn't scold myself for any character flaws.” (P2)</w:t>
      </w:r>
    </w:p>
    <w:p w14:paraId="1BA27E33" w14:textId="77777777" w:rsidR="002C3112" w:rsidRPr="002C3112" w:rsidRDefault="002C3112" w:rsidP="002C3112">
      <w:pPr>
        <w:numPr>
          <w:ilvl w:val="0"/>
          <w:numId w:val="14"/>
        </w:numPr>
      </w:pPr>
      <w:r w:rsidRPr="002C3112">
        <w:t>Go-through relevant time window</w:t>
      </w:r>
    </w:p>
    <w:p w14:paraId="43D0231A" w14:textId="77777777" w:rsidR="002C3112" w:rsidRPr="002C3112" w:rsidRDefault="002C3112" w:rsidP="002C3112">
      <w:pPr>
        <w:numPr>
          <w:ilvl w:val="1"/>
          <w:numId w:val="14"/>
        </w:numPr>
      </w:pPr>
      <w:r w:rsidRPr="002C3112">
        <w:t>“I tried to remember when I had the opportunity yesterday to express some of my character traits and whether I was satisfied with that or not.” (P2)</w:t>
      </w:r>
    </w:p>
    <w:p w14:paraId="22DF6C3F" w14:textId="77777777" w:rsidR="002C3112" w:rsidRPr="002C3112" w:rsidRDefault="002C3112" w:rsidP="002C3112">
      <w:pPr>
        <w:rPr>
          <w:i/>
          <w:iCs/>
        </w:rPr>
      </w:pPr>
      <w:r w:rsidRPr="002C3112">
        <w:rPr>
          <w:i/>
          <w:iCs/>
        </w:rPr>
        <w:t>Judgement</w:t>
      </w:r>
    </w:p>
    <w:p w14:paraId="70487185" w14:textId="77777777" w:rsidR="002C3112" w:rsidRPr="002C3112" w:rsidRDefault="002C3112" w:rsidP="002C3112">
      <w:pPr>
        <w:numPr>
          <w:ilvl w:val="0"/>
          <w:numId w:val="14"/>
        </w:numPr>
      </w:pPr>
      <w:r w:rsidRPr="002C3112">
        <w:t>Balancing two opposites</w:t>
      </w:r>
    </w:p>
    <w:p w14:paraId="2637E3D8" w14:textId="77777777" w:rsidR="002C3112" w:rsidRPr="002C3112" w:rsidRDefault="002C3112" w:rsidP="002C3112">
      <w:pPr>
        <w:numPr>
          <w:ilvl w:val="1"/>
          <w:numId w:val="14"/>
        </w:numPr>
      </w:pPr>
      <w:r w:rsidRPr="002C3112">
        <w:t>“Even though I tried to be confident today, I still had some doubts.” (P5)</w:t>
      </w:r>
    </w:p>
    <w:p w14:paraId="492C97EE" w14:textId="77777777" w:rsidR="002C3112" w:rsidRPr="002C3112" w:rsidRDefault="002C3112" w:rsidP="002C3112">
      <w:pPr>
        <w:numPr>
          <w:ilvl w:val="0"/>
          <w:numId w:val="14"/>
        </w:numPr>
      </w:pPr>
      <w:r w:rsidRPr="002C3112">
        <w:t>Temporal comparison</w:t>
      </w:r>
    </w:p>
    <w:p w14:paraId="4ECD63B8" w14:textId="77777777" w:rsidR="002C3112" w:rsidRPr="002C3112" w:rsidRDefault="002C3112" w:rsidP="002C3112">
      <w:pPr>
        <w:numPr>
          <w:ilvl w:val="1"/>
          <w:numId w:val="14"/>
        </w:numPr>
      </w:pPr>
      <w:r w:rsidRPr="002C3112">
        <w:t>“Compared to the last few days, quite yes.” (P4)</w:t>
      </w:r>
    </w:p>
    <w:p w14:paraId="38777704" w14:textId="77777777" w:rsidR="002C3112" w:rsidRPr="002C3112" w:rsidRDefault="002C3112" w:rsidP="002C3112">
      <w:pPr>
        <w:numPr>
          <w:ilvl w:val="0"/>
          <w:numId w:val="14"/>
        </w:numPr>
      </w:pPr>
      <w:r w:rsidRPr="002C3112">
        <w:t>Comparison to benchmark</w:t>
      </w:r>
    </w:p>
    <w:p w14:paraId="5A1DA0E1" w14:textId="77777777" w:rsidR="002C3112" w:rsidRPr="002C3112" w:rsidRDefault="002C3112" w:rsidP="002C3112">
      <w:pPr>
        <w:numPr>
          <w:ilvl w:val="1"/>
          <w:numId w:val="14"/>
        </w:numPr>
      </w:pPr>
      <w:r w:rsidRPr="002C3112">
        <w:t>“Today, I did things as best as I knew how. Looking back on the day, there is nothing I could have done better. I am satisfied with how I did things.” (P1)</w:t>
      </w:r>
    </w:p>
    <w:p w14:paraId="3DB1BC11" w14:textId="77777777" w:rsidR="002C3112" w:rsidRPr="002C3112" w:rsidRDefault="002C3112" w:rsidP="002C3112">
      <w:pPr>
        <w:numPr>
          <w:ilvl w:val="0"/>
          <w:numId w:val="14"/>
        </w:numPr>
      </w:pPr>
      <w:r w:rsidRPr="002C3112">
        <w:t xml:space="preserve">Absence of indicators </w:t>
      </w:r>
    </w:p>
    <w:p w14:paraId="6688BA54" w14:textId="77777777" w:rsidR="002C3112" w:rsidRPr="002C3112" w:rsidRDefault="002C3112" w:rsidP="002C3112">
      <w:pPr>
        <w:numPr>
          <w:ilvl w:val="1"/>
          <w:numId w:val="14"/>
        </w:numPr>
      </w:pPr>
      <w:r w:rsidRPr="002C3112">
        <w:t>„ I didn't feel dissatisfied with myself that I could have done something better.” (P1)</w:t>
      </w:r>
    </w:p>
    <w:p w14:paraId="266126C6" w14:textId="77777777" w:rsidR="002C3112" w:rsidRPr="002C3112" w:rsidRDefault="002C3112" w:rsidP="002C3112">
      <w:pPr>
        <w:numPr>
          <w:ilvl w:val="1"/>
          <w:numId w:val="14"/>
        </w:numPr>
      </w:pPr>
      <w:r w:rsidRPr="002C3112">
        <w:t>“I would probably remember that I didn't scold myself for any character flaws, so I guess that's good enough.” (P2)</w:t>
      </w:r>
    </w:p>
    <w:p w14:paraId="78192FE0" w14:textId="77777777" w:rsidR="002C3112" w:rsidRPr="002C3112" w:rsidRDefault="002C3112" w:rsidP="002C3112">
      <w:pPr>
        <w:numPr>
          <w:ilvl w:val="0"/>
          <w:numId w:val="14"/>
        </w:numPr>
      </w:pPr>
      <w:r w:rsidRPr="002C3112">
        <w:lastRenderedPageBreak/>
        <w:t>Intuitive judgement</w:t>
      </w:r>
    </w:p>
    <w:p w14:paraId="794E9C2F" w14:textId="77777777" w:rsidR="002C3112" w:rsidRPr="002C3112" w:rsidRDefault="002C3112" w:rsidP="002C3112">
      <w:pPr>
        <w:numPr>
          <w:ilvl w:val="1"/>
          <w:numId w:val="14"/>
        </w:numPr>
      </w:pPr>
      <w:r w:rsidRPr="002C3112">
        <w:t>“I responded on an intuitive level.” (P6)</w:t>
      </w:r>
    </w:p>
    <w:p w14:paraId="57CAA1FF" w14:textId="77777777" w:rsidR="002C3112" w:rsidRPr="002C3112" w:rsidRDefault="002C3112" w:rsidP="002C3112">
      <w:pPr>
        <w:rPr>
          <w:i/>
          <w:iCs/>
        </w:rPr>
      </w:pPr>
      <w:proofErr w:type="spellStart"/>
      <w:r w:rsidRPr="002C3112">
        <w:rPr>
          <w:i/>
          <w:iCs/>
        </w:rPr>
        <w:t>Reponse</w:t>
      </w:r>
      <w:proofErr w:type="spellEnd"/>
      <w:r w:rsidRPr="002C3112">
        <w:rPr>
          <w:i/>
          <w:iCs/>
        </w:rPr>
        <w:t xml:space="preserve"> Selection</w:t>
      </w:r>
    </w:p>
    <w:p w14:paraId="13B59545" w14:textId="77777777" w:rsidR="002C3112" w:rsidRPr="002C3112" w:rsidRDefault="002C3112" w:rsidP="002C3112">
      <w:pPr>
        <w:numPr>
          <w:ilvl w:val="0"/>
          <w:numId w:val="14"/>
        </w:numPr>
      </w:pPr>
      <w:r w:rsidRPr="002C3112">
        <w:t>Alignment with judgement</w:t>
      </w:r>
    </w:p>
    <w:p w14:paraId="382C458B" w14:textId="77777777" w:rsidR="002C3112" w:rsidRPr="002C3112" w:rsidRDefault="002C3112" w:rsidP="002C3112">
      <w:pPr>
        <w:numPr>
          <w:ilvl w:val="1"/>
          <w:numId w:val="14"/>
        </w:numPr>
      </w:pPr>
      <w:r w:rsidRPr="002C3112">
        <w:t>“I didn't feel dissatisfied with myself, that I could have done something better, except in the spiritual realm, so I want to go to confession [...] and in this area I want to do something more and improve myself and [...] get closer [to 100].” (P1)</w:t>
      </w:r>
    </w:p>
    <w:p w14:paraId="1574B84B" w14:textId="77777777" w:rsidR="002C3112" w:rsidRPr="002C3112" w:rsidRDefault="002C3112" w:rsidP="002C3112">
      <w:pPr>
        <w:numPr>
          <w:ilvl w:val="1"/>
          <w:numId w:val="14"/>
        </w:numPr>
      </w:pPr>
      <w:r w:rsidRPr="002C3112">
        <w:t xml:space="preserve">“Compared to the last few days, quite yes. </w:t>
      </w:r>
      <w:proofErr w:type="gramStart"/>
      <w:r w:rsidRPr="002C3112">
        <w:t>So</w:t>
      </w:r>
      <w:proofErr w:type="gramEnd"/>
      <w:r w:rsidRPr="002C3112">
        <w:t xml:space="preserve"> I'll be slightly positive.” (P4)</w:t>
      </w:r>
    </w:p>
    <w:p w14:paraId="39CEE412" w14:textId="77777777" w:rsidR="002C3112" w:rsidRPr="002C3112" w:rsidRDefault="002C3112" w:rsidP="00CE64C9">
      <w:pPr>
        <w:pStyle w:val="Nadpis3"/>
      </w:pPr>
      <w:r w:rsidRPr="002C3112">
        <w:t>Sence of Autonomy</w:t>
      </w:r>
    </w:p>
    <w:p w14:paraId="511063AD" w14:textId="77777777" w:rsidR="002C3112" w:rsidRPr="002C3112" w:rsidRDefault="002C3112" w:rsidP="002C3112">
      <w:pPr>
        <w:rPr>
          <w:i/>
          <w:iCs/>
        </w:rPr>
      </w:pPr>
      <w:r w:rsidRPr="002C3112">
        <w:rPr>
          <w:i/>
          <w:iCs/>
        </w:rPr>
        <w:t>Comprehension</w:t>
      </w:r>
    </w:p>
    <w:p w14:paraId="7CCCB537" w14:textId="77777777" w:rsidR="002C3112" w:rsidRPr="002C3112" w:rsidRDefault="002C3112" w:rsidP="002C3112">
      <w:pPr>
        <w:numPr>
          <w:ilvl w:val="0"/>
          <w:numId w:val="14"/>
        </w:numPr>
      </w:pPr>
      <w:r w:rsidRPr="002C3112">
        <w:t>Uncertainty about item’s meaning</w:t>
      </w:r>
    </w:p>
    <w:p w14:paraId="54510939" w14:textId="77777777" w:rsidR="002C3112" w:rsidRPr="002C3112" w:rsidRDefault="002C3112" w:rsidP="002C3112">
      <w:pPr>
        <w:numPr>
          <w:ilvl w:val="1"/>
          <w:numId w:val="14"/>
        </w:numPr>
      </w:pPr>
      <w:r w:rsidRPr="002C3112">
        <w:t xml:space="preserve">“And then I wonder how much I made decisions based on my own judgment. And what does that </w:t>
      </w:r>
      <w:proofErr w:type="gramStart"/>
      <w:r w:rsidRPr="002C3112">
        <w:t>actually mean</w:t>
      </w:r>
      <w:proofErr w:type="gramEnd"/>
      <w:r w:rsidRPr="002C3112">
        <w:t>? I don't really know what it means.” (P4)</w:t>
      </w:r>
    </w:p>
    <w:p w14:paraId="43DBAE7E" w14:textId="77777777" w:rsidR="002C3112" w:rsidRPr="002C3112" w:rsidRDefault="002C3112" w:rsidP="002C3112">
      <w:pPr>
        <w:numPr>
          <w:ilvl w:val="0"/>
          <w:numId w:val="14"/>
        </w:numPr>
      </w:pPr>
      <w:r w:rsidRPr="002C3112">
        <w:t xml:space="preserve">Definition by absence </w:t>
      </w:r>
    </w:p>
    <w:p w14:paraId="5DC1E8FF" w14:textId="77777777" w:rsidR="002C3112" w:rsidRPr="002C3112" w:rsidRDefault="002C3112" w:rsidP="002C3112">
      <w:pPr>
        <w:numPr>
          <w:ilvl w:val="1"/>
          <w:numId w:val="14"/>
        </w:numPr>
      </w:pPr>
      <w:r w:rsidRPr="002C3112">
        <w:t>“I didn't feel tied down by anyone else.” (P2)</w:t>
      </w:r>
    </w:p>
    <w:p w14:paraId="73145494" w14:textId="77777777" w:rsidR="002C3112" w:rsidRPr="002C3112" w:rsidRDefault="002C3112" w:rsidP="002C3112">
      <w:pPr>
        <w:numPr>
          <w:ilvl w:val="0"/>
          <w:numId w:val="14"/>
        </w:numPr>
      </w:pPr>
      <w:r w:rsidRPr="002C3112">
        <w:t>Definition by personal experience of example</w:t>
      </w:r>
    </w:p>
    <w:p w14:paraId="6DFD98B7" w14:textId="77777777" w:rsidR="002C3112" w:rsidRPr="002C3112" w:rsidRDefault="002C3112" w:rsidP="002C3112">
      <w:pPr>
        <w:numPr>
          <w:ilvl w:val="1"/>
          <w:numId w:val="14"/>
        </w:numPr>
      </w:pPr>
      <w:r w:rsidRPr="002C3112">
        <w:t>“[How much] it comes from outside and how much I can change it” (P1)</w:t>
      </w:r>
    </w:p>
    <w:p w14:paraId="34D89480" w14:textId="77777777" w:rsidR="002C3112" w:rsidRPr="002C3112" w:rsidRDefault="002C3112" w:rsidP="002C3112">
      <w:pPr>
        <w:numPr>
          <w:ilvl w:val="1"/>
          <w:numId w:val="14"/>
        </w:numPr>
      </w:pPr>
      <w:r w:rsidRPr="002C3112">
        <w:t>“As I said to myself” (P1)</w:t>
      </w:r>
    </w:p>
    <w:p w14:paraId="73C5BB41" w14:textId="77777777" w:rsidR="002C3112" w:rsidRPr="002C3112" w:rsidRDefault="002C3112" w:rsidP="002C3112">
      <w:pPr>
        <w:numPr>
          <w:ilvl w:val="1"/>
          <w:numId w:val="14"/>
        </w:numPr>
      </w:pPr>
      <w:r w:rsidRPr="002C3112">
        <w:lastRenderedPageBreak/>
        <w:t xml:space="preserve">“For me, it's a way of controlling what I'm going to do, how I'm going to make decisions. I have this idea in my head that if I don't like something, I can do something about it to change </w:t>
      </w:r>
      <w:proofErr w:type="gramStart"/>
      <w:r w:rsidRPr="002C3112">
        <w:t>it.”</w:t>
      </w:r>
      <w:proofErr w:type="gramEnd"/>
      <w:r w:rsidRPr="002C3112">
        <w:t xml:space="preserve"> (P5) </w:t>
      </w:r>
    </w:p>
    <w:p w14:paraId="03AD94C5" w14:textId="77777777" w:rsidR="002C3112" w:rsidRPr="002C3112" w:rsidRDefault="002C3112" w:rsidP="002C3112">
      <w:pPr>
        <w:rPr>
          <w:i/>
          <w:iCs/>
        </w:rPr>
      </w:pPr>
      <w:r w:rsidRPr="002C3112">
        <w:rPr>
          <w:i/>
          <w:iCs/>
        </w:rPr>
        <w:t>Retrieval</w:t>
      </w:r>
    </w:p>
    <w:p w14:paraId="3530E943" w14:textId="77777777" w:rsidR="002C3112" w:rsidRPr="002C3112" w:rsidRDefault="002C3112" w:rsidP="002C3112">
      <w:pPr>
        <w:numPr>
          <w:ilvl w:val="0"/>
          <w:numId w:val="19"/>
        </w:numPr>
      </w:pPr>
      <w:r w:rsidRPr="002C3112">
        <w:t>Go-through relevant time window</w:t>
      </w:r>
    </w:p>
    <w:p w14:paraId="307182D0" w14:textId="77777777" w:rsidR="002C3112" w:rsidRPr="002C3112" w:rsidRDefault="002C3112" w:rsidP="002C3112">
      <w:pPr>
        <w:numPr>
          <w:ilvl w:val="1"/>
          <w:numId w:val="19"/>
        </w:numPr>
      </w:pPr>
      <w:r w:rsidRPr="002C3112">
        <w:t>“I summed up the day.” (P4)</w:t>
      </w:r>
    </w:p>
    <w:p w14:paraId="0DB42661" w14:textId="77777777" w:rsidR="002C3112" w:rsidRPr="002C3112" w:rsidRDefault="002C3112" w:rsidP="002C3112">
      <w:pPr>
        <w:rPr>
          <w:i/>
          <w:iCs/>
        </w:rPr>
      </w:pPr>
      <w:r w:rsidRPr="002C3112">
        <w:rPr>
          <w:i/>
          <w:iCs/>
        </w:rPr>
        <w:t>Judgement</w:t>
      </w:r>
    </w:p>
    <w:p w14:paraId="53310F49" w14:textId="77777777" w:rsidR="002C3112" w:rsidRPr="002C3112" w:rsidRDefault="002C3112" w:rsidP="002C3112">
      <w:pPr>
        <w:numPr>
          <w:ilvl w:val="0"/>
          <w:numId w:val="14"/>
        </w:numPr>
      </w:pPr>
      <w:r w:rsidRPr="002C3112">
        <w:t xml:space="preserve">Presence of indicators </w:t>
      </w:r>
    </w:p>
    <w:p w14:paraId="1C243844" w14:textId="77777777" w:rsidR="002C3112" w:rsidRPr="002C3112" w:rsidRDefault="002C3112" w:rsidP="002C3112">
      <w:pPr>
        <w:numPr>
          <w:ilvl w:val="1"/>
          <w:numId w:val="14"/>
        </w:numPr>
      </w:pPr>
      <w:r w:rsidRPr="002C3112">
        <w:t xml:space="preserve">„ I could decide for myself </w:t>
      </w:r>
      <w:proofErr w:type="gramStart"/>
      <w:r w:rsidRPr="002C3112">
        <w:t>what</w:t>
      </w:r>
      <w:proofErr w:type="gramEnd"/>
      <w:r w:rsidRPr="002C3112">
        <w:t xml:space="preserve"> I could do and when. No one told me what to do, but I decided for myself what I wanted to do.” (P1)</w:t>
      </w:r>
    </w:p>
    <w:p w14:paraId="348F4CE4" w14:textId="77777777" w:rsidR="002C3112" w:rsidRPr="002C3112" w:rsidRDefault="002C3112" w:rsidP="002C3112">
      <w:pPr>
        <w:numPr>
          <w:ilvl w:val="0"/>
          <w:numId w:val="14"/>
        </w:numPr>
      </w:pPr>
      <w:r w:rsidRPr="002C3112">
        <w:t>Balancing two opposites</w:t>
      </w:r>
    </w:p>
    <w:p w14:paraId="7885858A" w14:textId="77777777" w:rsidR="002C3112" w:rsidRPr="002C3112" w:rsidRDefault="002C3112" w:rsidP="002C3112">
      <w:pPr>
        <w:numPr>
          <w:ilvl w:val="1"/>
          <w:numId w:val="14"/>
        </w:numPr>
      </w:pPr>
      <w:r w:rsidRPr="002C3112">
        <w:t>“I summed up the day and told myself that seeing [friend's name] was my decision, [...] but it was a bit influenced by the feeling that it had to be done, that it was a kind of friendly obligation, if I can put it that way. So, then I think to what extend the decisions I made were based on my own judgment.” (P4)</w:t>
      </w:r>
    </w:p>
    <w:p w14:paraId="3561009C" w14:textId="77777777" w:rsidR="002C3112" w:rsidRPr="002C3112" w:rsidRDefault="002C3112" w:rsidP="002C3112">
      <w:pPr>
        <w:rPr>
          <w:i/>
          <w:iCs/>
        </w:rPr>
      </w:pPr>
      <w:r w:rsidRPr="002C3112">
        <w:rPr>
          <w:i/>
          <w:iCs/>
        </w:rPr>
        <w:t>Response selection</w:t>
      </w:r>
    </w:p>
    <w:p w14:paraId="656135B7" w14:textId="77777777" w:rsidR="002C3112" w:rsidRPr="002C3112" w:rsidRDefault="002C3112" w:rsidP="002C3112">
      <w:pPr>
        <w:numPr>
          <w:ilvl w:val="0"/>
          <w:numId w:val="14"/>
        </w:numPr>
      </w:pPr>
      <w:r w:rsidRPr="002C3112">
        <w:t>Recalibration</w:t>
      </w:r>
    </w:p>
    <w:p w14:paraId="5D568D89" w14:textId="77777777" w:rsidR="002C3112" w:rsidRPr="002C3112" w:rsidRDefault="002C3112" w:rsidP="002C3112">
      <w:pPr>
        <w:numPr>
          <w:ilvl w:val="1"/>
          <w:numId w:val="14"/>
        </w:numPr>
      </w:pPr>
      <w:r w:rsidRPr="002C3112">
        <w:t>“I mostly made decisions on my own, so I would even push it a little further.” (P1)</w:t>
      </w:r>
    </w:p>
    <w:p w14:paraId="5C80BBBA" w14:textId="77777777" w:rsidR="002C3112" w:rsidRPr="002C3112" w:rsidRDefault="002C3112" w:rsidP="002C3112">
      <w:pPr>
        <w:numPr>
          <w:ilvl w:val="0"/>
          <w:numId w:val="14"/>
        </w:numPr>
      </w:pPr>
      <w:r w:rsidRPr="002C3112">
        <w:t>Alignment with judgement</w:t>
      </w:r>
    </w:p>
    <w:p w14:paraId="51AEAB2E" w14:textId="77777777" w:rsidR="002C3112" w:rsidRPr="002C3112" w:rsidRDefault="002C3112" w:rsidP="002C3112">
      <w:pPr>
        <w:numPr>
          <w:ilvl w:val="1"/>
          <w:numId w:val="14"/>
        </w:numPr>
      </w:pPr>
      <w:r w:rsidRPr="002C3112">
        <w:lastRenderedPageBreak/>
        <w:t xml:space="preserve">“I'll give it a </w:t>
      </w:r>
      <w:proofErr w:type="gramStart"/>
      <w:r w:rsidRPr="002C3112">
        <w:t>pretty high</w:t>
      </w:r>
      <w:proofErr w:type="gramEnd"/>
      <w:r w:rsidRPr="002C3112">
        <w:t xml:space="preserve"> rating. It was probably also because I planned the whole day </w:t>
      </w:r>
      <w:proofErr w:type="gramStart"/>
      <w:r w:rsidRPr="002C3112">
        <w:t>more or less according</w:t>
      </w:r>
      <w:proofErr w:type="gramEnd"/>
      <w:r w:rsidRPr="002C3112">
        <w:t xml:space="preserve"> to my own schedule and didn't feel tied down by anyone </w:t>
      </w:r>
      <w:proofErr w:type="gramStart"/>
      <w:r w:rsidRPr="002C3112">
        <w:t>else.”</w:t>
      </w:r>
      <w:proofErr w:type="gramEnd"/>
      <w:r w:rsidRPr="002C3112">
        <w:t xml:space="preserve"> (P2)</w:t>
      </w:r>
    </w:p>
    <w:p w14:paraId="34E9F108" w14:textId="77777777" w:rsidR="002C3112" w:rsidRPr="002C3112" w:rsidRDefault="002C3112" w:rsidP="002C3112">
      <w:pPr>
        <w:numPr>
          <w:ilvl w:val="0"/>
          <w:numId w:val="14"/>
        </w:numPr>
      </w:pPr>
      <w:r w:rsidRPr="002C3112">
        <w:t>Extremes interpretation</w:t>
      </w:r>
    </w:p>
    <w:p w14:paraId="0DD09A46" w14:textId="77777777" w:rsidR="002C3112" w:rsidRPr="002C3112" w:rsidRDefault="002C3112" w:rsidP="002C3112">
      <w:pPr>
        <w:numPr>
          <w:ilvl w:val="1"/>
          <w:numId w:val="14"/>
        </w:numPr>
      </w:pPr>
      <w:r w:rsidRPr="002C3112">
        <w:t>„ It would never work out to zero. You're still making decisions based on your own judgment.” (P1)</w:t>
      </w:r>
    </w:p>
    <w:p w14:paraId="16BB2528" w14:textId="77777777" w:rsidR="002C3112" w:rsidRPr="002C3112" w:rsidRDefault="002C3112" w:rsidP="002C3112">
      <w:pPr>
        <w:numPr>
          <w:ilvl w:val="1"/>
          <w:numId w:val="14"/>
        </w:numPr>
      </w:pPr>
      <w:r w:rsidRPr="002C3112">
        <w:t>“If someone wanted something from me and needed it urgently but didn't have much flexibility themselves. […] And I had to organize myself accordingly, I probably wouldn't feel very free and would put it lower on my list of priorities.” (P2)</w:t>
      </w:r>
    </w:p>
    <w:p w14:paraId="248D2C13" w14:textId="77777777" w:rsidR="002C3112" w:rsidRPr="002C3112" w:rsidRDefault="002C3112" w:rsidP="002C3112">
      <w:pPr>
        <w:numPr>
          <w:ilvl w:val="1"/>
          <w:numId w:val="14"/>
        </w:numPr>
      </w:pPr>
      <w:r w:rsidRPr="002C3112">
        <w:t>“If we were at zero, I feel like someone else is making decisions for you. You are not in control of your decisions.” (P4)</w:t>
      </w:r>
    </w:p>
    <w:p w14:paraId="56E0A5C0" w14:textId="77777777" w:rsidR="002C3112" w:rsidRPr="002C3112" w:rsidRDefault="002C3112" w:rsidP="002C3112">
      <w:pPr>
        <w:numPr>
          <w:ilvl w:val="1"/>
          <w:numId w:val="14"/>
        </w:numPr>
      </w:pPr>
      <w:r w:rsidRPr="002C3112">
        <w:t>“A hundred? You'll stop at nothing. […] You're decisive, sure of yourself.” (P4)</w:t>
      </w:r>
    </w:p>
    <w:p w14:paraId="03439038" w14:textId="77777777" w:rsidR="002C3112" w:rsidRPr="002C3112" w:rsidRDefault="002C3112" w:rsidP="002C3112">
      <w:pPr>
        <w:numPr>
          <w:ilvl w:val="1"/>
          <w:numId w:val="14"/>
        </w:numPr>
      </w:pPr>
      <w:r w:rsidRPr="002C3112">
        <w:t xml:space="preserve">“What would your day look like if you had to answer this question with a 0?” (R) </w:t>
      </w:r>
      <w:r w:rsidRPr="002C3112">
        <w:br/>
        <w:t xml:space="preserve">“I would have to be in debt, and maybe my car would break down, and then I would get robbed—really, the worst-case scenarios.” (P5) </w:t>
      </w:r>
    </w:p>
    <w:p w14:paraId="5200632C" w14:textId="77777777" w:rsidR="002C3112" w:rsidRPr="002C3112" w:rsidRDefault="002C3112" w:rsidP="00CE64C9">
      <w:pPr>
        <w:pStyle w:val="Nadpis3"/>
      </w:pPr>
      <w:r w:rsidRPr="002C3112">
        <w:t>Authenticity</w:t>
      </w:r>
    </w:p>
    <w:p w14:paraId="73E97CFB" w14:textId="77777777" w:rsidR="002C3112" w:rsidRPr="002C3112" w:rsidRDefault="002C3112" w:rsidP="002C3112">
      <w:pPr>
        <w:rPr>
          <w:i/>
          <w:iCs/>
        </w:rPr>
      </w:pPr>
      <w:r w:rsidRPr="002C3112">
        <w:rPr>
          <w:i/>
          <w:iCs/>
        </w:rPr>
        <w:t>Comprehension</w:t>
      </w:r>
    </w:p>
    <w:p w14:paraId="5F6C8C89" w14:textId="77777777" w:rsidR="002C3112" w:rsidRPr="002C3112" w:rsidRDefault="002C3112" w:rsidP="002C3112">
      <w:pPr>
        <w:numPr>
          <w:ilvl w:val="0"/>
          <w:numId w:val="14"/>
        </w:numPr>
      </w:pPr>
      <w:r w:rsidRPr="002C3112">
        <w:t>Comparison to previous items</w:t>
      </w:r>
    </w:p>
    <w:p w14:paraId="62585E93" w14:textId="77777777" w:rsidR="002C3112" w:rsidRPr="002C3112" w:rsidRDefault="002C3112" w:rsidP="002C3112">
      <w:pPr>
        <w:numPr>
          <w:ilvl w:val="1"/>
          <w:numId w:val="14"/>
        </w:numPr>
      </w:pPr>
      <w:r w:rsidRPr="002C3112">
        <w:lastRenderedPageBreak/>
        <w:t>“A very similar question [to self-regard]. […] But the difference seems clear to me. Being myself does not mean that I will feel good about myself.” (P4)</w:t>
      </w:r>
    </w:p>
    <w:p w14:paraId="73312270" w14:textId="77777777" w:rsidR="002C3112" w:rsidRPr="002C3112" w:rsidRDefault="002C3112" w:rsidP="002C3112">
      <w:pPr>
        <w:numPr>
          <w:ilvl w:val="0"/>
          <w:numId w:val="14"/>
        </w:numPr>
      </w:pPr>
      <w:r w:rsidRPr="002C3112">
        <w:t>Exact definition</w:t>
      </w:r>
    </w:p>
    <w:p w14:paraId="3F031840" w14:textId="77777777" w:rsidR="002C3112" w:rsidRPr="002C3112" w:rsidRDefault="002C3112" w:rsidP="002C3112">
      <w:pPr>
        <w:numPr>
          <w:ilvl w:val="1"/>
          <w:numId w:val="14"/>
        </w:numPr>
      </w:pPr>
      <w:r w:rsidRPr="002C3112">
        <w:t>“Being authentic.” (P2)</w:t>
      </w:r>
    </w:p>
    <w:p w14:paraId="74C628F0" w14:textId="77777777" w:rsidR="002C3112" w:rsidRPr="002C3112" w:rsidRDefault="002C3112" w:rsidP="002C3112">
      <w:pPr>
        <w:numPr>
          <w:ilvl w:val="1"/>
          <w:numId w:val="14"/>
        </w:numPr>
      </w:pPr>
      <w:r w:rsidRPr="002C3112">
        <w:t>“Just being myself.” (P5)</w:t>
      </w:r>
    </w:p>
    <w:p w14:paraId="711D6949" w14:textId="77777777" w:rsidR="002C3112" w:rsidRPr="002C3112" w:rsidRDefault="002C3112" w:rsidP="002C3112">
      <w:pPr>
        <w:numPr>
          <w:ilvl w:val="0"/>
          <w:numId w:val="14"/>
        </w:numPr>
      </w:pPr>
      <w:r w:rsidRPr="002C3112">
        <w:t>Definition by absence</w:t>
      </w:r>
    </w:p>
    <w:p w14:paraId="105CF728" w14:textId="77777777" w:rsidR="002C3112" w:rsidRPr="002C3112" w:rsidRDefault="002C3112" w:rsidP="002C3112">
      <w:pPr>
        <w:numPr>
          <w:ilvl w:val="1"/>
          <w:numId w:val="14"/>
        </w:numPr>
      </w:pPr>
      <w:r w:rsidRPr="002C3112">
        <w:t>“Not having to pretend.” (P2)</w:t>
      </w:r>
    </w:p>
    <w:p w14:paraId="598260B8" w14:textId="77777777" w:rsidR="002C3112" w:rsidRPr="002C3112" w:rsidRDefault="002C3112" w:rsidP="002C3112">
      <w:pPr>
        <w:numPr>
          <w:ilvl w:val="1"/>
          <w:numId w:val="14"/>
        </w:numPr>
      </w:pPr>
      <w:r w:rsidRPr="002C3112">
        <w:t>“You weren't pretending, and you felt more or less okay about it.” (P4)</w:t>
      </w:r>
    </w:p>
    <w:p w14:paraId="79C54C9B" w14:textId="77777777" w:rsidR="002C3112" w:rsidRPr="002C3112" w:rsidRDefault="002C3112" w:rsidP="002C3112">
      <w:pPr>
        <w:numPr>
          <w:ilvl w:val="1"/>
          <w:numId w:val="14"/>
        </w:numPr>
      </w:pPr>
      <w:r w:rsidRPr="002C3112">
        <w:t>“Not pretending to be anything else.” (P5)</w:t>
      </w:r>
    </w:p>
    <w:p w14:paraId="2118C761" w14:textId="77777777" w:rsidR="002C3112" w:rsidRPr="002C3112" w:rsidRDefault="002C3112" w:rsidP="002C3112">
      <w:pPr>
        <w:numPr>
          <w:ilvl w:val="0"/>
          <w:numId w:val="14"/>
        </w:numPr>
      </w:pPr>
      <w:r w:rsidRPr="002C3112">
        <w:t>Recalibration of item’s meaning</w:t>
      </w:r>
    </w:p>
    <w:p w14:paraId="4EA58B76" w14:textId="77777777" w:rsidR="002C3112" w:rsidRPr="002C3112" w:rsidRDefault="002C3112" w:rsidP="002C3112">
      <w:pPr>
        <w:numPr>
          <w:ilvl w:val="1"/>
          <w:numId w:val="14"/>
        </w:numPr>
      </w:pPr>
      <w:r w:rsidRPr="002C3112">
        <w:t>“I thought for a moment […] whether [different] behavior between people counts toward whether you are yourself. And in the end, I decided that it probably does.” (P1)</w:t>
      </w:r>
    </w:p>
    <w:p w14:paraId="3FE402B0" w14:textId="77777777" w:rsidR="002C3112" w:rsidRPr="002C3112" w:rsidRDefault="002C3112" w:rsidP="002C3112">
      <w:pPr>
        <w:numPr>
          <w:ilvl w:val="0"/>
          <w:numId w:val="14"/>
        </w:numPr>
      </w:pPr>
      <w:r w:rsidRPr="002C3112">
        <w:t xml:space="preserve">Definition by personal experience or example </w:t>
      </w:r>
    </w:p>
    <w:p w14:paraId="2947E518" w14:textId="77777777" w:rsidR="002C3112" w:rsidRPr="002C3112" w:rsidRDefault="002C3112" w:rsidP="002C3112">
      <w:pPr>
        <w:numPr>
          <w:ilvl w:val="1"/>
          <w:numId w:val="14"/>
        </w:numPr>
      </w:pPr>
      <w:r w:rsidRPr="002C3112">
        <w:t xml:space="preserve">“It's a certain behavior that is unique to me, that makes me a unique person. […] No one else behaves </w:t>
      </w:r>
      <w:proofErr w:type="gramStart"/>
      <w:r w:rsidRPr="002C3112">
        <w:t>exactly the same</w:t>
      </w:r>
      <w:proofErr w:type="gramEnd"/>
      <w:r w:rsidRPr="002C3112">
        <w:t xml:space="preserve"> way I do among other people.” (P1)</w:t>
      </w:r>
    </w:p>
    <w:p w14:paraId="462C8450" w14:textId="77777777" w:rsidR="002C3112" w:rsidRPr="002C3112" w:rsidRDefault="002C3112" w:rsidP="002C3112">
      <w:pPr>
        <w:numPr>
          <w:ilvl w:val="1"/>
          <w:numId w:val="14"/>
        </w:numPr>
      </w:pPr>
      <w:r w:rsidRPr="002C3112">
        <w:t>“I do have some social rules built in, depending on how you behave, but I'm still myself.” (P1)</w:t>
      </w:r>
    </w:p>
    <w:p w14:paraId="34DCCC8D" w14:textId="77777777" w:rsidR="002C3112" w:rsidRPr="002C3112" w:rsidRDefault="002C3112" w:rsidP="002C3112">
      <w:pPr>
        <w:numPr>
          <w:ilvl w:val="0"/>
          <w:numId w:val="14"/>
        </w:numPr>
      </w:pPr>
      <w:r w:rsidRPr="002C3112">
        <w:t>Definition by others</w:t>
      </w:r>
    </w:p>
    <w:p w14:paraId="15A00EBF" w14:textId="77777777" w:rsidR="002C3112" w:rsidRPr="002C3112" w:rsidRDefault="002C3112" w:rsidP="002C3112">
      <w:pPr>
        <w:numPr>
          <w:ilvl w:val="1"/>
          <w:numId w:val="14"/>
        </w:numPr>
      </w:pPr>
      <w:r w:rsidRPr="002C3112">
        <w:lastRenderedPageBreak/>
        <w:t>“Others might imagine this as being when they are alone and relaxed. But even when you are nervous, you still follow your own unique pattern. So even then, we are still ourselves.” (P1)</w:t>
      </w:r>
    </w:p>
    <w:p w14:paraId="386280D7" w14:textId="77777777" w:rsidR="002C3112" w:rsidRPr="002C3112" w:rsidRDefault="002C3112" w:rsidP="002C3112">
      <w:pPr>
        <w:numPr>
          <w:ilvl w:val="0"/>
          <w:numId w:val="14"/>
        </w:numPr>
      </w:pPr>
      <w:r w:rsidRPr="002C3112">
        <w:t>Emotional valence</w:t>
      </w:r>
    </w:p>
    <w:p w14:paraId="35F58E93" w14:textId="77777777" w:rsidR="002C3112" w:rsidRPr="002C3112" w:rsidRDefault="002C3112" w:rsidP="002C3112">
      <w:pPr>
        <w:numPr>
          <w:ilvl w:val="1"/>
          <w:numId w:val="14"/>
        </w:numPr>
      </w:pPr>
      <w:r w:rsidRPr="002C3112">
        <w:t>“The feeling of being myself seems very positive to me.” (P4)</w:t>
      </w:r>
    </w:p>
    <w:p w14:paraId="286B6868" w14:textId="77777777" w:rsidR="002C3112" w:rsidRPr="002C3112" w:rsidRDefault="002C3112" w:rsidP="002C3112">
      <w:pPr>
        <w:rPr>
          <w:i/>
          <w:iCs/>
        </w:rPr>
      </w:pPr>
      <w:r w:rsidRPr="002C3112">
        <w:rPr>
          <w:i/>
          <w:iCs/>
        </w:rPr>
        <w:t>Retrieval</w:t>
      </w:r>
    </w:p>
    <w:p w14:paraId="3B9130CD" w14:textId="77777777" w:rsidR="002C3112" w:rsidRPr="002C3112" w:rsidRDefault="002C3112" w:rsidP="002C3112">
      <w:pPr>
        <w:numPr>
          <w:ilvl w:val="0"/>
          <w:numId w:val="14"/>
        </w:numPr>
      </w:pPr>
      <w:r w:rsidRPr="002C3112">
        <w:t>Go-through relevant time window</w:t>
      </w:r>
    </w:p>
    <w:p w14:paraId="4C0A0C34" w14:textId="77777777" w:rsidR="002C3112" w:rsidRPr="002C3112" w:rsidRDefault="002C3112" w:rsidP="002C3112">
      <w:pPr>
        <w:numPr>
          <w:ilvl w:val="1"/>
          <w:numId w:val="14"/>
        </w:numPr>
      </w:pPr>
      <w:r w:rsidRPr="002C3112">
        <w:t>“When I was alone, I behaved normally... the way I always behave. Then I was only with my dad and grandmother, and I behave normally with them too... like myself [...] And in front of other people... I also behave differently, I put on a social mask, but I'm still myself.” (P1)</w:t>
      </w:r>
    </w:p>
    <w:p w14:paraId="3882F7AA" w14:textId="77777777" w:rsidR="002C3112" w:rsidRPr="002C3112" w:rsidRDefault="002C3112" w:rsidP="002C3112">
      <w:pPr>
        <w:rPr>
          <w:i/>
          <w:iCs/>
        </w:rPr>
      </w:pPr>
      <w:r w:rsidRPr="002C3112">
        <w:rPr>
          <w:i/>
          <w:iCs/>
        </w:rPr>
        <w:t>Judgement</w:t>
      </w:r>
    </w:p>
    <w:p w14:paraId="13640742" w14:textId="77777777" w:rsidR="002C3112" w:rsidRPr="002C3112" w:rsidRDefault="002C3112" w:rsidP="002C3112">
      <w:pPr>
        <w:numPr>
          <w:ilvl w:val="0"/>
          <w:numId w:val="14"/>
        </w:numPr>
      </w:pPr>
      <w:r w:rsidRPr="002C3112">
        <w:t>Balancing two opposites</w:t>
      </w:r>
    </w:p>
    <w:p w14:paraId="7F7721ED" w14:textId="77777777" w:rsidR="002C3112" w:rsidRPr="002C3112" w:rsidRDefault="002C3112" w:rsidP="002C3112">
      <w:pPr>
        <w:numPr>
          <w:ilvl w:val="1"/>
          <w:numId w:val="14"/>
        </w:numPr>
      </w:pPr>
      <w:r w:rsidRPr="002C3112">
        <w:t xml:space="preserve">“I tried </w:t>
      </w:r>
      <w:proofErr w:type="gramStart"/>
      <w:r w:rsidRPr="002C3112">
        <w:t>really hard</w:t>
      </w:r>
      <w:proofErr w:type="gramEnd"/>
      <w:r w:rsidRPr="002C3112">
        <w:t xml:space="preserve">, although maybe not quite hard enough. […] Because I was </w:t>
      </w:r>
      <w:proofErr w:type="gramStart"/>
      <w:r w:rsidRPr="002C3112">
        <w:t>really afraid</w:t>
      </w:r>
      <w:proofErr w:type="gramEnd"/>
      <w:r w:rsidRPr="002C3112">
        <w:t xml:space="preserve"> of how people would react, for example if I was doing something eccentric. But otherwise, yes.” (P5)</w:t>
      </w:r>
    </w:p>
    <w:p w14:paraId="185D6EB8" w14:textId="77777777" w:rsidR="002C3112" w:rsidRPr="002C3112" w:rsidRDefault="002C3112" w:rsidP="002C3112">
      <w:pPr>
        <w:numPr>
          <w:ilvl w:val="0"/>
          <w:numId w:val="14"/>
        </w:numPr>
      </w:pPr>
      <w:r w:rsidRPr="002C3112">
        <w:t>Self-comparison</w:t>
      </w:r>
    </w:p>
    <w:p w14:paraId="536D58CB" w14:textId="77777777" w:rsidR="002C3112" w:rsidRPr="002C3112" w:rsidRDefault="002C3112" w:rsidP="002C3112">
      <w:pPr>
        <w:numPr>
          <w:ilvl w:val="1"/>
          <w:numId w:val="14"/>
        </w:numPr>
      </w:pPr>
      <w:r w:rsidRPr="002C3112">
        <w:t xml:space="preserve">“So </w:t>
      </w:r>
      <w:proofErr w:type="gramStart"/>
      <w:r w:rsidRPr="002C3112">
        <w:t>today</w:t>
      </w:r>
      <w:proofErr w:type="gramEnd"/>
      <w:r w:rsidRPr="002C3112">
        <w:t xml:space="preserve"> I... felt like </w:t>
      </w:r>
      <w:proofErr w:type="gramStart"/>
      <w:r w:rsidRPr="002C3112">
        <w:t>myself</w:t>
      </w:r>
      <w:proofErr w:type="gramEnd"/>
      <w:r w:rsidRPr="002C3112">
        <w:t xml:space="preserve">. I wonder when I don't feel like myself. When I was alone, I behaved normally... the way I always </w:t>
      </w:r>
      <w:proofErr w:type="gramStart"/>
      <w:r w:rsidRPr="002C3112">
        <w:t>behave</w:t>
      </w:r>
      <w:proofErr w:type="gramEnd"/>
      <w:r w:rsidRPr="002C3112">
        <w:t>. Then I was only with my dad and grandmother, and I behave normally with them too... like myself [...] And in front of other people... I also behave differently, I put on a social mask, but I'm still myself.” (P1)</w:t>
      </w:r>
    </w:p>
    <w:p w14:paraId="24F43652" w14:textId="77777777" w:rsidR="002C3112" w:rsidRPr="002C3112" w:rsidRDefault="002C3112" w:rsidP="002C3112">
      <w:pPr>
        <w:numPr>
          <w:ilvl w:val="0"/>
          <w:numId w:val="14"/>
        </w:numPr>
      </w:pPr>
      <w:r w:rsidRPr="002C3112">
        <w:t xml:space="preserve">Absence of indicators </w:t>
      </w:r>
    </w:p>
    <w:p w14:paraId="47D4A1B5" w14:textId="77777777" w:rsidR="002C3112" w:rsidRPr="002C3112" w:rsidRDefault="002C3112" w:rsidP="002C3112">
      <w:pPr>
        <w:numPr>
          <w:ilvl w:val="1"/>
          <w:numId w:val="14"/>
        </w:numPr>
      </w:pPr>
      <w:r w:rsidRPr="002C3112">
        <w:lastRenderedPageBreak/>
        <w:t>“Yesterday, there were very few moments when I had to put on an act.” (P2)</w:t>
      </w:r>
    </w:p>
    <w:p w14:paraId="434C8641" w14:textId="77777777" w:rsidR="002C3112" w:rsidRPr="002C3112" w:rsidRDefault="002C3112" w:rsidP="002C3112">
      <w:pPr>
        <w:rPr>
          <w:i/>
          <w:iCs/>
        </w:rPr>
      </w:pPr>
      <w:r w:rsidRPr="002C3112">
        <w:rPr>
          <w:i/>
          <w:iCs/>
        </w:rPr>
        <w:t>Response Selection</w:t>
      </w:r>
    </w:p>
    <w:p w14:paraId="69C73BDC" w14:textId="77777777" w:rsidR="002C3112" w:rsidRPr="002C3112" w:rsidRDefault="002C3112" w:rsidP="002C3112">
      <w:pPr>
        <w:numPr>
          <w:ilvl w:val="0"/>
          <w:numId w:val="14"/>
        </w:numPr>
      </w:pPr>
      <w:r w:rsidRPr="002C3112">
        <w:t>Alignment with judgement</w:t>
      </w:r>
    </w:p>
    <w:p w14:paraId="1B50555E" w14:textId="77777777" w:rsidR="002C3112" w:rsidRPr="002C3112" w:rsidRDefault="002C3112" w:rsidP="002C3112">
      <w:pPr>
        <w:numPr>
          <w:ilvl w:val="1"/>
          <w:numId w:val="14"/>
        </w:numPr>
      </w:pPr>
      <w:r w:rsidRPr="002C3112">
        <w:t xml:space="preserve">“I tried </w:t>
      </w:r>
      <w:proofErr w:type="gramStart"/>
      <w:r w:rsidRPr="002C3112">
        <w:t>really hard</w:t>
      </w:r>
      <w:proofErr w:type="gramEnd"/>
      <w:r w:rsidRPr="002C3112">
        <w:t xml:space="preserve">, although maybe not quite enough. </w:t>
      </w:r>
      <w:proofErr w:type="gramStart"/>
      <w:r w:rsidRPr="002C3112">
        <w:t>So</w:t>
      </w:r>
      <w:proofErr w:type="gramEnd"/>
      <w:r w:rsidRPr="002C3112">
        <w:t xml:space="preserve"> I'd give myself about 95%. Because I was </w:t>
      </w:r>
      <w:proofErr w:type="gramStart"/>
      <w:r w:rsidRPr="002C3112">
        <w:t>really afraid</w:t>
      </w:r>
      <w:proofErr w:type="gramEnd"/>
      <w:r w:rsidRPr="002C3112">
        <w:t xml:space="preserve"> of how people would react, for example if I did something eccentric. But otherwise, yes.” (P5)</w:t>
      </w:r>
    </w:p>
    <w:p w14:paraId="73E7C6F2" w14:textId="77777777" w:rsidR="002C3112" w:rsidRPr="002C3112" w:rsidRDefault="002C3112" w:rsidP="002C3112">
      <w:pPr>
        <w:numPr>
          <w:ilvl w:val="0"/>
          <w:numId w:val="14"/>
        </w:numPr>
      </w:pPr>
      <w:r w:rsidRPr="002C3112">
        <w:t>Recalibration</w:t>
      </w:r>
    </w:p>
    <w:p w14:paraId="1DC81CEA" w14:textId="77777777" w:rsidR="002C3112" w:rsidRPr="002C3112" w:rsidRDefault="002C3112" w:rsidP="002C3112">
      <w:pPr>
        <w:numPr>
          <w:ilvl w:val="1"/>
          <w:numId w:val="14"/>
        </w:numPr>
      </w:pPr>
      <w:r w:rsidRPr="002C3112">
        <w:t>“So, I should put it up to 100, when I think about it.” (P1)</w:t>
      </w:r>
    </w:p>
    <w:p w14:paraId="2109FF2C" w14:textId="77777777" w:rsidR="002C3112" w:rsidRPr="002C3112" w:rsidRDefault="002C3112" w:rsidP="002C3112">
      <w:pPr>
        <w:numPr>
          <w:ilvl w:val="0"/>
          <w:numId w:val="14"/>
        </w:numPr>
      </w:pPr>
      <w:r w:rsidRPr="002C3112">
        <w:t>Extremes interpretation</w:t>
      </w:r>
    </w:p>
    <w:p w14:paraId="178EFD60" w14:textId="77777777" w:rsidR="002C3112" w:rsidRPr="002C3112" w:rsidRDefault="002C3112" w:rsidP="002C3112">
      <w:pPr>
        <w:numPr>
          <w:ilvl w:val="1"/>
          <w:numId w:val="14"/>
        </w:numPr>
      </w:pPr>
      <w:r w:rsidRPr="002C3112">
        <w:t xml:space="preserve">“I'm thinking about what it would take for me to lower it. </w:t>
      </w:r>
      <w:proofErr w:type="gramStart"/>
      <w:r w:rsidRPr="002C3112">
        <w:t>Actually, I</w:t>
      </w:r>
      <w:proofErr w:type="gramEnd"/>
      <w:r w:rsidRPr="002C3112">
        <w:t xml:space="preserve"> don't really know. Probably in social situations where there are clearly defined rules. For example, when visiting relatives who are terribly pretentious. […] I would feel like I had to put on an act and not be myself.” (P2)</w:t>
      </w:r>
    </w:p>
    <w:p w14:paraId="639AFCCD" w14:textId="77777777" w:rsidR="002C3112" w:rsidRPr="002C3112" w:rsidRDefault="002C3112" w:rsidP="002C3112">
      <w:pPr>
        <w:numPr>
          <w:ilvl w:val="0"/>
          <w:numId w:val="14"/>
        </w:numPr>
      </w:pPr>
      <w:r w:rsidRPr="002C3112">
        <w:t>Aversion towards extremes</w:t>
      </w:r>
    </w:p>
    <w:p w14:paraId="4BE135C4" w14:textId="77777777" w:rsidR="002C3112" w:rsidRPr="002C3112" w:rsidRDefault="002C3112" w:rsidP="002C3112">
      <w:pPr>
        <w:numPr>
          <w:ilvl w:val="1"/>
          <w:numId w:val="14"/>
        </w:numPr>
      </w:pPr>
      <w:r w:rsidRPr="002C3112">
        <w:t>“I don't know, maybe fear of extremes? […] When the scale is so loose that I can put it anywhere, I feel like I shouldn't put it at the extreme end. So that kind of pushed it away from the hundred.” (P2)</w:t>
      </w:r>
    </w:p>
    <w:p w14:paraId="19D86C42" w14:textId="77777777" w:rsidR="002C3112" w:rsidRPr="002C3112" w:rsidRDefault="002C3112" w:rsidP="00CE64C9">
      <w:pPr>
        <w:pStyle w:val="Nadpis3"/>
      </w:pPr>
      <w:r w:rsidRPr="002C3112">
        <w:t>Sense of Social Support</w:t>
      </w:r>
    </w:p>
    <w:p w14:paraId="1EBDE177" w14:textId="77777777" w:rsidR="002C3112" w:rsidRPr="002C3112" w:rsidRDefault="002C3112" w:rsidP="002C3112">
      <w:pPr>
        <w:rPr>
          <w:i/>
          <w:iCs/>
        </w:rPr>
      </w:pPr>
      <w:r w:rsidRPr="002C3112">
        <w:rPr>
          <w:i/>
          <w:iCs/>
        </w:rPr>
        <w:t>Comprehension</w:t>
      </w:r>
    </w:p>
    <w:p w14:paraId="757F62A0" w14:textId="77777777" w:rsidR="002C3112" w:rsidRPr="002C3112" w:rsidRDefault="002C3112" w:rsidP="002C3112">
      <w:pPr>
        <w:numPr>
          <w:ilvl w:val="0"/>
          <w:numId w:val="14"/>
        </w:numPr>
      </w:pPr>
      <w:r w:rsidRPr="002C3112">
        <w:t>Definition by personal experience of example</w:t>
      </w:r>
    </w:p>
    <w:p w14:paraId="32F79082" w14:textId="77777777" w:rsidR="002C3112" w:rsidRPr="002C3112" w:rsidRDefault="002C3112" w:rsidP="002C3112">
      <w:pPr>
        <w:numPr>
          <w:ilvl w:val="1"/>
          <w:numId w:val="14"/>
        </w:numPr>
      </w:pPr>
      <w:r w:rsidRPr="002C3112">
        <w:lastRenderedPageBreak/>
        <w:t>“Here I have a mixture of feelings of social support [...] When I know, I have it in the back of my mind that if something goes wrong, I have someone to write to, call, or go to.” (P2)</w:t>
      </w:r>
    </w:p>
    <w:p w14:paraId="5E6F92C8" w14:textId="77777777" w:rsidR="002C3112" w:rsidRPr="002C3112" w:rsidRDefault="002C3112" w:rsidP="002C3112">
      <w:pPr>
        <w:numPr>
          <w:ilvl w:val="1"/>
          <w:numId w:val="14"/>
        </w:numPr>
      </w:pPr>
      <w:r w:rsidRPr="002C3112">
        <w:t xml:space="preserve">“In this case, I meant help with school, or help with housing, some advice about life.” (P5) </w:t>
      </w:r>
    </w:p>
    <w:p w14:paraId="795EEE66" w14:textId="77777777" w:rsidR="002C3112" w:rsidRPr="002C3112" w:rsidRDefault="002C3112" w:rsidP="002C3112">
      <w:pPr>
        <w:numPr>
          <w:ilvl w:val="0"/>
          <w:numId w:val="14"/>
        </w:numPr>
      </w:pPr>
      <w:r w:rsidRPr="002C3112">
        <w:t>Definition by absence</w:t>
      </w:r>
    </w:p>
    <w:p w14:paraId="49ECC6E6" w14:textId="77777777" w:rsidR="002C3112" w:rsidRPr="002C3112" w:rsidRDefault="002C3112" w:rsidP="002C3112">
      <w:pPr>
        <w:numPr>
          <w:ilvl w:val="1"/>
          <w:numId w:val="14"/>
        </w:numPr>
      </w:pPr>
      <w:r w:rsidRPr="002C3112">
        <w:t>“And at the same time, the absence of feeling lonely or lost or anything like that.” (P2)</w:t>
      </w:r>
    </w:p>
    <w:p w14:paraId="1B974B89" w14:textId="77777777" w:rsidR="002C3112" w:rsidRPr="002C3112" w:rsidRDefault="002C3112" w:rsidP="002C3112">
      <w:pPr>
        <w:rPr>
          <w:i/>
          <w:iCs/>
        </w:rPr>
      </w:pPr>
      <w:r w:rsidRPr="002C3112">
        <w:rPr>
          <w:i/>
          <w:iCs/>
        </w:rPr>
        <w:t>Retrieval</w:t>
      </w:r>
    </w:p>
    <w:p w14:paraId="1639826A" w14:textId="77777777" w:rsidR="002C3112" w:rsidRPr="002C3112" w:rsidRDefault="002C3112" w:rsidP="002C3112">
      <w:pPr>
        <w:numPr>
          <w:ilvl w:val="0"/>
          <w:numId w:val="14"/>
        </w:numPr>
      </w:pPr>
      <w:r w:rsidRPr="002C3112">
        <w:t>Declarative self-knowledge</w:t>
      </w:r>
    </w:p>
    <w:p w14:paraId="374CE677" w14:textId="77777777" w:rsidR="002C3112" w:rsidRPr="002C3112" w:rsidRDefault="002C3112" w:rsidP="002C3112">
      <w:pPr>
        <w:numPr>
          <w:ilvl w:val="1"/>
          <w:numId w:val="14"/>
        </w:numPr>
      </w:pPr>
      <w:r w:rsidRPr="002C3112">
        <w:t>“I feel like I always have someone to turn to. Not just today, but in general.” (P1)</w:t>
      </w:r>
    </w:p>
    <w:p w14:paraId="1C32216C" w14:textId="77777777" w:rsidR="002C3112" w:rsidRPr="002C3112" w:rsidRDefault="002C3112" w:rsidP="002C3112">
      <w:pPr>
        <w:rPr>
          <w:i/>
          <w:iCs/>
        </w:rPr>
      </w:pPr>
      <w:r w:rsidRPr="002C3112">
        <w:rPr>
          <w:i/>
          <w:iCs/>
        </w:rPr>
        <w:t>Judgement</w:t>
      </w:r>
    </w:p>
    <w:p w14:paraId="6D30F298" w14:textId="77777777" w:rsidR="00ED3BF8" w:rsidRPr="002C3112" w:rsidRDefault="00ED3BF8" w:rsidP="00ED3BF8">
      <w:pPr>
        <w:numPr>
          <w:ilvl w:val="0"/>
          <w:numId w:val="14"/>
        </w:numPr>
      </w:pPr>
      <w:r w:rsidRPr="002C3112">
        <w:t>Temporal influences and circumstances</w:t>
      </w:r>
    </w:p>
    <w:p w14:paraId="074C285B" w14:textId="77777777" w:rsidR="002C3112" w:rsidRPr="002C3112" w:rsidRDefault="002C3112" w:rsidP="002C3112">
      <w:pPr>
        <w:numPr>
          <w:ilvl w:val="1"/>
          <w:numId w:val="14"/>
        </w:numPr>
      </w:pPr>
      <w:r w:rsidRPr="002C3112">
        <w:t>“Now I'm staying with my [relative], and that's a very safe space for me.” (P4)</w:t>
      </w:r>
    </w:p>
    <w:p w14:paraId="0FB4E222" w14:textId="4CE00D7C" w:rsidR="002C3112" w:rsidRPr="002C3112" w:rsidRDefault="002C3112" w:rsidP="002C3112">
      <w:pPr>
        <w:numPr>
          <w:ilvl w:val="0"/>
          <w:numId w:val="14"/>
        </w:numPr>
      </w:pPr>
      <w:r w:rsidRPr="002C3112">
        <w:t xml:space="preserve">Counterfactual </w:t>
      </w:r>
      <w:r w:rsidR="00AF61E8">
        <w:t>thinking</w:t>
      </w:r>
      <w:r w:rsidRPr="002C3112">
        <w:t xml:space="preserve"> </w:t>
      </w:r>
    </w:p>
    <w:p w14:paraId="2953F93C" w14:textId="77777777" w:rsidR="002C3112" w:rsidRPr="002C3112" w:rsidRDefault="002C3112" w:rsidP="002C3112">
      <w:pPr>
        <w:numPr>
          <w:ilvl w:val="1"/>
          <w:numId w:val="14"/>
        </w:numPr>
      </w:pPr>
      <w:r w:rsidRPr="002C3112">
        <w:t>“Today, I don't know... Take mowing, for example. If something went wrong with the mower, I could go straight to my dad. And in spiritual matters, you can go straight to the priest.” (P1)</w:t>
      </w:r>
    </w:p>
    <w:p w14:paraId="158D4632" w14:textId="77777777" w:rsidR="002C3112" w:rsidRPr="002C3112" w:rsidRDefault="002C3112" w:rsidP="002C3112">
      <w:pPr>
        <w:numPr>
          <w:ilvl w:val="0"/>
          <w:numId w:val="14"/>
        </w:numPr>
      </w:pPr>
      <w:r w:rsidRPr="002C3112">
        <w:t>Presence of indicators</w:t>
      </w:r>
    </w:p>
    <w:p w14:paraId="67CAA602" w14:textId="77777777" w:rsidR="002C3112" w:rsidRPr="002C3112" w:rsidRDefault="002C3112" w:rsidP="002C3112">
      <w:pPr>
        <w:numPr>
          <w:ilvl w:val="1"/>
          <w:numId w:val="14"/>
        </w:numPr>
      </w:pPr>
      <w:r w:rsidRPr="002C3112">
        <w:t xml:space="preserve">“Yes, definitely. Whether it's family, friends, or professors. Today, I felt </w:t>
      </w:r>
      <w:proofErr w:type="gramStart"/>
      <w:r w:rsidRPr="002C3112">
        <w:t>really good</w:t>
      </w:r>
      <w:proofErr w:type="gramEnd"/>
      <w:r w:rsidRPr="002C3112">
        <w:t xml:space="preserve"> in that regard.” (P5)</w:t>
      </w:r>
    </w:p>
    <w:p w14:paraId="644F7D41" w14:textId="77777777" w:rsidR="002C3112" w:rsidRPr="002C3112" w:rsidRDefault="002C3112" w:rsidP="002C3112">
      <w:pPr>
        <w:numPr>
          <w:ilvl w:val="1"/>
          <w:numId w:val="14"/>
        </w:numPr>
      </w:pPr>
      <w:r w:rsidRPr="002C3112">
        <w:lastRenderedPageBreak/>
        <w:t xml:space="preserve">“I was in touch with my loved ones, I saw my family after a long time, [...], I wrote to several friends, my bachelor's thesis supervisor is great. A mix of such positive emotions…” </w:t>
      </w:r>
    </w:p>
    <w:p w14:paraId="58852158" w14:textId="77777777" w:rsidR="002C3112" w:rsidRPr="002C3112" w:rsidRDefault="002C3112" w:rsidP="002C3112">
      <w:pPr>
        <w:numPr>
          <w:ilvl w:val="0"/>
          <w:numId w:val="14"/>
        </w:numPr>
      </w:pPr>
      <w:r w:rsidRPr="002C3112">
        <w:t>Absence of indicators</w:t>
      </w:r>
    </w:p>
    <w:p w14:paraId="065D1B0B" w14:textId="77777777" w:rsidR="002C3112" w:rsidRPr="002C3112" w:rsidRDefault="002C3112" w:rsidP="002C3112">
      <w:pPr>
        <w:numPr>
          <w:ilvl w:val="1"/>
          <w:numId w:val="14"/>
        </w:numPr>
      </w:pPr>
      <w:r w:rsidRPr="002C3112">
        <w:t xml:space="preserve"> “…and at the same time the absence of feeling lonely.” (P2)</w:t>
      </w:r>
    </w:p>
    <w:p w14:paraId="3CE321F4" w14:textId="77777777" w:rsidR="002C3112" w:rsidRPr="002C3112" w:rsidRDefault="002C3112" w:rsidP="00CE64C9">
      <w:pPr>
        <w:pStyle w:val="Nadpis3"/>
      </w:pPr>
      <w:r w:rsidRPr="002C3112">
        <w:t>Interpersonal Closeness</w:t>
      </w:r>
    </w:p>
    <w:p w14:paraId="709A66E1" w14:textId="77777777" w:rsidR="002C3112" w:rsidRPr="002C3112" w:rsidRDefault="002C3112" w:rsidP="002C3112">
      <w:pPr>
        <w:rPr>
          <w:i/>
          <w:iCs/>
        </w:rPr>
      </w:pPr>
      <w:r w:rsidRPr="002C3112">
        <w:rPr>
          <w:i/>
          <w:iCs/>
        </w:rPr>
        <w:t>Comprehension</w:t>
      </w:r>
    </w:p>
    <w:p w14:paraId="6E69AC63" w14:textId="77777777" w:rsidR="002C3112" w:rsidRPr="002C3112" w:rsidRDefault="002C3112" w:rsidP="002C3112">
      <w:pPr>
        <w:numPr>
          <w:ilvl w:val="0"/>
          <w:numId w:val="14"/>
        </w:numPr>
      </w:pPr>
      <w:r w:rsidRPr="002C3112">
        <w:t>Exact definition</w:t>
      </w:r>
    </w:p>
    <w:p w14:paraId="67074C78" w14:textId="77777777" w:rsidR="002C3112" w:rsidRPr="002C3112" w:rsidRDefault="002C3112" w:rsidP="002C3112">
      <w:pPr>
        <w:numPr>
          <w:ilvl w:val="1"/>
          <w:numId w:val="14"/>
        </w:numPr>
      </w:pPr>
      <w:r w:rsidRPr="002C3112">
        <w:t>“Some mutuality, some understanding.” (P4)</w:t>
      </w:r>
    </w:p>
    <w:p w14:paraId="1E0D9733" w14:textId="77777777" w:rsidR="002C3112" w:rsidRPr="002C3112" w:rsidRDefault="002C3112" w:rsidP="002C3112">
      <w:pPr>
        <w:numPr>
          <w:ilvl w:val="0"/>
          <w:numId w:val="14"/>
        </w:numPr>
      </w:pPr>
      <w:r w:rsidRPr="002C3112">
        <w:t xml:space="preserve">Definition by personal experience or example </w:t>
      </w:r>
    </w:p>
    <w:p w14:paraId="0A6E3FD2" w14:textId="77777777" w:rsidR="002C3112" w:rsidRPr="002C3112" w:rsidRDefault="002C3112" w:rsidP="002C3112">
      <w:pPr>
        <w:numPr>
          <w:ilvl w:val="1"/>
          <w:numId w:val="14"/>
        </w:numPr>
      </w:pPr>
      <w:r w:rsidRPr="002C3112">
        <w:t>„ When it's Christmas and we're all sitting around the table together. Or when people confide in each other about something intimate that they wouldn't tell just anyone. Or when someone understands you, when you're such good friends. When someone helps you out a lot.” (P1)</w:t>
      </w:r>
    </w:p>
    <w:p w14:paraId="429308EC" w14:textId="77777777" w:rsidR="002C3112" w:rsidRPr="002C3112" w:rsidRDefault="002C3112" w:rsidP="002C3112">
      <w:pPr>
        <w:numPr>
          <w:ilvl w:val="1"/>
          <w:numId w:val="14"/>
        </w:numPr>
      </w:pPr>
      <w:r w:rsidRPr="002C3112">
        <w:t xml:space="preserve">“Here, the feeling of closeness is based much more on the fact that I am actually talking to people.” (P2) </w:t>
      </w:r>
    </w:p>
    <w:p w14:paraId="1DCA10F7" w14:textId="77777777" w:rsidR="002C3112" w:rsidRPr="002C3112" w:rsidRDefault="002C3112" w:rsidP="002C3112">
      <w:pPr>
        <w:numPr>
          <w:ilvl w:val="1"/>
          <w:numId w:val="14"/>
        </w:numPr>
      </w:pPr>
      <w:r w:rsidRPr="002C3112">
        <w:t xml:space="preserve">“For me, the feeling of closeness </w:t>
      </w:r>
      <w:proofErr w:type="gramStart"/>
      <w:r w:rsidRPr="002C3112">
        <w:t>is connected with</w:t>
      </w:r>
      <w:proofErr w:type="gramEnd"/>
      <w:r w:rsidRPr="002C3112">
        <w:t xml:space="preserve"> mutual empathy, a sense of closeness in general. You rely heavily on that closeness. I have somewhere to unburden myself. I have somewhere to cry.” (P4)</w:t>
      </w:r>
    </w:p>
    <w:p w14:paraId="6BF9954A" w14:textId="77777777" w:rsidR="002C3112" w:rsidRPr="002C3112" w:rsidRDefault="002C3112" w:rsidP="002C3112">
      <w:pPr>
        <w:numPr>
          <w:ilvl w:val="1"/>
          <w:numId w:val="14"/>
        </w:numPr>
      </w:pPr>
      <w:r w:rsidRPr="002C3112">
        <w:t xml:space="preserve">“At different stages of life, we deal with the same issues, so we feel closer to each other. For example, with a friend. But it can also be about different issues, it's just that we listen to </w:t>
      </w:r>
      <w:proofErr w:type="gramStart"/>
      <w:r w:rsidRPr="002C3112">
        <w:t>each other</w:t>
      </w:r>
      <w:proofErr w:type="gramEnd"/>
      <w:r w:rsidRPr="002C3112">
        <w:t xml:space="preserve"> and we know each other and know things about each other and approach it with empathy.” (P4)</w:t>
      </w:r>
    </w:p>
    <w:p w14:paraId="60E1359C" w14:textId="77777777" w:rsidR="002C3112" w:rsidRPr="002C3112" w:rsidRDefault="002C3112" w:rsidP="002C3112">
      <w:pPr>
        <w:numPr>
          <w:ilvl w:val="1"/>
          <w:numId w:val="14"/>
        </w:numPr>
      </w:pPr>
      <w:r w:rsidRPr="002C3112">
        <w:lastRenderedPageBreak/>
        <w:t xml:space="preserve">“I think it would depend on who it was. With some people, I just don't click, and that feeling of closeness isn't there, but with others, I feel it even if we haven't talked for a long time.” (P5) </w:t>
      </w:r>
    </w:p>
    <w:p w14:paraId="3AD29A15" w14:textId="77777777" w:rsidR="002C3112" w:rsidRPr="002C3112" w:rsidRDefault="002C3112" w:rsidP="002C3112">
      <w:pPr>
        <w:rPr>
          <w:i/>
          <w:iCs/>
        </w:rPr>
      </w:pPr>
      <w:r w:rsidRPr="002C3112">
        <w:rPr>
          <w:i/>
          <w:iCs/>
        </w:rPr>
        <w:t>Judgement</w:t>
      </w:r>
    </w:p>
    <w:p w14:paraId="3C6DED7F" w14:textId="77777777" w:rsidR="002C3112" w:rsidRPr="002C3112" w:rsidRDefault="002C3112" w:rsidP="002C3112">
      <w:pPr>
        <w:numPr>
          <w:ilvl w:val="0"/>
          <w:numId w:val="14"/>
        </w:numPr>
      </w:pPr>
      <w:r w:rsidRPr="002C3112">
        <w:t>Presence of indicators</w:t>
      </w:r>
    </w:p>
    <w:p w14:paraId="603D011E" w14:textId="77777777" w:rsidR="002C3112" w:rsidRPr="002C3112" w:rsidRDefault="002C3112" w:rsidP="002C3112">
      <w:pPr>
        <w:numPr>
          <w:ilvl w:val="1"/>
          <w:numId w:val="14"/>
        </w:numPr>
      </w:pPr>
      <w:r w:rsidRPr="002C3112">
        <w:t xml:space="preserve">“If I don't count my friend, for example, even the professor was likable because she was so trustworthy.” (P5) </w:t>
      </w:r>
    </w:p>
    <w:p w14:paraId="1F60CFE4" w14:textId="77777777" w:rsidR="002C3112" w:rsidRPr="002C3112" w:rsidRDefault="002C3112" w:rsidP="002C3112">
      <w:pPr>
        <w:numPr>
          <w:ilvl w:val="1"/>
          <w:numId w:val="14"/>
        </w:numPr>
      </w:pPr>
      <w:r w:rsidRPr="002C3112">
        <w:t xml:space="preserve">“Probably because I spent time with people who are close to me, I experienced a feeling of closeness.” (P2) </w:t>
      </w:r>
    </w:p>
    <w:p w14:paraId="60141832" w14:textId="77777777" w:rsidR="002C3112" w:rsidRPr="002C3112" w:rsidRDefault="002C3112" w:rsidP="002C3112">
      <w:pPr>
        <w:numPr>
          <w:ilvl w:val="0"/>
          <w:numId w:val="14"/>
        </w:numPr>
      </w:pPr>
      <w:r w:rsidRPr="002C3112">
        <w:t>Absence of indicators</w:t>
      </w:r>
    </w:p>
    <w:p w14:paraId="7DF1231B" w14:textId="77777777" w:rsidR="002C3112" w:rsidRPr="002C3112" w:rsidRDefault="002C3112" w:rsidP="002C3112">
      <w:pPr>
        <w:numPr>
          <w:ilvl w:val="1"/>
          <w:numId w:val="14"/>
        </w:numPr>
      </w:pPr>
      <w:r w:rsidRPr="002C3112">
        <w:t xml:space="preserve">„I was with my [relatives] today, and they are people close to me, but </w:t>
      </w:r>
      <w:proofErr w:type="gramStart"/>
      <w:r w:rsidRPr="002C3112">
        <w:t>somehow</w:t>
      </w:r>
      <w:proofErr w:type="gramEnd"/>
      <w:r w:rsidRPr="002C3112">
        <w:t xml:space="preserve"> I didn't feel close to them during the activities we did. I guess it didn't really go through my head, I didn't really feel that way.” (P1)</w:t>
      </w:r>
    </w:p>
    <w:p w14:paraId="26DCC70F" w14:textId="77777777" w:rsidR="002C3112" w:rsidRPr="002C3112" w:rsidRDefault="002C3112" w:rsidP="002C3112">
      <w:pPr>
        <w:numPr>
          <w:ilvl w:val="1"/>
          <w:numId w:val="14"/>
        </w:numPr>
      </w:pPr>
      <w:r w:rsidRPr="002C3112">
        <w:t xml:space="preserve">“Or even the people I met today, it was... I didn't feel distant from them in any way.” (P5) </w:t>
      </w:r>
    </w:p>
    <w:p w14:paraId="7ECD54D9" w14:textId="77777777" w:rsidR="002C3112" w:rsidRPr="002C3112" w:rsidRDefault="002C3112" w:rsidP="002C3112">
      <w:pPr>
        <w:rPr>
          <w:i/>
          <w:iCs/>
        </w:rPr>
      </w:pPr>
      <w:r w:rsidRPr="002C3112">
        <w:rPr>
          <w:i/>
          <w:iCs/>
        </w:rPr>
        <w:t>Response Selection</w:t>
      </w:r>
    </w:p>
    <w:p w14:paraId="263D1733" w14:textId="77777777" w:rsidR="002C3112" w:rsidRPr="002C3112" w:rsidRDefault="002C3112" w:rsidP="002C3112">
      <w:pPr>
        <w:numPr>
          <w:ilvl w:val="0"/>
          <w:numId w:val="14"/>
        </w:numPr>
      </w:pPr>
      <w:r w:rsidRPr="002C3112">
        <w:t>Alignment with judgement</w:t>
      </w:r>
    </w:p>
    <w:p w14:paraId="10AFB781" w14:textId="77777777" w:rsidR="002C3112" w:rsidRPr="002C3112" w:rsidRDefault="002C3112" w:rsidP="002C3112">
      <w:pPr>
        <w:numPr>
          <w:ilvl w:val="1"/>
          <w:numId w:val="14"/>
        </w:numPr>
      </w:pPr>
      <w:r w:rsidRPr="002C3112">
        <w:t>“I can also rank that quite highly. Probably because I spent time with people who are close to me, I experienced a feeling of closeness.” (P2)</w:t>
      </w:r>
    </w:p>
    <w:p w14:paraId="401F7747" w14:textId="77777777" w:rsidR="002C3112" w:rsidRPr="002C3112" w:rsidRDefault="002C3112" w:rsidP="002C3112">
      <w:pPr>
        <w:numPr>
          <w:ilvl w:val="1"/>
          <w:numId w:val="14"/>
        </w:numPr>
      </w:pPr>
      <w:r w:rsidRPr="002C3112">
        <w:t>“None of that really happened today, so I put it like this.” (P1)</w:t>
      </w:r>
    </w:p>
    <w:p w14:paraId="122FA71A" w14:textId="77777777" w:rsidR="002C3112" w:rsidRPr="002C3112" w:rsidRDefault="002C3112" w:rsidP="002C3112">
      <w:pPr>
        <w:numPr>
          <w:ilvl w:val="0"/>
          <w:numId w:val="14"/>
        </w:numPr>
      </w:pPr>
      <w:r w:rsidRPr="002C3112">
        <w:t>Aversion towards extremes</w:t>
      </w:r>
    </w:p>
    <w:p w14:paraId="492A4EC9" w14:textId="77777777" w:rsidR="002C3112" w:rsidRPr="002C3112" w:rsidRDefault="002C3112" w:rsidP="002C3112">
      <w:pPr>
        <w:numPr>
          <w:ilvl w:val="1"/>
          <w:numId w:val="14"/>
        </w:numPr>
      </w:pPr>
      <w:r w:rsidRPr="002C3112">
        <w:t>“So, I still won't put that zero there.” (P5)</w:t>
      </w:r>
    </w:p>
    <w:p w14:paraId="771D53A7" w14:textId="77777777" w:rsidR="002C3112" w:rsidRPr="002C3112" w:rsidRDefault="002C3112" w:rsidP="00CE64C9">
      <w:pPr>
        <w:pStyle w:val="Nadpis3"/>
      </w:pPr>
      <w:r w:rsidRPr="002C3112">
        <w:lastRenderedPageBreak/>
        <w:t>Resilience</w:t>
      </w:r>
    </w:p>
    <w:p w14:paraId="3B1F1751" w14:textId="77777777" w:rsidR="002C3112" w:rsidRPr="002C3112" w:rsidRDefault="002C3112" w:rsidP="002C3112">
      <w:pPr>
        <w:rPr>
          <w:i/>
          <w:iCs/>
        </w:rPr>
      </w:pPr>
      <w:r w:rsidRPr="002C3112">
        <w:rPr>
          <w:i/>
          <w:iCs/>
        </w:rPr>
        <w:t xml:space="preserve">Comprehension </w:t>
      </w:r>
    </w:p>
    <w:p w14:paraId="32CE5CC3" w14:textId="77777777" w:rsidR="002C3112" w:rsidRPr="002C3112" w:rsidRDefault="002C3112" w:rsidP="002C3112">
      <w:pPr>
        <w:numPr>
          <w:ilvl w:val="0"/>
          <w:numId w:val="14"/>
        </w:numPr>
      </w:pPr>
      <w:r w:rsidRPr="002C3112">
        <w:t>Definition by personal experience or example</w:t>
      </w:r>
    </w:p>
    <w:p w14:paraId="31C9729E" w14:textId="77777777" w:rsidR="002C3112" w:rsidRPr="002C3112" w:rsidRDefault="002C3112" w:rsidP="002C3112">
      <w:pPr>
        <w:numPr>
          <w:ilvl w:val="1"/>
          <w:numId w:val="14"/>
        </w:numPr>
      </w:pPr>
      <w:r w:rsidRPr="002C3112">
        <w:t xml:space="preserve">“Everything you </w:t>
      </w:r>
      <w:proofErr w:type="gramStart"/>
      <w:r w:rsidRPr="002C3112">
        <w:t>have to</w:t>
      </w:r>
      <w:proofErr w:type="gramEnd"/>
      <w:r w:rsidRPr="002C3112">
        <w:t xml:space="preserve"> do, you do. […] And you do it all—how others want it, or how you want it.” (P1)</w:t>
      </w:r>
    </w:p>
    <w:p w14:paraId="183EDFB5" w14:textId="77777777" w:rsidR="002C3112" w:rsidRPr="002C3112" w:rsidRDefault="002C3112" w:rsidP="002C3112">
      <w:pPr>
        <w:numPr>
          <w:ilvl w:val="1"/>
          <w:numId w:val="14"/>
        </w:numPr>
      </w:pPr>
      <w:r w:rsidRPr="002C3112">
        <w:t xml:space="preserve">“I imagine how eventful the day will be and what I have planned for myself. I will accomplish everything I have </w:t>
      </w:r>
      <w:proofErr w:type="gramStart"/>
      <w:r w:rsidRPr="002C3112">
        <w:t>planned.”</w:t>
      </w:r>
      <w:proofErr w:type="gramEnd"/>
      <w:r w:rsidRPr="002C3112">
        <w:t xml:space="preserve"> (P4)</w:t>
      </w:r>
    </w:p>
    <w:p w14:paraId="3F18E118" w14:textId="77777777" w:rsidR="002C3112" w:rsidRPr="002C3112" w:rsidRDefault="002C3112" w:rsidP="002C3112">
      <w:pPr>
        <w:numPr>
          <w:ilvl w:val="0"/>
          <w:numId w:val="14"/>
        </w:numPr>
      </w:pPr>
      <w:r w:rsidRPr="002C3112">
        <w:t>Definition by absence</w:t>
      </w:r>
    </w:p>
    <w:p w14:paraId="3880345B" w14:textId="77777777" w:rsidR="002C3112" w:rsidRPr="002C3112" w:rsidRDefault="002C3112" w:rsidP="002C3112">
      <w:pPr>
        <w:numPr>
          <w:ilvl w:val="1"/>
          <w:numId w:val="14"/>
        </w:numPr>
      </w:pPr>
      <w:r w:rsidRPr="002C3112">
        <w:t>“Everything you have to do, you will do, and it will not destroy you physically or mentally.” (P1)</w:t>
      </w:r>
    </w:p>
    <w:p w14:paraId="29654A59" w14:textId="77777777" w:rsidR="002C3112" w:rsidRPr="002C3112" w:rsidRDefault="002C3112" w:rsidP="002C3112">
      <w:pPr>
        <w:numPr>
          <w:ilvl w:val="1"/>
          <w:numId w:val="14"/>
        </w:numPr>
      </w:pPr>
      <w:r w:rsidRPr="002C3112">
        <w:t>“I don't feel any pressure.” (P4)</w:t>
      </w:r>
    </w:p>
    <w:p w14:paraId="2DE1F028" w14:textId="77777777" w:rsidR="002C3112" w:rsidRPr="002C3112" w:rsidRDefault="002C3112" w:rsidP="002C3112">
      <w:pPr>
        <w:rPr>
          <w:i/>
          <w:iCs/>
        </w:rPr>
      </w:pPr>
      <w:r w:rsidRPr="002C3112">
        <w:rPr>
          <w:i/>
          <w:iCs/>
        </w:rPr>
        <w:t>Retrieval</w:t>
      </w:r>
    </w:p>
    <w:p w14:paraId="4FC6EE5F" w14:textId="77777777" w:rsidR="002C3112" w:rsidRPr="002C3112" w:rsidRDefault="002C3112" w:rsidP="002C3112">
      <w:pPr>
        <w:numPr>
          <w:ilvl w:val="0"/>
          <w:numId w:val="20"/>
        </w:numPr>
      </w:pPr>
      <w:r w:rsidRPr="002C3112">
        <w:t>Selective remembering</w:t>
      </w:r>
    </w:p>
    <w:p w14:paraId="1DB38310" w14:textId="77777777" w:rsidR="002C3112" w:rsidRPr="002C3112" w:rsidRDefault="002C3112" w:rsidP="002C3112">
      <w:pPr>
        <w:numPr>
          <w:ilvl w:val="1"/>
          <w:numId w:val="20"/>
        </w:numPr>
      </w:pPr>
      <w:r w:rsidRPr="002C3112">
        <w:t>“I have outlined today's demands and how I manage them.” (P2)</w:t>
      </w:r>
    </w:p>
    <w:p w14:paraId="0AB7BA68" w14:textId="77777777" w:rsidR="002C3112" w:rsidRPr="002C3112" w:rsidRDefault="002C3112" w:rsidP="002C3112">
      <w:pPr>
        <w:rPr>
          <w:i/>
          <w:iCs/>
        </w:rPr>
      </w:pPr>
      <w:r w:rsidRPr="002C3112">
        <w:rPr>
          <w:i/>
          <w:iCs/>
        </w:rPr>
        <w:t>Judgement</w:t>
      </w:r>
    </w:p>
    <w:p w14:paraId="4576E718" w14:textId="77777777" w:rsidR="002C3112" w:rsidRPr="002C3112" w:rsidRDefault="002C3112" w:rsidP="002C3112">
      <w:pPr>
        <w:numPr>
          <w:ilvl w:val="0"/>
          <w:numId w:val="14"/>
        </w:numPr>
      </w:pPr>
      <w:r w:rsidRPr="002C3112">
        <w:t>Averaging</w:t>
      </w:r>
    </w:p>
    <w:p w14:paraId="7D8C7036" w14:textId="77777777" w:rsidR="002C3112" w:rsidRPr="002C3112" w:rsidRDefault="002C3112" w:rsidP="002C3112">
      <w:pPr>
        <w:numPr>
          <w:ilvl w:val="1"/>
          <w:numId w:val="14"/>
        </w:numPr>
      </w:pPr>
      <w:r w:rsidRPr="002C3112">
        <w:t>“I have outlined today's demands and how I manage them, and it all kind of fits together, connects... so I've kind of averaged it out.” (P2)</w:t>
      </w:r>
    </w:p>
    <w:p w14:paraId="0FB9C86C" w14:textId="77777777" w:rsidR="002C3112" w:rsidRPr="002C3112" w:rsidRDefault="002C3112" w:rsidP="002C3112">
      <w:pPr>
        <w:numPr>
          <w:ilvl w:val="0"/>
          <w:numId w:val="14"/>
        </w:numPr>
      </w:pPr>
      <w:r w:rsidRPr="002C3112">
        <w:t>Presence of indicators</w:t>
      </w:r>
    </w:p>
    <w:p w14:paraId="654A9400" w14:textId="77777777" w:rsidR="002C3112" w:rsidRPr="002C3112" w:rsidRDefault="002C3112" w:rsidP="002C3112">
      <w:pPr>
        <w:numPr>
          <w:ilvl w:val="1"/>
          <w:numId w:val="14"/>
        </w:numPr>
      </w:pPr>
      <w:r w:rsidRPr="002C3112">
        <w:t>„ The time pressure was a bit on my mind, but otherwise it went well.” (P1)</w:t>
      </w:r>
    </w:p>
    <w:p w14:paraId="791CA9C0" w14:textId="77777777" w:rsidR="002C3112" w:rsidRPr="002C3112" w:rsidRDefault="002C3112" w:rsidP="002C3112">
      <w:pPr>
        <w:numPr>
          <w:ilvl w:val="0"/>
          <w:numId w:val="14"/>
        </w:numPr>
      </w:pPr>
      <w:r w:rsidRPr="002C3112">
        <w:t>Balancing two opposites</w:t>
      </w:r>
    </w:p>
    <w:p w14:paraId="5BA91E37" w14:textId="77777777" w:rsidR="002C3112" w:rsidRPr="002C3112" w:rsidRDefault="002C3112" w:rsidP="002C3112">
      <w:pPr>
        <w:numPr>
          <w:ilvl w:val="1"/>
          <w:numId w:val="14"/>
        </w:numPr>
      </w:pPr>
      <w:r w:rsidRPr="002C3112">
        <w:lastRenderedPageBreak/>
        <w:t>“It occurred to me that I had handled everything well today, then it occurred to me that I had been nervous for a moment because of the time and didn't know if I could do it. For a moment, I thought I might not be able to do it, hey.” (P1)</w:t>
      </w:r>
    </w:p>
    <w:p w14:paraId="01F8FA60" w14:textId="77777777" w:rsidR="002C3112" w:rsidRPr="002C3112" w:rsidRDefault="002C3112" w:rsidP="002C3112">
      <w:pPr>
        <w:numPr>
          <w:ilvl w:val="0"/>
          <w:numId w:val="14"/>
        </w:numPr>
      </w:pPr>
      <w:r w:rsidRPr="002C3112">
        <w:t xml:space="preserve">Absence of indicators </w:t>
      </w:r>
    </w:p>
    <w:p w14:paraId="47A9F8E9" w14:textId="77777777" w:rsidR="002C3112" w:rsidRPr="002C3112" w:rsidRDefault="002C3112" w:rsidP="002C3112">
      <w:pPr>
        <w:numPr>
          <w:ilvl w:val="1"/>
          <w:numId w:val="14"/>
        </w:numPr>
      </w:pPr>
      <w:r w:rsidRPr="002C3112">
        <w:t>“Nothing went wrong, I didn't feel like I couldn't handle it, so I guess that means I can handle it.” (P2)</w:t>
      </w:r>
    </w:p>
    <w:p w14:paraId="5EBED9C9" w14:textId="77777777" w:rsidR="002C3112" w:rsidRPr="002C3112" w:rsidRDefault="002C3112" w:rsidP="002C3112">
      <w:pPr>
        <w:numPr>
          <w:ilvl w:val="1"/>
          <w:numId w:val="14"/>
        </w:numPr>
      </w:pPr>
      <w:r w:rsidRPr="002C3112">
        <w:t>“Today's demands aren't that high. Since I'm calm, I don't feel any pressure.” (P4)</w:t>
      </w:r>
    </w:p>
    <w:p w14:paraId="5AB5EE60" w14:textId="77777777" w:rsidR="002C3112" w:rsidRPr="002C3112" w:rsidRDefault="002C3112" w:rsidP="002C3112">
      <w:pPr>
        <w:numPr>
          <w:ilvl w:val="1"/>
          <w:numId w:val="14"/>
        </w:numPr>
      </w:pPr>
      <w:r w:rsidRPr="002C3112">
        <w:t xml:space="preserve">“But yeah, today, yeah... Fortunately, the demands weren't too high today.” (P5) </w:t>
      </w:r>
    </w:p>
    <w:p w14:paraId="1086CA78" w14:textId="77777777" w:rsidR="002C3112" w:rsidRPr="002C3112" w:rsidRDefault="002C3112" w:rsidP="002C3112">
      <w:pPr>
        <w:rPr>
          <w:i/>
          <w:iCs/>
        </w:rPr>
      </w:pPr>
      <w:r w:rsidRPr="002C3112">
        <w:rPr>
          <w:i/>
          <w:iCs/>
        </w:rPr>
        <w:t>Response Selection</w:t>
      </w:r>
    </w:p>
    <w:p w14:paraId="1E121F29" w14:textId="77777777" w:rsidR="002C3112" w:rsidRPr="002C3112" w:rsidRDefault="002C3112" w:rsidP="002C3112">
      <w:pPr>
        <w:numPr>
          <w:ilvl w:val="0"/>
          <w:numId w:val="21"/>
        </w:numPr>
      </w:pPr>
      <w:r w:rsidRPr="002C3112">
        <w:t>Alignment with judgement</w:t>
      </w:r>
    </w:p>
    <w:p w14:paraId="384218E6" w14:textId="77777777" w:rsidR="002C3112" w:rsidRPr="002C3112" w:rsidRDefault="002C3112" w:rsidP="002C3112">
      <w:pPr>
        <w:numPr>
          <w:ilvl w:val="1"/>
          <w:numId w:val="21"/>
        </w:numPr>
      </w:pPr>
      <w:r w:rsidRPr="002C3112">
        <w:t>“I have outlined today's demands and how I manage them, and it all kind of fits together, connects... so I've kind of averaged it out.” (P2)</w:t>
      </w:r>
    </w:p>
    <w:p w14:paraId="5AC20173" w14:textId="77777777" w:rsidR="002C3112" w:rsidRPr="002C3112" w:rsidRDefault="002C3112" w:rsidP="002C3112">
      <w:pPr>
        <w:numPr>
          <w:ilvl w:val="0"/>
          <w:numId w:val="21"/>
        </w:numPr>
      </w:pPr>
      <w:r w:rsidRPr="002C3112">
        <w:t>Recalibration</w:t>
      </w:r>
    </w:p>
    <w:p w14:paraId="5FBE8712" w14:textId="77777777" w:rsidR="002C3112" w:rsidRPr="002C3112" w:rsidRDefault="002C3112" w:rsidP="002C3112">
      <w:pPr>
        <w:numPr>
          <w:ilvl w:val="1"/>
          <w:numId w:val="21"/>
        </w:numPr>
      </w:pPr>
      <w:r w:rsidRPr="002C3112">
        <w:t>“I think I should put it a little higher with that word ‘manage.’.” (P4)</w:t>
      </w:r>
    </w:p>
    <w:p w14:paraId="2B50A5C4" w14:textId="77777777" w:rsidR="002C3112" w:rsidRPr="002C3112" w:rsidRDefault="002C3112" w:rsidP="00CE64C9">
      <w:pPr>
        <w:pStyle w:val="Nadpis3"/>
      </w:pPr>
      <w:r w:rsidRPr="002C3112">
        <w:t>Flow</w:t>
      </w:r>
    </w:p>
    <w:p w14:paraId="4FF41D14" w14:textId="77777777" w:rsidR="002C3112" w:rsidRPr="002C3112" w:rsidRDefault="002C3112" w:rsidP="002C3112">
      <w:pPr>
        <w:rPr>
          <w:i/>
          <w:iCs/>
        </w:rPr>
      </w:pPr>
      <w:r w:rsidRPr="002C3112">
        <w:rPr>
          <w:i/>
          <w:iCs/>
        </w:rPr>
        <w:t>Comprehension</w:t>
      </w:r>
    </w:p>
    <w:p w14:paraId="630C700A" w14:textId="77777777" w:rsidR="002C3112" w:rsidRPr="002C3112" w:rsidRDefault="002C3112" w:rsidP="002C3112">
      <w:pPr>
        <w:numPr>
          <w:ilvl w:val="0"/>
          <w:numId w:val="14"/>
        </w:numPr>
      </w:pPr>
      <w:r w:rsidRPr="002C3112">
        <w:t>Exact definition</w:t>
      </w:r>
    </w:p>
    <w:p w14:paraId="6F331F6C" w14:textId="77777777" w:rsidR="002C3112" w:rsidRPr="002C3112" w:rsidRDefault="002C3112" w:rsidP="002C3112">
      <w:pPr>
        <w:numPr>
          <w:ilvl w:val="1"/>
          <w:numId w:val="14"/>
        </w:numPr>
      </w:pPr>
      <w:r w:rsidRPr="002C3112">
        <w:t>“Here, underneath this, I imagined some kind of flow.” (P2)</w:t>
      </w:r>
    </w:p>
    <w:p w14:paraId="174972BD" w14:textId="77777777" w:rsidR="002C3112" w:rsidRPr="002C3112" w:rsidRDefault="002C3112" w:rsidP="002C3112">
      <w:pPr>
        <w:numPr>
          <w:ilvl w:val="0"/>
          <w:numId w:val="14"/>
        </w:numPr>
      </w:pPr>
      <w:r w:rsidRPr="002C3112">
        <w:t xml:space="preserve">Definition by personal experience or example </w:t>
      </w:r>
    </w:p>
    <w:p w14:paraId="77C383EA" w14:textId="77777777" w:rsidR="002C3112" w:rsidRPr="002C3112" w:rsidRDefault="002C3112" w:rsidP="002C3112">
      <w:pPr>
        <w:numPr>
          <w:ilvl w:val="1"/>
          <w:numId w:val="14"/>
        </w:numPr>
      </w:pPr>
      <w:r w:rsidRPr="002C3112">
        <w:lastRenderedPageBreak/>
        <w:t>“When I am fully immersed, I imagine myself to be very focused, unaware of my surroundings, devoting myself entirely to the task at hand throughout the day.” (P1)</w:t>
      </w:r>
    </w:p>
    <w:p w14:paraId="22A89E3F" w14:textId="77777777" w:rsidR="002C3112" w:rsidRPr="002C3112" w:rsidRDefault="002C3112" w:rsidP="002C3112">
      <w:pPr>
        <w:numPr>
          <w:ilvl w:val="1"/>
          <w:numId w:val="14"/>
        </w:numPr>
      </w:pPr>
      <w:r w:rsidRPr="002C3112">
        <w:t>“I have to consciously immerse myself in it and just go for it somehow.” (P1)</w:t>
      </w:r>
    </w:p>
    <w:p w14:paraId="39CBA2A4" w14:textId="77777777" w:rsidR="002C3112" w:rsidRPr="002C3112" w:rsidRDefault="002C3112" w:rsidP="002C3112">
      <w:pPr>
        <w:numPr>
          <w:ilvl w:val="1"/>
          <w:numId w:val="14"/>
        </w:numPr>
      </w:pPr>
      <w:r w:rsidRPr="002C3112">
        <w:t>“The immersed person has both – the fascination and the fact that you project that fascination outward. […] That you have your full attention on something.” (P4)</w:t>
      </w:r>
    </w:p>
    <w:p w14:paraId="542B398E" w14:textId="77777777" w:rsidR="002C3112" w:rsidRPr="002C3112" w:rsidRDefault="002C3112" w:rsidP="002C3112">
      <w:pPr>
        <w:numPr>
          <w:ilvl w:val="1"/>
          <w:numId w:val="14"/>
        </w:numPr>
      </w:pPr>
      <w:r w:rsidRPr="002C3112">
        <w:t>“It's a topic that interests me a lot, […], and that person is passionate about it, so I'm able to fully immerse myself in it.” (P5)</w:t>
      </w:r>
    </w:p>
    <w:p w14:paraId="194BDD79" w14:textId="77777777" w:rsidR="002C3112" w:rsidRPr="002C3112" w:rsidRDefault="002C3112" w:rsidP="002C3112">
      <w:pPr>
        <w:numPr>
          <w:ilvl w:val="0"/>
          <w:numId w:val="14"/>
        </w:numPr>
      </w:pPr>
      <w:r w:rsidRPr="002C3112">
        <w:t xml:space="preserve">Comparison with previous items </w:t>
      </w:r>
    </w:p>
    <w:p w14:paraId="0E7C191E" w14:textId="77777777" w:rsidR="002C3112" w:rsidRPr="002C3112" w:rsidRDefault="002C3112" w:rsidP="002C3112">
      <w:pPr>
        <w:numPr>
          <w:ilvl w:val="1"/>
          <w:numId w:val="14"/>
        </w:numPr>
      </w:pPr>
      <w:r w:rsidRPr="002C3112">
        <w:t>“It seems similar to the question about interest, but more intense.” (P2)</w:t>
      </w:r>
    </w:p>
    <w:p w14:paraId="49DC432E" w14:textId="77777777" w:rsidR="002C3112" w:rsidRPr="002C3112" w:rsidRDefault="002C3112" w:rsidP="002C3112">
      <w:pPr>
        <w:numPr>
          <w:ilvl w:val="1"/>
          <w:numId w:val="14"/>
        </w:numPr>
      </w:pPr>
      <w:r w:rsidRPr="002C3112">
        <w:t>“That reminds me of that question about interest.” (P4)</w:t>
      </w:r>
    </w:p>
    <w:p w14:paraId="220A06CB" w14:textId="77777777" w:rsidR="002C3112" w:rsidRPr="002C3112" w:rsidRDefault="002C3112" w:rsidP="002C3112">
      <w:pPr>
        <w:rPr>
          <w:i/>
          <w:iCs/>
        </w:rPr>
      </w:pPr>
      <w:r w:rsidRPr="002C3112">
        <w:rPr>
          <w:i/>
          <w:iCs/>
        </w:rPr>
        <w:t>Retrieval</w:t>
      </w:r>
    </w:p>
    <w:p w14:paraId="75B34D5E" w14:textId="77777777" w:rsidR="002C3112" w:rsidRPr="002C3112" w:rsidRDefault="002C3112" w:rsidP="002C3112">
      <w:pPr>
        <w:numPr>
          <w:ilvl w:val="0"/>
          <w:numId w:val="14"/>
        </w:numPr>
      </w:pPr>
      <w:r w:rsidRPr="002C3112">
        <w:t>Selective remembering</w:t>
      </w:r>
    </w:p>
    <w:p w14:paraId="7AAC151E" w14:textId="77777777" w:rsidR="002C3112" w:rsidRPr="002C3112" w:rsidRDefault="002C3112" w:rsidP="002C3112">
      <w:pPr>
        <w:numPr>
          <w:ilvl w:val="1"/>
          <w:numId w:val="14"/>
        </w:numPr>
      </w:pPr>
      <w:r w:rsidRPr="002C3112">
        <w:t xml:space="preserve">“That's what came to mind with the puzzle, because I have to concentrate on it, looking for the right pieces based on their shape and color.” (P1) </w:t>
      </w:r>
    </w:p>
    <w:p w14:paraId="36B31769" w14:textId="77777777" w:rsidR="002C3112" w:rsidRPr="002C3112" w:rsidRDefault="002C3112" w:rsidP="002C3112">
      <w:pPr>
        <w:numPr>
          <w:ilvl w:val="1"/>
          <w:numId w:val="14"/>
        </w:numPr>
      </w:pPr>
      <w:r w:rsidRPr="002C3112">
        <w:t xml:space="preserve">“We don't have a flat lawn, but a winding one, so I </w:t>
      </w:r>
      <w:proofErr w:type="gramStart"/>
      <w:r w:rsidRPr="002C3112">
        <w:t>have to</w:t>
      </w:r>
      <w:proofErr w:type="gramEnd"/>
      <w:r w:rsidRPr="002C3112">
        <w:t xml:space="preserve"> figure out how to mow between the trees with the mower. I </w:t>
      </w:r>
      <w:proofErr w:type="gramStart"/>
      <w:r w:rsidRPr="002C3112">
        <w:t>have to</w:t>
      </w:r>
      <w:proofErr w:type="gramEnd"/>
      <w:r w:rsidRPr="002C3112">
        <w:t xml:space="preserve"> figure it out somehow, so I had to immerse myself in it.” (P1)</w:t>
      </w:r>
    </w:p>
    <w:p w14:paraId="0F95E632" w14:textId="77777777" w:rsidR="002C3112" w:rsidRPr="002C3112" w:rsidRDefault="002C3112" w:rsidP="002C3112">
      <w:pPr>
        <w:numPr>
          <w:ilvl w:val="0"/>
          <w:numId w:val="14"/>
        </w:numPr>
      </w:pPr>
      <w:r w:rsidRPr="002C3112">
        <w:t xml:space="preserve">Absence of memory </w:t>
      </w:r>
    </w:p>
    <w:p w14:paraId="04ACD7D8" w14:textId="77777777" w:rsidR="002C3112" w:rsidRPr="002C3112" w:rsidRDefault="002C3112" w:rsidP="002C3112">
      <w:pPr>
        <w:numPr>
          <w:ilvl w:val="1"/>
          <w:numId w:val="14"/>
        </w:numPr>
      </w:pPr>
      <w:r w:rsidRPr="002C3112">
        <w:t>“I tried to remember if I had flow, which I didn't really have.” (P2)</w:t>
      </w:r>
    </w:p>
    <w:p w14:paraId="75E13E7A" w14:textId="77777777" w:rsidR="002C3112" w:rsidRPr="002C3112" w:rsidRDefault="002C3112" w:rsidP="002C3112">
      <w:pPr>
        <w:rPr>
          <w:i/>
          <w:iCs/>
        </w:rPr>
      </w:pPr>
      <w:r w:rsidRPr="002C3112">
        <w:rPr>
          <w:i/>
          <w:iCs/>
        </w:rPr>
        <w:t>Judgement</w:t>
      </w:r>
    </w:p>
    <w:p w14:paraId="5D26B352" w14:textId="77777777" w:rsidR="002C3112" w:rsidRPr="002C3112" w:rsidRDefault="002C3112" w:rsidP="002C3112">
      <w:pPr>
        <w:numPr>
          <w:ilvl w:val="0"/>
          <w:numId w:val="14"/>
        </w:numPr>
      </w:pPr>
      <w:r w:rsidRPr="002C3112">
        <w:lastRenderedPageBreak/>
        <w:t>Absence of indicators</w:t>
      </w:r>
    </w:p>
    <w:p w14:paraId="30BA4B4C" w14:textId="77777777" w:rsidR="002C3112" w:rsidRPr="002C3112" w:rsidRDefault="002C3112" w:rsidP="002C3112">
      <w:pPr>
        <w:numPr>
          <w:ilvl w:val="1"/>
          <w:numId w:val="14"/>
        </w:numPr>
      </w:pPr>
      <w:r w:rsidRPr="002C3112">
        <w:t>“I tried to remember if I had flow, which I didn't really.” (P2)</w:t>
      </w:r>
    </w:p>
    <w:p w14:paraId="75E77BC5" w14:textId="77777777" w:rsidR="002C3112" w:rsidRPr="002C3112" w:rsidRDefault="002C3112" w:rsidP="002C3112">
      <w:pPr>
        <w:numPr>
          <w:ilvl w:val="0"/>
          <w:numId w:val="14"/>
        </w:numPr>
      </w:pPr>
      <w:r w:rsidRPr="002C3112">
        <w:t>Balancing two opposites</w:t>
      </w:r>
    </w:p>
    <w:p w14:paraId="4C843A9D" w14:textId="77777777" w:rsidR="002C3112" w:rsidRPr="002C3112" w:rsidRDefault="002C3112" w:rsidP="002C3112">
      <w:pPr>
        <w:numPr>
          <w:ilvl w:val="1"/>
          <w:numId w:val="14"/>
        </w:numPr>
      </w:pPr>
      <w:r w:rsidRPr="002C3112">
        <w:t xml:space="preserve">“In the morning, I wasn't able to fully immerse myself in anything, but now I'm trying very hard.” (P4)  </w:t>
      </w:r>
    </w:p>
    <w:p w14:paraId="07C9713B" w14:textId="77777777" w:rsidR="002C3112" w:rsidRPr="002C3112" w:rsidRDefault="002C3112" w:rsidP="002C3112">
      <w:pPr>
        <w:numPr>
          <w:ilvl w:val="1"/>
          <w:numId w:val="14"/>
        </w:numPr>
      </w:pPr>
      <w:r w:rsidRPr="002C3112">
        <w:t xml:space="preserve">“I would say that since I had a lot of energy today, even though I was paying attention, there were still other factors that I noticed. </w:t>
      </w:r>
      <w:proofErr w:type="gramStart"/>
      <w:r w:rsidRPr="002C3112">
        <w:t>So</w:t>
      </w:r>
      <w:proofErr w:type="gramEnd"/>
      <w:r w:rsidRPr="002C3112">
        <w:t xml:space="preserve"> I wouldn't say I was 100% fully immersed.” (P5) </w:t>
      </w:r>
    </w:p>
    <w:p w14:paraId="56098FE4" w14:textId="77777777" w:rsidR="002C3112" w:rsidRPr="002C3112" w:rsidRDefault="002C3112" w:rsidP="002C3112">
      <w:pPr>
        <w:rPr>
          <w:i/>
          <w:iCs/>
        </w:rPr>
      </w:pPr>
      <w:r w:rsidRPr="002C3112">
        <w:rPr>
          <w:i/>
          <w:iCs/>
        </w:rPr>
        <w:t>Response Selection</w:t>
      </w:r>
    </w:p>
    <w:p w14:paraId="47E20527" w14:textId="77777777" w:rsidR="002C3112" w:rsidRPr="002C3112" w:rsidRDefault="002C3112" w:rsidP="002C3112">
      <w:pPr>
        <w:numPr>
          <w:ilvl w:val="0"/>
          <w:numId w:val="14"/>
        </w:numPr>
      </w:pPr>
      <w:r w:rsidRPr="002C3112">
        <w:t>Alignment with judgement</w:t>
      </w:r>
    </w:p>
    <w:p w14:paraId="44EC9584" w14:textId="77777777" w:rsidR="002C3112" w:rsidRPr="002C3112" w:rsidRDefault="002C3112" w:rsidP="002C3112">
      <w:pPr>
        <w:numPr>
          <w:ilvl w:val="1"/>
          <w:numId w:val="14"/>
        </w:numPr>
      </w:pPr>
      <w:r w:rsidRPr="002C3112">
        <w:t xml:space="preserve">“I tried to remember if I had flow, which I didn't really. </w:t>
      </w:r>
      <w:proofErr w:type="gramStart"/>
      <w:r w:rsidRPr="002C3112">
        <w:t>So</w:t>
      </w:r>
      <w:proofErr w:type="gramEnd"/>
      <w:r w:rsidRPr="002C3112">
        <w:t xml:space="preserve"> I'll give it a low rating.” (P2)</w:t>
      </w:r>
    </w:p>
    <w:p w14:paraId="4330B574" w14:textId="77777777" w:rsidR="002C3112" w:rsidRPr="002C3112" w:rsidRDefault="002C3112" w:rsidP="002C3112">
      <w:pPr>
        <w:numPr>
          <w:ilvl w:val="1"/>
          <w:numId w:val="14"/>
        </w:numPr>
      </w:pPr>
      <w:r w:rsidRPr="002C3112">
        <w:t xml:space="preserve">“I would say that since I had a lot of energy today, even though I was paying attention, there were still other factors that I noticed. So, I wouldn't say I was 100% fully immersed. But maybe 90%.” (P5) </w:t>
      </w:r>
    </w:p>
    <w:p w14:paraId="3EAE0E70" w14:textId="77777777" w:rsidR="002C3112" w:rsidRPr="002C3112" w:rsidRDefault="002C3112" w:rsidP="00CE64C9">
      <w:pPr>
        <w:pStyle w:val="Nadpis3"/>
      </w:pPr>
      <w:r w:rsidRPr="002C3112">
        <w:t>Problem Confrontation</w:t>
      </w:r>
    </w:p>
    <w:p w14:paraId="366CBCB9" w14:textId="77777777" w:rsidR="002C3112" w:rsidRPr="002C3112" w:rsidRDefault="002C3112" w:rsidP="002C3112">
      <w:pPr>
        <w:rPr>
          <w:i/>
          <w:iCs/>
        </w:rPr>
      </w:pPr>
      <w:r w:rsidRPr="002C3112">
        <w:rPr>
          <w:i/>
          <w:iCs/>
        </w:rPr>
        <w:t>Comprehension</w:t>
      </w:r>
    </w:p>
    <w:p w14:paraId="0490DD7A" w14:textId="77777777" w:rsidR="002C3112" w:rsidRPr="002C3112" w:rsidRDefault="002C3112" w:rsidP="002C3112">
      <w:pPr>
        <w:numPr>
          <w:ilvl w:val="0"/>
          <w:numId w:val="14"/>
        </w:numPr>
      </w:pPr>
      <w:r w:rsidRPr="002C3112">
        <w:t xml:space="preserve">Definition by personal experience of example </w:t>
      </w:r>
    </w:p>
    <w:p w14:paraId="448D43BF" w14:textId="77777777" w:rsidR="002C3112" w:rsidRPr="002C3112" w:rsidRDefault="002C3112" w:rsidP="002C3112">
      <w:pPr>
        <w:numPr>
          <w:ilvl w:val="1"/>
          <w:numId w:val="14"/>
        </w:numPr>
      </w:pPr>
      <w:r w:rsidRPr="002C3112">
        <w:t xml:space="preserve">„ Something I had to do or overcome today.” (P1) </w:t>
      </w:r>
    </w:p>
    <w:p w14:paraId="7A6CD997" w14:textId="77777777" w:rsidR="002C3112" w:rsidRPr="002C3112" w:rsidRDefault="002C3112" w:rsidP="002C3112">
      <w:pPr>
        <w:numPr>
          <w:ilvl w:val="1"/>
          <w:numId w:val="14"/>
        </w:numPr>
      </w:pPr>
      <w:r w:rsidRPr="002C3112">
        <w:t>“[A challenge] is a moment when I have to make a decision or push myself to decide whether to go for something or back out.” (P2)</w:t>
      </w:r>
    </w:p>
    <w:p w14:paraId="3CE46294" w14:textId="77777777" w:rsidR="002C3112" w:rsidRPr="002C3112" w:rsidRDefault="002C3112" w:rsidP="002C3112">
      <w:pPr>
        <w:numPr>
          <w:ilvl w:val="1"/>
          <w:numId w:val="14"/>
        </w:numPr>
      </w:pPr>
      <w:r w:rsidRPr="002C3112">
        <w:t>“The first thing that comes to mind when I hear the word "challenge" is some kind of social interaction with people I don't know very well.” (P4)</w:t>
      </w:r>
    </w:p>
    <w:p w14:paraId="20A690D3" w14:textId="77777777" w:rsidR="002C3112" w:rsidRPr="002C3112" w:rsidRDefault="002C3112" w:rsidP="002C3112">
      <w:pPr>
        <w:numPr>
          <w:ilvl w:val="1"/>
          <w:numId w:val="14"/>
        </w:numPr>
      </w:pPr>
      <w:r w:rsidRPr="002C3112">
        <w:lastRenderedPageBreak/>
        <w:t>“If I managed to do the things I didn't really want to do.” (P6)</w:t>
      </w:r>
    </w:p>
    <w:p w14:paraId="310EA5F3" w14:textId="77777777" w:rsidR="002C3112" w:rsidRPr="002C3112" w:rsidRDefault="002C3112" w:rsidP="002C3112">
      <w:pPr>
        <w:numPr>
          <w:ilvl w:val="1"/>
          <w:numId w:val="14"/>
        </w:numPr>
      </w:pPr>
      <w:r w:rsidRPr="002C3112">
        <w:t xml:space="preserve">“So, it's a situation where you have to step outside your comfort zone?" (R) </w:t>
      </w:r>
      <w:r w:rsidRPr="002C3112">
        <w:br/>
        <w:t>"Yes, exactly." (P4)</w:t>
      </w:r>
    </w:p>
    <w:p w14:paraId="1A013711" w14:textId="77777777" w:rsidR="002C3112" w:rsidRPr="002C3112" w:rsidRDefault="002C3112" w:rsidP="002C3112">
      <w:pPr>
        <w:numPr>
          <w:ilvl w:val="1"/>
          <w:numId w:val="14"/>
        </w:numPr>
      </w:pPr>
      <w:r w:rsidRPr="002C3112">
        <w:t>“That kind of socialization, like actually showing up somewhere, at that place.” (P5)</w:t>
      </w:r>
    </w:p>
    <w:p w14:paraId="3BAA4E35" w14:textId="77777777" w:rsidR="002C3112" w:rsidRPr="002C3112" w:rsidRDefault="002C3112" w:rsidP="002C3112">
      <w:pPr>
        <w:numPr>
          <w:ilvl w:val="0"/>
          <w:numId w:val="14"/>
        </w:numPr>
      </w:pPr>
      <w:r w:rsidRPr="002C3112">
        <w:t>Definition by metaphor</w:t>
      </w:r>
    </w:p>
    <w:p w14:paraId="0F872897" w14:textId="77777777" w:rsidR="002C3112" w:rsidRPr="002C3112" w:rsidRDefault="002C3112" w:rsidP="002C3112">
      <w:pPr>
        <w:numPr>
          <w:ilvl w:val="1"/>
          <w:numId w:val="14"/>
        </w:numPr>
      </w:pPr>
      <w:r w:rsidRPr="002C3112">
        <w:t xml:space="preserve">“I don't try to get around </w:t>
      </w:r>
      <w:proofErr w:type="gramStart"/>
      <w:r w:rsidRPr="002C3112">
        <w:t>obstacles,</w:t>
      </w:r>
      <w:proofErr w:type="gramEnd"/>
      <w:r w:rsidRPr="002C3112">
        <w:t xml:space="preserve"> I jump over them.” (P1)</w:t>
      </w:r>
    </w:p>
    <w:p w14:paraId="4F2CDA75" w14:textId="77777777" w:rsidR="002C3112" w:rsidRPr="002C3112" w:rsidRDefault="002C3112" w:rsidP="002C3112">
      <w:pPr>
        <w:numPr>
          <w:ilvl w:val="0"/>
          <w:numId w:val="14"/>
        </w:numPr>
      </w:pPr>
      <w:r w:rsidRPr="002C3112">
        <w:t>Recalibration of item’s meaning</w:t>
      </w:r>
    </w:p>
    <w:p w14:paraId="06C59DCA" w14:textId="77777777" w:rsidR="002C3112" w:rsidRPr="002C3112" w:rsidRDefault="002C3112" w:rsidP="002C3112">
      <w:pPr>
        <w:numPr>
          <w:ilvl w:val="1"/>
          <w:numId w:val="14"/>
        </w:numPr>
      </w:pPr>
      <w:r w:rsidRPr="002C3112">
        <w:t>“I was wondering if I considered what I did today to be challenges, but I took it as small challenges. So, probably anything you want to do. Whether it's a big or small challenge.” (P1)</w:t>
      </w:r>
    </w:p>
    <w:p w14:paraId="6642F558" w14:textId="77777777" w:rsidR="002C3112" w:rsidRPr="002C3112" w:rsidRDefault="002C3112" w:rsidP="002C3112">
      <w:pPr>
        <w:numPr>
          <w:ilvl w:val="1"/>
          <w:numId w:val="14"/>
        </w:numPr>
      </w:pPr>
      <w:r w:rsidRPr="002C3112">
        <w:t>“On the one hand, it can be a decision that has a greater impact, and on the other hand, even a continuum of tiny decisions [...] and motivating yourself to do it, stick with it, pay attention to it, and put effort into it, even if I feel like it's difficult.” (P2)</w:t>
      </w:r>
    </w:p>
    <w:p w14:paraId="31CB1C31" w14:textId="77777777" w:rsidR="002C3112" w:rsidRPr="002C3112" w:rsidRDefault="002C3112" w:rsidP="002C3112">
      <w:pPr>
        <w:numPr>
          <w:ilvl w:val="0"/>
          <w:numId w:val="14"/>
        </w:numPr>
      </w:pPr>
      <w:r w:rsidRPr="002C3112">
        <w:t xml:space="preserve">Emotional valence </w:t>
      </w:r>
    </w:p>
    <w:p w14:paraId="58055ADE" w14:textId="77777777" w:rsidR="002C3112" w:rsidRPr="002C3112" w:rsidRDefault="002C3112" w:rsidP="002C3112">
      <w:pPr>
        <w:numPr>
          <w:ilvl w:val="1"/>
          <w:numId w:val="14"/>
        </w:numPr>
      </w:pPr>
      <w:r w:rsidRPr="002C3112">
        <w:t>“I don't really call those little things a challenge. The word ‘challenge’ sounds so grandiose.” (P4)</w:t>
      </w:r>
    </w:p>
    <w:p w14:paraId="607BD309" w14:textId="77777777" w:rsidR="002C3112" w:rsidRPr="002C3112" w:rsidRDefault="002C3112" w:rsidP="002C3112">
      <w:pPr>
        <w:rPr>
          <w:i/>
          <w:iCs/>
        </w:rPr>
      </w:pPr>
      <w:r w:rsidRPr="002C3112">
        <w:rPr>
          <w:i/>
          <w:iCs/>
        </w:rPr>
        <w:t>Retrieval</w:t>
      </w:r>
    </w:p>
    <w:p w14:paraId="095BD8B0" w14:textId="77777777" w:rsidR="002C3112" w:rsidRPr="002C3112" w:rsidRDefault="002C3112" w:rsidP="002C3112">
      <w:pPr>
        <w:numPr>
          <w:ilvl w:val="0"/>
          <w:numId w:val="14"/>
        </w:numPr>
      </w:pPr>
      <w:r w:rsidRPr="002C3112">
        <w:t xml:space="preserve">Absence of memory </w:t>
      </w:r>
    </w:p>
    <w:p w14:paraId="2394984E" w14:textId="77777777" w:rsidR="002C3112" w:rsidRPr="002C3112" w:rsidRDefault="002C3112" w:rsidP="002C3112">
      <w:pPr>
        <w:numPr>
          <w:ilvl w:val="1"/>
          <w:numId w:val="14"/>
        </w:numPr>
      </w:pPr>
      <w:r w:rsidRPr="002C3112">
        <w:t xml:space="preserve">“There weren't that many challenges. [...] It was </w:t>
      </w:r>
      <w:proofErr w:type="gramStart"/>
      <w:r w:rsidRPr="002C3112">
        <w:t>actually a</w:t>
      </w:r>
      <w:proofErr w:type="gramEnd"/>
      <w:r w:rsidRPr="002C3112">
        <w:t xml:space="preserve"> </w:t>
      </w:r>
      <w:proofErr w:type="gramStart"/>
      <w:r w:rsidRPr="002C3112">
        <w:t>pretty quiet</w:t>
      </w:r>
      <w:proofErr w:type="gramEnd"/>
      <w:r w:rsidRPr="002C3112">
        <w:t xml:space="preserve"> day, not much happened.” (P2)</w:t>
      </w:r>
    </w:p>
    <w:p w14:paraId="16A39CF0" w14:textId="77777777" w:rsidR="002C3112" w:rsidRPr="002C3112" w:rsidRDefault="002C3112" w:rsidP="002C3112">
      <w:pPr>
        <w:numPr>
          <w:ilvl w:val="1"/>
          <w:numId w:val="14"/>
        </w:numPr>
      </w:pPr>
      <w:r w:rsidRPr="002C3112">
        <w:lastRenderedPageBreak/>
        <w:t>“Today I didn't have to overcome anything.” (P1)</w:t>
      </w:r>
    </w:p>
    <w:p w14:paraId="1DC86A4C" w14:textId="77777777" w:rsidR="002C3112" w:rsidRPr="002C3112" w:rsidRDefault="002C3112" w:rsidP="002C3112">
      <w:pPr>
        <w:numPr>
          <w:ilvl w:val="1"/>
          <w:numId w:val="14"/>
        </w:numPr>
      </w:pPr>
      <w:r w:rsidRPr="002C3112">
        <w:t>“There wasn't much in front of me today.” (P4)</w:t>
      </w:r>
    </w:p>
    <w:p w14:paraId="2CA2A78C" w14:textId="77777777" w:rsidR="002C3112" w:rsidRPr="002C3112" w:rsidRDefault="002C3112" w:rsidP="002C3112">
      <w:pPr>
        <w:numPr>
          <w:ilvl w:val="0"/>
          <w:numId w:val="14"/>
        </w:numPr>
      </w:pPr>
      <w:r w:rsidRPr="002C3112">
        <w:t>Selective remembering</w:t>
      </w:r>
    </w:p>
    <w:p w14:paraId="770279B3" w14:textId="77777777" w:rsidR="002C3112" w:rsidRPr="002C3112" w:rsidRDefault="002C3112" w:rsidP="002C3112">
      <w:pPr>
        <w:numPr>
          <w:ilvl w:val="1"/>
          <w:numId w:val="14"/>
        </w:numPr>
      </w:pPr>
      <w:r w:rsidRPr="002C3112">
        <w:t>“But I mainly remembered the driving school, where I arrived and everyone was confused, I was confused too, and I thought to myself, oh my God, I want to get into this chaos, and then I went ahead and signed the application form, so let's say.” (P2)</w:t>
      </w:r>
    </w:p>
    <w:p w14:paraId="3503D20C" w14:textId="77777777" w:rsidR="002C3112" w:rsidRPr="002C3112" w:rsidRDefault="002C3112" w:rsidP="002C3112">
      <w:pPr>
        <w:numPr>
          <w:ilvl w:val="1"/>
          <w:numId w:val="14"/>
        </w:numPr>
      </w:pPr>
      <w:r w:rsidRPr="002C3112">
        <w:t>“I thought a lot about the fact that we had data collection at school and that it was very uncomfortable for me, [...] but in the end, I felt good about it.” (P6)</w:t>
      </w:r>
    </w:p>
    <w:p w14:paraId="6E9DE050" w14:textId="77777777" w:rsidR="002C3112" w:rsidRPr="002C3112" w:rsidRDefault="002C3112" w:rsidP="002C3112">
      <w:pPr>
        <w:numPr>
          <w:ilvl w:val="1"/>
          <w:numId w:val="14"/>
        </w:numPr>
      </w:pPr>
      <w:r w:rsidRPr="002C3112">
        <w:t xml:space="preserve">“I also imagined writing emails, which I don't like doing, so that's kind of a personal challenge for me.” (P6) </w:t>
      </w:r>
    </w:p>
    <w:p w14:paraId="39B3419E" w14:textId="77777777" w:rsidR="002C3112" w:rsidRPr="002C3112" w:rsidRDefault="002C3112" w:rsidP="002C3112">
      <w:pPr>
        <w:rPr>
          <w:i/>
          <w:iCs/>
        </w:rPr>
      </w:pPr>
      <w:r w:rsidRPr="002C3112">
        <w:rPr>
          <w:i/>
          <w:iCs/>
        </w:rPr>
        <w:t>Judgement</w:t>
      </w:r>
    </w:p>
    <w:p w14:paraId="2CE91B3F" w14:textId="77777777" w:rsidR="002C3112" w:rsidRPr="002C3112" w:rsidRDefault="002C3112" w:rsidP="002C3112">
      <w:pPr>
        <w:numPr>
          <w:ilvl w:val="0"/>
          <w:numId w:val="14"/>
        </w:numPr>
      </w:pPr>
      <w:r w:rsidRPr="002C3112">
        <w:t>Social comparison</w:t>
      </w:r>
    </w:p>
    <w:p w14:paraId="05C7195B" w14:textId="77777777" w:rsidR="002C3112" w:rsidRPr="002C3112" w:rsidRDefault="002C3112" w:rsidP="002C3112">
      <w:pPr>
        <w:numPr>
          <w:ilvl w:val="1"/>
          <w:numId w:val="14"/>
        </w:numPr>
      </w:pPr>
      <w:r w:rsidRPr="002C3112">
        <w:t xml:space="preserve">“As an introvert, I imagine it means actively facing challenges. For example, I'm afraid of speaking in front of people, and today I was the only one who </w:t>
      </w:r>
      <w:proofErr w:type="gramStart"/>
      <w:r w:rsidRPr="002C3112">
        <w:t>spoke.”</w:t>
      </w:r>
      <w:proofErr w:type="gramEnd"/>
      <w:r w:rsidRPr="002C3112">
        <w:t xml:space="preserve"> (P5)</w:t>
      </w:r>
    </w:p>
    <w:p w14:paraId="422466E4" w14:textId="77777777" w:rsidR="002C3112" w:rsidRPr="002C3112" w:rsidRDefault="002C3112" w:rsidP="002C3112">
      <w:pPr>
        <w:numPr>
          <w:ilvl w:val="0"/>
          <w:numId w:val="14"/>
        </w:numPr>
      </w:pPr>
      <w:r w:rsidRPr="002C3112">
        <w:t xml:space="preserve">Presence of indicators </w:t>
      </w:r>
    </w:p>
    <w:p w14:paraId="098C0077" w14:textId="77777777" w:rsidR="002C3112" w:rsidRPr="002C3112" w:rsidRDefault="002C3112" w:rsidP="002C3112">
      <w:pPr>
        <w:numPr>
          <w:ilvl w:val="1"/>
          <w:numId w:val="14"/>
        </w:numPr>
      </w:pPr>
      <w:r w:rsidRPr="002C3112">
        <w:t>“As an introvert, I imagine it means actively facing challenges. For example, I'm afraid of speaking in front of people, and today I was the only one who spoke. Or even during the first lesson, I went up to someone and asked how it should look, so I think it's good.” (P5)</w:t>
      </w:r>
    </w:p>
    <w:p w14:paraId="5AFA7B38" w14:textId="77777777" w:rsidR="002C3112" w:rsidRPr="002C3112" w:rsidRDefault="002C3112" w:rsidP="002C3112">
      <w:pPr>
        <w:numPr>
          <w:ilvl w:val="0"/>
          <w:numId w:val="14"/>
        </w:numPr>
      </w:pPr>
      <w:r w:rsidRPr="002C3112">
        <w:t>Balancing two opposites</w:t>
      </w:r>
    </w:p>
    <w:p w14:paraId="5655F0B4" w14:textId="77777777" w:rsidR="002C3112" w:rsidRPr="002C3112" w:rsidRDefault="002C3112" w:rsidP="002C3112">
      <w:pPr>
        <w:numPr>
          <w:ilvl w:val="1"/>
          <w:numId w:val="14"/>
        </w:numPr>
      </w:pPr>
      <w:r w:rsidRPr="002C3112">
        <w:lastRenderedPageBreak/>
        <w:t>“There weren't that many challenges. But I remember mainly the driving school, where I arrived and everyone was confused, I was confused too, and I thought to myself, oh my God, I want to get into this chaos, and then I went ahead and signed the application form, let's say. But at the same time, there weren't that many challenges.” (P2)</w:t>
      </w:r>
    </w:p>
    <w:p w14:paraId="3A000FAB" w14:textId="77777777" w:rsidR="002C3112" w:rsidRPr="002C3112" w:rsidRDefault="002C3112" w:rsidP="002C3112">
      <w:pPr>
        <w:numPr>
          <w:ilvl w:val="1"/>
          <w:numId w:val="14"/>
        </w:numPr>
      </w:pPr>
      <w:r w:rsidRPr="002C3112">
        <w:t>“I feel like I've done a few things. I sent a few emails, then collected some data, and my supervisor and I had a conversation about my bachelor's thesis. At the same time, some other issues came up that needed to be resolved, which I've put off, but it would be manageable if I pushed myself a little.” (P6)</w:t>
      </w:r>
    </w:p>
    <w:p w14:paraId="2F65EAA4" w14:textId="77777777" w:rsidR="002C3112" w:rsidRPr="002C3112" w:rsidRDefault="002C3112" w:rsidP="002C3112">
      <w:pPr>
        <w:numPr>
          <w:ilvl w:val="0"/>
          <w:numId w:val="14"/>
        </w:numPr>
      </w:pPr>
      <w:r w:rsidRPr="002C3112">
        <w:t xml:space="preserve">Counterfactual thinking </w:t>
      </w:r>
    </w:p>
    <w:p w14:paraId="73E74F0C" w14:textId="03F0C5DB" w:rsidR="002C3112" w:rsidRPr="002C3112" w:rsidRDefault="00AF61E8" w:rsidP="002C3112">
      <w:pPr>
        <w:numPr>
          <w:ilvl w:val="1"/>
          <w:numId w:val="14"/>
        </w:numPr>
      </w:pPr>
      <w:r>
        <w:t>“</w:t>
      </w:r>
      <w:r w:rsidR="002C3112" w:rsidRPr="002C3112">
        <w:t>At the same time, some other issues came up that needed to be resolved, which I've put off, but it would be manageable if I pushed myself a little.” (P6)</w:t>
      </w:r>
    </w:p>
    <w:p w14:paraId="0BD0656A" w14:textId="77777777" w:rsidR="002C3112" w:rsidRPr="002C3112" w:rsidRDefault="002C3112" w:rsidP="002C3112">
      <w:pPr>
        <w:numPr>
          <w:ilvl w:val="0"/>
          <w:numId w:val="14"/>
        </w:numPr>
      </w:pPr>
      <w:r w:rsidRPr="002C3112">
        <w:t>Comparison with benchmark</w:t>
      </w:r>
    </w:p>
    <w:p w14:paraId="54CF5645" w14:textId="77777777" w:rsidR="002C3112" w:rsidRPr="002C3112" w:rsidRDefault="002C3112" w:rsidP="002C3112">
      <w:pPr>
        <w:numPr>
          <w:ilvl w:val="1"/>
          <w:numId w:val="14"/>
        </w:numPr>
      </w:pPr>
      <w:r w:rsidRPr="002C3112">
        <w:t xml:space="preserve">“Everything I wanted to do today, I did. Or I </w:t>
      </w:r>
      <w:proofErr w:type="gramStart"/>
      <w:r w:rsidRPr="002C3112">
        <w:t>made an effort</w:t>
      </w:r>
      <w:proofErr w:type="gramEnd"/>
      <w:r w:rsidRPr="002C3112">
        <w:t xml:space="preserve"> to do it.” (P1)</w:t>
      </w:r>
    </w:p>
    <w:p w14:paraId="4D8ACA94" w14:textId="77777777" w:rsidR="00ED3BF8" w:rsidRPr="002C3112" w:rsidRDefault="00ED3BF8" w:rsidP="00ED3BF8">
      <w:pPr>
        <w:numPr>
          <w:ilvl w:val="0"/>
          <w:numId w:val="14"/>
        </w:numPr>
      </w:pPr>
      <w:r w:rsidRPr="002C3112">
        <w:t>Temporal influences and circumstances</w:t>
      </w:r>
    </w:p>
    <w:p w14:paraId="361BB66E" w14:textId="77777777" w:rsidR="002C3112" w:rsidRPr="002C3112" w:rsidRDefault="002C3112" w:rsidP="002C3112">
      <w:pPr>
        <w:numPr>
          <w:ilvl w:val="1"/>
          <w:numId w:val="14"/>
        </w:numPr>
      </w:pPr>
      <w:r w:rsidRPr="002C3112">
        <w:t>“I would say absolutely yes, because it's the first day of school and everything.” (P5)</w:t>
      </w:r>
    </w:p>
    <w:p w14:paraId="603267E2" w14:textId="77777777" w:rsidR="002C3112" w:rsidRPr="002C3112" w:rsidRDefault="002C3112" w:rsidP="002C3112">
      <w:pPr>
        <w:rPr>
          <w:i/>
          <w:iCs/>
        </w:rPr>
      </w:pPr>
      <w:r w:rsidRPr="002C3112">
        <w:rPr>
          <w:i/>
          <w:iCs/>
        </w:rPr>
        <w:t>Response selection</w:t>
      </w:r>
    </w:p>
    <w:p w14:paraId="08C845B6" w14:textId="77777777" w:rsidR="002C3112" w:rsidRPr="002C3112" w:rsidRDefault="002C3112" w:rsidP="002C3112">
      <w:pPr>
        <w:numPr>
          <w:ilvl w:val="0"/>
          <w:numId w:val="14"/>
        </w:numPr>
      </w:pPr>
      <w:r w:rsidRPr="002C3112">
        <w:t>Alignment with judgement</w:t>
      </w:r>
    </w:p>
    <w:p w14:paraId="06270D38" w14:textId="77777777" w:rsidR="002C3112" w:rsidRPr="002C3112" w:rsidRDefault="002C3112" w:rsidP="002C3112">
      <w:pPr>
        <w:numPr>
          <w:ilvl w:val="1"/>
          <w:numId w:val="14"/>
        </w:numPr>
      </w:pPr>
      <w:r w:rsidRPr="002C3112">
        <w:t xml:space="preserve">“There weren't that many challenges. But I remember mainly the driving school, where I arrived and everyone was confused, I was confused too, </w:t>
      </w:r>
      <w:r w:rsidRPr="002C3112">
        <w:lastRenderedPageBreak/>
        <w:t xml:space="preserve">and I thought to myself, oh my God, I want to get into this chaos, and then I went for it and signed the application form, let's say. But at the same time, there weren't that many extra challenges. </w:t>
      </w:r>
      <w:proofErr w:type="gramStart"/>
      <w:r w:rsidRPr="002C3112">
        <w:t>So</w:t>
      </w:r>
      <w:proofErr w:type="gramEnd"/>
      <w:r w:rsidRPr="002C3112">
        <w:t xml:space="preserve"> I'll put it lower.” (P2)</w:t>
      </w:r>
    </w:p>
    <w:p w14:paraId="2332D65E" w14:textId="77777777" w:rsidR="002C3112" w:rsidRPr="002C3112" w:rsidRDefault="002C3112" w:rsidP="002C3112">
      <w:pPr>
        <w:numPr>
          <w:ilvl w:val="1"/>
          <w:numId w:val="14"/>
        </w:numPr>
      </w:pPr>
      <w:r w:rsidRPr="002C3112">
        <w:t>“It's very low. Considering that today isn't exactly what I would call a day of challenges.” (P4)</w:t>
      </w:r>
    </w:p>
    <w:p w14:paraId="70569063" w14:textId="77777777" w:rsidR="002C3112" w:rsidRPr="002C3112" w:rsidRDefault="002C3112" w:rsidP="002C3112">
      <w:pPr>
        <w:numPr>
          <w:ilvl w:val="0"/>
          <w:numId w:val="14"/>
        </w:numPr>
      </w:pPr>
      <w:r w:rsidRPr="002C3112">
        <w:t>Precision</w:t>
      </w:r>
    </w:p>
    <w:p w14:paraId="43EE27AA" w14:textId="77777777" w:rsidR="002C3112" w:rsidRPr="002C3112" w:rsidRDefault="002C3112" w:rsidP="002C3112">
      <w:pPr>
        <w:numPr>
          <w:ilvl w:val="1"/>
          <w:numId w:val="14"/>
        </w:numPr>
      </w:pPr>
      <w:r w:rsidRPr="002C3112">
        <w:t>“I find it more subtle than Likert scale. […] I can project into it the extent to which I perceive it.” (P6)</w:t>
      </w:r>
    </w:p>
    <w:p w14:paraId="22748EC9" w14:textId="77777777" w:rsidR="002C3112" w:rsidRPr="002C3112" w:rsidRDefault="002C3112" w:rsidP="00CE64C9">
      <w:pPr>
        <w:pStyle w:val="Nadpis3"/>
      </w:pPr>
      <w:r w:rsidRPr="002C3112">
        <w:t>Emotional Awareness</w:t>
      </w:r>
    </w:p>
    <w:p w14:paraId="6C966951" w14:textId="77777777" w:rsidR="002C3112" w:rsidRPr="002C3112" w:rsidRDefault="002C3112" w:rsidP="002C3112">
      <w:pPr>
        <w:rPr>
          <w:i/>
          <w:iCs/>
        </w:rPr>
      </w:pPr>
      <w:r w:rsidRPr="002C3112">
        <w:rPr>
          <w:i/>
          <w:iCs/>
        </w:rPr>
        <w:t>Comprehension</w:t>
      </w:r>
    </w:p>
    <w:p w14:paraId="61534062" w14:textId="77777777" w:rsidR="002C3112" w:rsidRPr="002C3112" w:rsidRDefault="002C3112" w:rsidP="002C3112">
      <w:pPr>
        <w:numPr>
          <w:ilvl w:val="0"/>
          <w:numId w:val="14"/>
        </w:numPr>
      </w:pPr>
      <w:r w:rsidRPr="002C3112">
        <w:t>Definition by absence</w:t>
      </w:r>
    </w:p>
    <w:p w14:paraId="51D9E876" w14:textId="77777777" w:rsidR="002C3112" w:rsidRPr="002C3112" w:rsidRDefault="002C3112" w:rsidP="002C3112">
      <w:pPr>
        <w:numPr>
          <w:ilvl w:val="1"/>
          <w:numId w:val="14"/>
        </w:numPr>
      </w:pPr>
      <w:r w:rsidRPr="002C3112">
        <w:t>“Well, don't pretend they don't exist.” (P4)</w:t>
      </w:r>
    </w:p>
    <w:p w14:paraId="2FB7D02F" w14:textId="77777777" w:rsidR="002C3112" w:rsidRPr="002C3112" w:rsidRDefault="002C3112" w:rsidP="002C3112">
      <w:pPr>
        <w:numPr>
          <w:ilvl w:val="0"/>
          <w:numId w:val="14"/>
        </w:numPr>
      </w:pPr>
      <w:r w:rsidRPr="002C3112">
        <w:t>Definition by personal experience or example</w:t>
      </w:r>
    </w:p>
    <w:p w14:paraId="39BA6255" w14:textId="77777777" w:rsidR="002C3112" w:rsidRPr="002C3112" w:rsidRDefault="002C3112" w:rsidP="002C3112">
      <w:pPr>
        <w:numPr>
          <w:ilvl w:val="1"/>
          <w:numId w:val="14"/>
        </w:numPr>
      </w:pPr>
      <w:r w:rsidRPr="002C3112">
        <w:t xml:space="preserve">“I notice feelings during spiritual activities; they are more active than normal, even when I am putting together a puzzle. […] during exam periods.” (P1) </w:t>
      </w:r>
    </w:p>
    <w:p w14:paraId="3E5B26C1" w14:textId="77777777" w:rsidR="002C3112" w:rsidRPr="002C3112" w:rsidRDefault="002C3112" w:rsidP="002C3112">
      <w:pPr>
        <w:numPr>
          <w:ilvl w:val="1"/>
          <w:numId w:val="14"/>
        </w:numPr>
      </w:pPr>
      <w:r w:rsidRPr="002C3112">
        <w:t>„ When there are more feelings or they are stronger.” (P1)</w:t>
      </w:r>
    </w:p>
    <w:p w14:paraId="49EA85B7" w14:textId="77777777" w:rsidR="002C3112" w:rsidRPr="002C3112" w:rsidRDefault="002C3112" w:rsidP="002C3112">
      <w:pPr>
        <w:rPr>
          <w:i/>
          <w:iCs/>
        </w:rPr>
      </w:pPr>
      <w:r w:rsidRPr="002C3112">
        <w:rPr>
          <w:i/>
          <w:iCs/>
        </w:rPr>
        <w:t>Retrieval</w:t>
      </w:r>
    </w:p>
    <w:p w14:paraId="4518A1E2" w14:textId="77777777" w:rsidR="002C3112" w:rsidRPr="002C3112" w:rsidRDefault="002C3112" w:rsidP="002C3112">
      <w:pPr>
        <w:numPr>
          <w:ilvl w:val="0"/>
          <w:numId w:val="14"/>
        </w:numPr>
      </w:pPr>
      <w:r w:rsidRPr="002C3112">
        <w:t>Declarative self-knowledge</w:t>
      </w:r>
    </w:p>
    <w:p w14:paraId="5D074439" w14:textId="77777777" w:rsidR="002C3112" w:rsidRPr="002C3112" w:rsidRDefault="002C3112" w:rsidP="002C3112">
      <w:pPr>
        <w:numPr>
          <w:ilvl w:val="1"/>
          <w:numId w:val="14"/>
        </w:numPr>
      </w:pPr>
      <w:r w:rsidRPr="002C3112">
        <w:t>“I do that quite a lot, quite often.” (P2)</w:t>
      </w:r>
    </w:p>
    <w:p w14:paraId="7AD138D6" w14:textId="77777777" w:rsidR="002C3112" w:rsidRPr="002C3112" w:rsidRDefault="002C3112" w:rsidP="002C3112">
      <w:pPr>
        <w:numPr>
          <w:ilvl w:val="1"/>
          <w:numId w:val="14"/>
        </w:numPr>
      </w:pPr>
      <w:r w:rsidRPr="002C3112">
        <w:t>“I generally notice them quite a lot.” (P4)</w:t>
      </w:r>
    </w:p>
    <w:p w14:paraId="477E6CCB" w14:textId="77777777" w:rsidR="002C3112" w:rsidRPr="002C3112" w:rsidRDefault="002C3112" w:rsidP="002C3112">
      <w:pPr>
        <w:rPr>
          <w:i/>
          <w:iCs/>
        </w:rPr>
      </w:pPr>
      <w:r w:rsidRPr="002C3112">
        <w:rPr>
          <w:i/>
          <w:iCs/>
        </w:rPr>
        <w:t>Judgement</w:t>
      </w:r>
    </w:p>
    <w:p w14:paraId="5618AD6A" w14:textId="77777777" w:rsidR="00ED3BF8" w:rsidRPr="002C3112" w:rsidRDefault="00ED3BF8" w:rsidP="00ED3BF8">
      <w:pPr>
        <w:numPr>
          <w:ilvl w:val="0"/>
          <w:numId w:val="14"/>
        </w:numPr>
      </w:pPr>
      <w:r w:rsidRPr="002C3112">
        <w:t>Temporal influences and circumstances</w:t>
      </w:r>
    </w:p>
    <w:p w14:paraId="7051FD98" w14:textId="77777777" w:rsidR="002C3112" w:rsidRPr="002C3112" w:rsidRDefault="002C3112" w:rsidP="002C3112">
      <w:pPr>
        <w:numPr>
          <w:ilvl w:val="1"/>
          <w:numId w:val="14"/>
        </w:numPr>
      </w:pPr>
      <w:r w:rsidRPr="002C3112">
        <w:lastRenderedPageBreak/>
        <w:t>“I'm doing this research now. Just by analyzing what individual words and phrases mean to me, I'm turning inward a lot and noticing my feelings.” (P4)</w:t>
      </w:r>
    </w:p>
    <w:p w14:paraId="147AAEED" w14:textId="77777777" w:rsidR="002C3112" w:rsidRPr="002C3112" w:rsidRDefault="002C3112" w:rsidP="002C3112">
      <w:pPr>
        <w:numPr>
          <w:ilvl w:val="1"/>
          <w:numId w:val="14"/>
        </w:numPr>
      </w:pPr>
      <w:r w:rsidRPr="002C3112">
        <w:t>“It was a very stressful day for me, new opportunities, new experiences.” (P5)</w:t>
      </w:r>
    </w:p>
    <w:p w14:paraId="41957391" w14:textId="77777777" w:rsidR="002C3112" w:rsidRPr="002C3112" w:rsidRDefault="002C3112" w:rsidP="002C3112">
      <w:pPr>
        <w:numPr>
          <w:ilvl w:val="0"/>
          <w:numId w:val="14"/>
        </w:numPr>
      </w:pPr>
      <w:r w:rsidRPr="002C3112">
        <w:t>Absence of indicators</w:t>
      </w:r>
    </w:p>
    <w:p w14:paraId="1D7F67BB" w14:textId="77777777" w:rsidR="002C3112" w:rsidRPr="002C3112" w:rsidRDefault="002C3112" w:rsidP="002C3112">
      <w:pPr>
        <w:numPr>
          <w:ilvl w:val="1"/>
          <w:numId w:val="14"/>
        </w:numPr>
      </w:pPr>
      <w:r w:rsidRPr="002C3112">
        <w:t>“I wasn't aware of my feelings at all today. And there weren't many of them today. Just a neutral mood.” (P1)</w:t>
      </w:r>
    </w:p>
    <w:p w14:paraId="3BBB338C" w14:textId="77777777" w:rsidR="002C3112" w:rsidRPr="002C3112" w:rsidRDefault="002C3112" w:rsidP="002C3112">
      <w:pPr>
        <w:numPr>
          <w:ilvl w:val="0"/>
          <w:numId w:val="14"/>
        </w:numPr>
      </w:pPr>
      <w:r w:rsidRPr="002C3112">
        <w:t>Presence of indicators</w:t>
      </w:r>
    </w:p>
    <w:p w14:paraId="17B547B2" w14:textId="77777777" w:rsidR="002C3112" w:rsidRPr="002C3112" w:rsidRDefault="002C3112" w:rsidP="002C3112">
      <w:pPr>
        <w:numPr>
          <w:ilvl w:val="1"/>
          <w:numId w:val="14"/>
        </w:numPr>
      </w:pPr>
      <w:r w:rsidRPr="002C3112">
        <w:t>“I noticed my feelings, for example, when my heart was beating fast or when I was very nervous. And conversely, even when I calmed down.” (P5)</w:t>
      </w:r>
    </w:p>
    <w:p w14:paraId="208C363B" w14:textId="77777777" w:rsidR="002C3112" w:rsidRPr="002C3112" w:rsidRDefault="002C3112" w:rsidP="002C3112">
      <w:pPr>
        <w:numPr>
          <w:ilvl w:val="0"/>
          <w:numId w:val="14"/>
        </w:numPr>
      </w:pPr>
      <w:r w:rsidRPr="002C3112">
        <w:t>Self-comparison</w:t>
      </w:r>
    </w:p>
    <w:p w14:paraId="3E09429C" w14:textId="77777777" w:rsidR="002C3112" w:rsidRPr="002C3112" w:rsidRDefault="002C3112" w:rsidP="002C3112">
      <w:pPr>
        <w:numPr>
          <w:ilvl w:val="1"/>
          <w:numId w:val="14"/>
        </w:numPr>
      </w:pPr>
      <w:r w:rsidRPr="002C3112">
        <w:t>“I proceeded from the general assumption that I constantly monitor myself, why I do what I do, say what I say, and so on, and what might be behind it. Well, today was no exception in that regard.” (P2)</w:t>
      </w:r>
    </w:p>
    <w:p w14:paraId="044D37F6" w14:textId="77777777" w:rsidR="002C3112" w:rsidRPr="002C3112" w:rsidRDefault="002C3112" w:rsidP="002C3112">
      <w:pPr>
        <w:rPr>
          <w:i/>
          <w:iCs/>
        </w:rPr>
      </w:pPr>
      <w:r w:rsidRPr="002C3112">
        <w:rPr>
          <w:i/>
          <w:iCs/>
        </w:rPr>
        <w:t>Response Selection</w:t>
      </w:r>
    </w:p>
    <w:p w14:paraId="21689151" w14:textId="77777777" w:rsidR="002C3112" w:rsidRPr="002C3112" w:rsidRDefault="002C3112" w:rsidP="002C3112">
      <w:pPr>
        <w:numPr>
          <w:ilvl w:val="0"/>
          <w:numId w:val="14"/>
        </w:numPr>
      </w:pPr>
      <w:r w:rsidRPr="002C3112">
        <w:t xml:space="preserve">Alignment with judgement </w:t>
      </w:r>
    </w:p>
    <w:p w14:paraId="439B85B3" w14:textId="77777777" w:rsidR="002C3112" w:rsidRPr="002C3112" w:rsidRDefault="002C3112" w:rsidP="002C3112">
      <w:pPr>
        <w:numPr>
          <w:ilvl w:val="1"/>
          <w:numId w:val="14"/>
        </w:numPr>
      </w:pPr>
      <w:r w:rsidRPr="002C3112">
        <w:t xml:space="preserve">“I wasn't aware of my feelings at all today. And there weren't many of them today either. Just a neutral mood. That's why I put it a little bit above </w:t>
      </w:r>
      <w:proofErr w:type="gramStart"/>
      <w:r w:rsidRPr="002C3112">
        <w:t>zero.”</w:t>
      </w:r>
      <w:proofErr w:type="gramEnd"/>
      <w:r w:rsidRPr="002C3112">
        <w:t xml:space="preserve"> (P1)</w:t>
      </w:r>
    </w:p>
    <w:p w14:paraId="4065037C" w14:textId="77777777" w:rsidR="002C3112" w:rsidRPr="002C3112" w:rsidRDefault="002C3112" w:rsidP="002C3112">
      <w:pPr>
        <w:numPr>
          <w:ilvl w:val="1"/>
          <w:numId w:val="14"/>
        </w:numPr>
      </w:pPr>
      <w:r w:rsidRPr="002C3112">
        <w:t>“Today, I paid close attention to my feelings. I'll give it a hundred.” (P5)</w:t>
      </w:r>
    </w:p>
    <w:p w14:paraId="7E43959E" w14:textId="77777777" w:rsidR="002C3112" w:rsidRPr="002C3112" w:rsidRDefault="002C3112" w:rsidP="00CE64C9">
      <w:pPr>
        <w:pStyle w:val="Nadpis3"/>
      </w:pPr>
      <w:r w:rsidRPr="002C3112">
        <w:lastRenderedPageBreak/>
        <w:t>Modification of Negative Emotions</w:t>
      </w:r>
    </w:p>
    <w:p w14:paraId="01CFCBFB" w14:textId="77777777" w:rsidR="002C3112" w:rsidRPr="002C3112" w:rsidRDefault="002C3112" w:rsidP="002C3112">
      <w:pPr>
        <w:rPr>
          <w:i/>
          <w:iCs/>
        </w:rPr>
      </w:pPr>
      <w:r w:rsidRPr="002C3112">
        <w:rPr>
          <w:i/>
          <w:iCs/>
        </w:rPr>
        <w:t>Comprehension</w:t>
      </w:r>
    </w:p>
    <w:p w14:paraId="1BD12025" w14:textId="77777777" w:rsidR="002C3112" w:rsidRPr="002C3112" w:rsidRDefault="002C3112" w:rsidP="002C3112">
      <w:pPr>
        <w:numPr>
          <w:ilvl w:val="0"/>
          <w:numId w:val="14"/>
        </w:numPr>
      </w:pPr>
      <w:r w:rsidRPr="002C3112">
        <w:t xml:space="preserve">Definition by personal experience or example </w:t>
      </w:r>
    </w:p>
    <w:p w14:paraId="40CAFB9E" w14:textId="77777777" w:rsidR="002C3112" w:rsidRPr="002C3112" w:rsidRDefault="002C3112" w:rsidP="002C3112">
      <w:pPr>
        <w:numPr>
          <w:ilvl w:val="1"/>
          <w:numId w:val="14"/>
        </w:numPr>
      </w:pPr>
      <w:r w:rsidRPr="002C3112">
        <w:t xml:space="preserve">“I wonder what makes me feel good. For example, when I do something that allows me to relax. Or when I do something that I know makes me feel good, something I </w:t>
      </w:r>
      <w:proofErr w:type="gramStart"/>
      <w:r w:rsidRPr="002C3112">
        <w:t>enjoy.”</w:t>
      </w:r>
      <w:proofErr w:type="gramEnd"/>
      <w:r w:rsidRPr="002C3112">
        <w:t xml:space="preserve"> (P1)</w:t>
      </w:r>
    </w:p>
    <w:p w14:paraId="4623B484" w14:textId="77777777" w:rsidR="002C3112" w:rsidRPr="002C3112" w:rsidRDefault="002C3112" w:rsidP="002C3112">
      <w:pPr>
        <w:numPr>
          <w:ilvl w:val="1"/>
          <w:numId w:val="14"/>
        </w:numPr>
      </w:pPr>
      <w:r w:rsidRPr="002C3112">
        <w:t>“Coffee, maybe more coffee. Music. Some good food. Going for a walk instead of taking the bus. Something like that.” (P2)</w:t>
      </w:r>
    </w:p>
    <w:p w14:paraId="62D0F6CE" w14:textId="77777777" w:rsidR="002C3112" w:rsidRPr="002C3112" w:rsidRDefault="002C3112" w:rsidP="002C3112">
      <w:pPr>
        <w:numPr>
          <w:ilvl w:val="1"/>
          <w:numId w:val="14"/>
        </w:numPr>
      </w:pPr>
      <w:r w:rsidRPr="002C3112">
        <w:t xml:space="preserve">“I guess it's just little things that I did despite my good mood because they make me happy.” (P6) </w:t>
      </w:r>
    </w:p>
    <w:p w14:paraId="05992849" w14:textId="77777777" w:rsidR="002C3112" w:rsidRPr="002C3112" w:rsidRDefault="002C3112" w:rsidP="002C3112">
      <w:pPr>
        <w:numPr>
          <w:ilvl w:val="1"/>
          <w:numId w:val="14"/>
        </w:numPr>
      </w:pPr>
      <w:r w:rsidRPr="002C3112">
        <w:t xml:space="preserve">“Also, I try to calm myself down, for example with 5-4-3-2-1 [relaxation exercise]. (P5) </w:t>
      </w:r>
      <w:r w:rsidRPr="002C3112">
        <w:br/>
        <w:t xml:space="preserve">So, </w:t>
      </w:r>
      <w:proofErr w:type="gramStart"/>
      <w:r w:rsidRPr="002C3112">
        <w:t>some kind of calming</w:t>
      </w:r>
      <w:proofErr w:type="gramEnd"/>
      <w:r w:rsidRPr="002C3112">
        <w:t xml:space="preserve"> down, relaxation in general? (R) </w:t>
      </w:r>
      <w:r w:rsidRPr="002C3112">
        <w:br/>
        <w:t>Yes. (P5)</w:t>
      </w:r>
    </w:p>
    <w:p w14:paraId="5FAB3E20" w14:textId="77777777" w:rsidR="002C3112" w:rsidRPr="002C3112" w:rsidRDefault="002C3112" w:rsidP="002C3112">
      <w:pPr>
        <w:rPr>
          <w:i/>
          <w:iCs/>
        </w:rPr>
      </w:pPr>
      <w:r w:rsidRPr="002C3112">
        <w:rPr>
          <w:i/>
          <w:iCs/>
        </w:rPr>
        <w:t>Retrieval</w:t>
      </w:r>
    </w:p>
    <w:p w14:paraId="477B4803" w14:textId="77777777" w:rsidR="002C3112" w:rsidRPr="002C3112" w:rsidRDefault="002C3112" w:rsidP="002C3112">
      <w:pPr>
        <w:numPr>
          <w:ilvl w:val="0"/>
          <w:numId w:val="14"/>
        </w:numPr>
      </w:pPr>
      <w:r w:rsidRPr="002C3112">
        <w:t>Selective remembering</w:t>
      </w:r>
    </w:p>
    <w:p w14:paraId="5F8674A1" w14:textId="77777777" w:rsidR="002C3112" w:rsidRPr="002C3112" w:rsidRDefault="002C3112" w:rsidP="002C3112">
      <w:pPr>
        <w:numPr>
          <w:ilvl w:val="1"/>
          <w:numId w:val="14"/>
        </w:numPr>
      </w:pPr>
      <w:r w:rsidRPr="002C3112">
        <w:t>“I remembered moments when I tried to improve my mood with something specific, and how often that was.” (P1)</w:t>
      </w:r>
    </w:p>
    <w:p w14:paraId="443520A6" w14:textId="77777777" w:rsidR="002C3112" w:rsidRPr="002C3112" w:rsidRDefault="002C3112" w:rsidP="002C3112">
      <w:pPr>
        <w:numPr>
          <w:ilvl w:val="1"/>
          <w:numId w:val="14"/>
        </w:numPr>
      </w:pPr>
      <w:r w:rsidRPr="002C3112">
        <w:t>“I went to buy some good coffee and listened to an audiobook.” (P6)</w:t>
      </w:r>
    </w:p>
    <w:p w14:paraId="45326A2E" w14:textId="77777777" w:rsidR="002C3112" w:rsidRPr="002C3112" w:rsidRDefault="002C3112" w:rsidP="002C3112">
      <w:pPr>
        <w:numPr>
          <w:ilvl w:val="1"/>
          <w:numId w:val="14"/>
        </w:numPr>
      </w:pPr>
      <w:r w:rsidRPr="002C3112">
        <w:t>“Today I tried breathing exercises, just when my heart was beating very fast.” (P5)</w:t>
      </w:r>
    </w:p>
    <w:p w14:paraId="3A203370" w14:textId="77777777" w:rsidR="002C3112" w:rsidRPr="002C3112" w:rsidRDefault="002C3112" w:rsidP="002C3112">
      <w:pPr>
        <w:numPr>
          <w:ilvl w:val="0"/>
          <w:numId w:val="14"/>
        </w:numPr>
      </w:pPr>
      <w:r w:rsidRPr="002C3112">
        <w:t xml:space="preserve">Absence of memory </w:t>
      </w:r>
    </w:p>
    <w:p w14:paraId="00622988" w14:textId="77777777" w:rsidR="002C3112" w:rsidRPr="002C3112" w:rsidRDefault="002C3112" w:rsidP="002C3112">
      <w:pPr>
        <w:numPr>
          <w:ilvl w:val="1"/>
          <w:numId w:val="14"/>
        </w:numPr>
      </w:pPr>
      <w:r w:rsidRPr="002C3112">
        <w:t>“I deliberately did not try to evoke pleasant feelings today.” (P1)</w:t>
      </w:r>
    </w:p>
    <w:p w14:paraId="50DFF1B7" w14:textId="77777777" w:rsidR="002C3112" w:rsidRPr="002C3112" w:rsidRDefault="002C3112" w:rsidP="002C3112">
      <w:pPr>
        <w:numPr>
          <w:ilvl w:val="1"/>
          <w:numId w:val="14"/>
        </w:numPr>
      </w:pPr>
      <w:r w:rsidRPr="002C3112">
        <w:lastRenderedPageBreak/>
        <w:t>“I guess I was also thinking about the fact that I was in a pretty good mood and didn't feel like I needed to actively improve it in any way.”  (P6)</w:t>
      </w:r>
    </w:p>
    <w:p w14:paraId="3A48D2DF" w14:textId="77777777" w:rsidR="002C3112" w:rsidRPr="002C3112" w:rsidRDefault="002C3112" w:rsidP="002C3112">
      <w:pPr>
        <w:rPr>
          <w:i/>
          <w:iCs/>
        </w:rPr>
      </w:pPr>
      <w:r w:rsidRPr="002C3112">
        <w:rPr>
          <w:i/>
          <w:iCs/>
        </w:rPr>
        <w:t>Judgement</w:t>
      </w:r>
    </w:p>
    <w:p w14:paraId="16CE91A0" w14:textId="77777777" w:rsidR="002C3112" w:rsidRPr="002C3112" w:rsidRDefault="002C3112" w:rsidP="002C3112">
      <w:pPr>
        <w:numPr>
          <w:ilvl w:val="0"/>
          <w:numId w:val="14"/>
        </w:numPr>
      </w:pPr>
      <w:r w:rsidRPr="002C3112">
        <w:t>Absence of indicators</w:t>
      </w:r>
    </w:p>
    <w:p w14:paraId="0DB56E16" w14:textId="77777777" w:rsidR="002C3112" w:rsidRPr="002C3112" w:rsidRDefault="002C3112" w:rsidP="002C3112">
      <w:pPr>
        <w:numPr>
          <w:ilvl w:val="1"/>
          <w:numId w:val="14"/>
        </w:numPr>
      </w:pPr>
      <w:r w:rsidRPr="002C3112">
        <w:t>“I didn't go into anything specifically with the intention of feeling good.” (P1)</w:t>
      </w:r>
    </w:p>
    <w:p w14:paraId="044CF5FF" w14:textId="77777777" w:rsidR="002C3112" w:rsidRPr="002C3112" w:rsidRDefault="002C3112" w:rsidP="002C3112">
      <w:pPr>
        <w:numPr>
          <w:ilvl w:val="1"/>
          <w:numId w:val="14"/>
        </w:numPr>
      </w:pPr>
      <w:r w:rsidRPr="002C3112">
        <w:t xml:space="preserve">“Today, I didn't try to do </w:t>
      </w:r>
      <w:proofErr w:type="gramStart"/>
      <w:r w:rsidRPr="002C3112">
        <w:t>anything in particular</w:t>
      </w:r>
      <w:proofErr w:type="gramEnd"/>
      <w:r w:rsidRPr="002C3112">
        <w:t>. Today, I just exist, and I feel fine.” (P4)</w:t>
      </w:r>
    </w:p>
    <w:p w14:paraId="1785ED5D" w14:textId="77777777" w:rsidR="002C3112" w:rsidRPr="002C3112" w:rsidRDefault="002C3112" w:rsidP="002C3112">
      <w:pPr>
        <w:numPr>
          <w:ilvl w:val="0"/>
          <w:numId w:val="14"/>
        </w:numPr>
      </w:pPr>
      <w:r w:rsidRPr="002C3112">
        <w:t xml:space="preserve">Balancing two opposites </w:t>
      </w:r>
    </w:p>
    <w:p w14:paraId="07EFC555" w14:textId="77777777" w:rsidR="002C3112" w:rsidRPr="002C3112" w:rsidRDefault="002C3112" w:rsidP="002C3112">
      <w:pPr>
        <w:numPr>
          <w:ilvl w:val="1"/>
          <w:numId w:val="14"/>
        </w:numPr>
      </w:pPr>
      <w:r w:rsidRPr="002C3112">
        <w:t>“I remembered moments when I tried to improve my mood with something specific, and how often that was. I compared it to when I noticed that I was in a certain mood and just left it at that, without doing anything to improve it.” (P2)</w:t>
      </w:r>
    </w:p>
    <w:p w14:paraId="1471F85E" w14:textId="77777777" w:rsidR="002C3112" w:rsidRPr="002C3112" w:rsidRDefault="002C3112" w:rsidP="002C3112">
      <w:pPr>
        <w:rPr>
          <w:i/>
          <w:iCs/>
        </w:rPr>
      </w:pPr>
      <w:r w:rsidRPr="002C3112">
        <w:rPr>
          <w:i/>
          <w:iCs/>
        </w:rPr>
        <w:t xml:space="preserve">Response Selection </w:t>
      </w:r>
    </w:p>
    <w:p w14:paraId="7351E13F" w14:textId="77777777" w:rsidR="002C3112" w:rsidRPr="002C3112" w:rsidRDefault="002C3112" w:rsidP="002C3112">
      <w:pPr>
        <w:numPr>
          <w:ilvl w:val="0"/>
          <w:numId w:val="14"/>
        </w:numPr>
      </w:pPr>
      <w:r w:rsidRPr="002C3112">
        <w:t>Alignment with judgement</w:t>
      </w:r>
    </w:p>
    <w:p w14:paraId="273B2972" w14:textId="77777777" w:rsidR="002C3112" w:rsidRPr="002C3112" w:rsidRDefault="002C3112" w:rsidP="002C3112">
      <w:pPr>
        <w:numPr>
          <w:ilvl w:val="1"/>
          <w:numId w:val="14"/>
        </w:numPr>
      </w:pPr>
      <w:r w:rsidRPr="002C3112">
        <w:t>“I'll probably leave it at 0. I didn't deliberately try to induce pleasant feelings today.” (P1)</w:t>
      </w:r>
    </w:p>
    <w:p w14:paraId="23B1C21F" w14:textId="77777777" w:rsidR="002C3112" w:rsidRPr="002C3112" w:rsidRDefault="002C3112" w:rsidP="002C3112">
      <w:pPr>
        <w:numPr>
          <w:ilvl w:val="1"/>
          <w:numId w:val="14"/>
        </w:numPr>
      </w:pPr>
      <w:r w:rsidRPr="002C3112">
        <w:t>“I put it that way because I didn't feel like I had to do something completely [...] with such a big commitment to myself that I was overcoming some difficult things, so I had to reward myself.” (P6)</w:t>
      </w:r>
    </w:p>
    <w:p w14:paraId="7570F294" w14:textId="77777777" w:rsidR="002C3112" w:rsidRPr="002C3112" w:rsidRDefault="002C3112" w:rsidP="002C3112">
      <w:pPr>
        <w:numPr>
          <w:ilvl w:val="0"/>
          <w:numId w:val="14"/>
        </w:numPr>
      </w:pPr>
      <w:r w:rsidRPr="002C3112">
        <w:t>Extreme aversion</w:t>
      </w:r>
    </w:p>
    <w:p w14:paraId="0917175F" w14:textId="77777777" w:rsidR="002C3112" w:rsidRPr="002C3112" w:rsidRDefault="002C3112" w:rsidP="002C3112">
      <w:pPr>
        <w:numPr>
          <w:ilvl w:val="1"/>
          <w:numId w:val="14"/>
        </w:numPr>
      </w:pPr>
      <w:r w:rsidRPr="002C3112">
        <w:t xml:space="preserve">“I know that when I fill out questionnaires, I rarely use the extremes. I always have </w:t>
      </w:r>
      <w:proofErr w:type="gramStart"/>
      <w:r w:rsidRPr="002C3112">
        <w:t>some kind of ‘but’</w:t>
      </w:r>
      <w:proofErr w:type="gramEnd"/>
      <w:r w:rsidRPr="002C3112">
        <w:t xml:space="preserve"> there.” (P6)</w:t>
      </w:r>
    </w:p>
    <w:p w14:paraId="55E857E0" w14:textId="77777777" w:rsidR="002C3112" w:rsidRPr="002C3112" w:rsidRDefault="002C3112" w:rsidP="00CE64C9">
      <w:pPr>
        <w:pStyle w:val="Nadpis3"/>
      </w:pPr>
      <w:r w:rsidRPr="002C3112">
        <w:lastRenderedPageBreak/>
        <w:t>Understanding Emotions</w:t>
      </w:r>
    </w:p>
    <w:p w14:paraId="4D800756" w14:textId="77777777" w:rsidR="002C3112" w:rsidRPr="002C3112" w:rsidRDefault="002C3112" w:rsidP="002C3112">
      <w:pPr>
        <w:rPr>
          <w:i/>
          <w:iCs/>
        </w:rPr>
      </w:pPr>
      <w:r w:rsidRPr="002C3112">
        <w:rPr>
          <w:i/>
          <w:iCs/>
        </w:rPr>
        <w:t>Comprehension</w:t>
      </w:r>
    </w:p>
    <w:p w14:paraId="43A65BB6" w14:textId="77777777" w:rsidR="002C3112" w:rsidRPr="002C3112" w:rsidRDefault="002C3112" w:rsidP="002C3112">
      <w:pPr>
        <w:numPr>
          <w:ilvl w:val="0"/>
          <w:numId w:val="22"/>
        </w:numPr>
      </w:pPr>
      <w:r w:rsidRPr="002C3112">
        <w:t>Definition by personal experience or example</w:t>
      </w:r>
    </w:p>
    <w:p w14:paraId="60193D6A" w14:textId="77777777" w:rsidR="002C3112" w:rsidRPr="002C3112" w:rsidRDefault="002C3112" w:rsidP="002C3112">
      <w:pPr>
        <w:numPr>
          <w:ilvl w:val="1"/>
          <w:numId w:val="22"/>
        </w:numPr>
      </w:pPr>
      <w:r w:rsidRPr="002C3112">
        <w:t>“When I was stressed, I tried to explain to myself why that was and that I didn't need to worry about it.” (P5)</w:t>
      </w:r>
    </w:p>
    <w:p w14:paraId="435605B7" w14:textId="77777777" w:rsidR="002C3112" w:rsidRPr="002C3112" w:rsidRDefault="002C3112" w:rsidP="002C3112">
      <w:pPr>
        <w:rPr>
          <w:i/>
          <w:iCs/>
        </w:rPr>
      </w:pPr>
      <w:r w:rsidRPr="002C3112">
        <w:rPr>
          <w:i/>
          <w:iCs/>
        </w:rPr>
        <w:t>Retrieval</w:t>
      </w:r>
    </w:p>
    <w:p w14:paraId="56262122" w14:textId="77777777" w:rsidR="002C3112" w:rsidRPr="002C3112" w:rsidRDefault="002C3112" w:rsidP="002C3112">
      <w:pPr>
        <w:numPr>
          <w:ilvl w:val="0"/>
          <w:numId w:val="14"/>
        </w:numPr>
      </w:pPr>
      <w:r w:rsidRPr="002C3112">
        <w:t>Declarative self-knowledge</w:t>
      </w:r>
    </w:p>
    <w:p w14:paraId="0FD20586" w14:textId="77777777" w:rsidR="002C3112" w:rsidRPr="002C3112" w:rsidRDefault="002C3112" w:rsidP="002C3112">
      <w:pPr>
        <w:numPr>
          <w:ilvl w:val="1"/>
          <w:numId w:val="14"/>
        </w:numPr>
      </w:pPr>
      <w:r w:rsidRPr="002C3112">
        <w:t>“I know that I generally try to understand why I feel the way I feel.” (P2)</w:t>
      </w:r>
    </w:p>
    <w:p w14:paraId="072A95F0" w14:textId="77777777" w:rsidR="002C3112" w:rsidRPr="002C3112" w:rsidRDefault="002C3112" w:rsidP="002C3112">
      <w:pPr>
        <w:numPr>
          <w:ilvl w:val="1"/>
          <w:numId w:val="14"/>
        </w:numPr>
      </w:pPr>
      <w:r w:rsidRPr="002C3112">
        <w:t>“I don't always try to figure out why, but to some extent it's always there.” (P4)</w:t>
      </w:r>
    </w:p>
    <w:p w14:paraId="07C6CAC5" w14:textId="77777777" w:rsidR="002C3112" w:rsidRPr="002C3112" w:rsidRDefault="002C3112" w:rsidP="002C3112">
      <w:pPr>
        <w:numPr>
          <w:ilvl w:val="0"/>
          <w:numId w:val="14"/>
        </w:numPr>
      </w:pPr>
      <w:r w:rsidRPr="002C3112">
        <w:t>Selective remembering</w:t>
      </w:r>
    </w:p>
    <w:p w14:paraId="705D8BFB" w14:textId="77777777" w:rsidR="002C3112" w:rsidRPr="002C3112" w:rsidRDefault="002C3112" w:rsidP="002C3112">
      <w:pPr>
        <w:numPr>
          <w:ilvl w:val="1"/>
          <w:numId w:val="14"/>
        </w:numPr>
      </w:pPr>
      <w:r w:rsidRPr="002C3112">
        <w:t xml:space="preserve">“In the morning, when I was still lying down, I was thinking about my feelings, but then, after I got up, it was as if my brain had swept them </w:t>
      </w:r>
      <w:proofErr w:type="gramStart"/>
      <w:r w:rsidRPr="002C3112">
        <w:t>away, and</w:t>
      </w:r>
      <w:proofErr w:type="gramEnd"/>
      <w:r w:rsidRPr="002C3112">
        <w:t xml:space="preserve"> didn’t think about them for the rest of the day.” (P1)</w:t>
      </w:r>
    </w:p>
    <w:p w14:paraId="4FD000A9" w14:textId="77777777" w:rsidR="002C3112" w:rsidRPr="002C3112" w:rsidRDefault="002C3112" w:rsidP="002C3112">
      <w:pPr>
        <w:numPr>
          <w:ilvl w:val="1"/>
          <w:numId w:val="14"/>
        </w:numPr>
      </w:pPr>
      <w:r w:rsidRPr="002C3112">
        <w:t>“When I went to school. When I noticed that I was more nervous, faster.” (P5)</w:t>
      </w:r>
    </w:p>
    <w:p w14:paraId="79B6438F" w14:textId="77777777" w:rsidR="002C3112" w:rsidRPr="002C3112" w:rsidRDefault="002C3112" w:rsidP="002C3112">
      <w:pPr>
        <w:rPr>
          <w:i/>
          <w:iCs/>
        </w:rPr>
      </w:pPr>
      <w:r w:rsidRPr="002C3112">
        <w:rPr>
          <w:i/>
          <w:iCs/>
        </w:rPr>
        <w:t xml:space="preserve">Judgement </w:t>
      </w:r>
    </w:p>
    <w:p w14:paraId="604AC1EE" w14:textId="77777777" w:rsidR="002C3112" w:rsidRPr="002C3112" w:rsidRDefault="002C3112" w:rsidP="002C3112">
      <w:pPr>
        <w:numPr>
          <w:ilvl w:val="0"/>
          <w:numId w:val="14"/>
        </w:numPr>
      </w:pPr>
      <w:r w:rsidRPr="002C3112">
        <w:t xml:space="preserve">Presence of indicators </w:t>
      </w:r>
    </w:p>
    <w:p w14:paraId="2EFEA067" w14:textId="77777777" w:rsidR="002C3112" w:rsidRPr="002C3112" w:rsidRDefault="002C3112" w:rsidP="002C3112">
      <w:pPr>
        <w:numPr>
          <w:ilvl w:val="1"/>
          <w:numId w:val="14"/>
        </w:numPr>
      </w:pPr>
      <w:r w:rsidRPr="002C3112">
        <w:t xml:space="preserve">“In the morning, when I was still lying down, I was thinking about my feelings, but then, after I got up, it was as if my brain had swept them </w:t>
      </w:r>
      <w:proofErr w:type="gramStart"/>
      <w:r w:rsidRPr="002C3112">
        <w:t>away, and</w:t>
      </w:r>
      <w:proofErr w:type="gramEnd"/>
      <w:r w:rsidRPr="002C3112">
        <w:t xml:space="preserve"> didn’t think about them for the rest of the day.” (P1)</w:t>
      </w:r>
    </w:p>
    <w:p w14:paraId="795C5A31" w14:textId="77777777" w:rsidR="002C3112" w:rsidRPr="002C3112" w:rsidRDefault="002C3112" w:rsidP="002C3112">
      <w:pPr>
        <w:numPr>
          <w:ilvl w:val="1"/>
          <w:numId w:val="14"/>
        </w:numPr>
      </w:pPr>
      <w:r w:rsidRPr="002C3112">
        <w:t>“When I went to school. When I noticed that I was more nervous, faster.” (P5)</w:t>
      </w:r>
    </w:p>
    <w:p w14:paraId="66FD14A4" w14:textId="77777777" w:rsidR="002C3112" w:rsidRPr="002C3112" w:rsidRDefault="002C3112" w:rsidP="002C3112">
      <w:pPr>
        <w:numPr>
          <w:ilvl w:val="0"/>
          <w:numId w:val="14"/>
        </w:numPr>
      </w:pPr>
      <w:r w:rsidRPr="002C3112">
        <w:lastRenderedPageBreak/>
        <w:t>Self-comparison</w:t>
      </w:r>
    </w:p>
    <w:p w14:paraId="160DC7C0" w14:textId="77777777" w:rsidR="002C3112" w:rsidRPr="002C3112" w:rsidRDefault="002C3112" w:rsidP="002C3112">
      <w:pPr>
        <w:numPr>
          <w:ilvl w:val="1"/>
          <w:numId w:val="14"/>
        </w:numPr>
      </w:pPr>
      <w:r w:rsidRPr="002C3112">
        <w:t>“I know that I generally try to understand why I feel the way I feel. Yesterday was no exception.” (P2)</w:t>
      </w:r>
    </w:p>
    <w:p w14:paraId="29B4C101" w14:textId="77777777" w:rsidR="002C3112" w:rsidRPr="002C3112" w:rsidRDefault="002C3112" w:rsidP="002C3112">
      <w:pPr>
        <w:numPr>
          <w:ilvl w:val="1"/>
          <w:numId w:val="14"/>
        </w:numPr>
      </w:pPr>
      <w:r w:rsidRPr="002C3112">
        <w:t xml:space="preserve">“Probably no more than usual.” (P4) </w:t>
      </w:r>
    </w:p>
    <w:p w14:paraId="165D1C4E" w14:textId="77777777" w:rsidR="002C3112" w:rsidRPr="002C3112" w:rsidRDefault="002C3112" w:rsidP="002C3112">
      <w:pPr>
        <w:rPr>
          <w:i/>
          <w:iCs/>
        </w:rPr>
      </w:pPr>
      <w:r w:rsidRPr="002C3112">
        <w:rPr>
          <w:i/>
          <w:iCs/>
        </w:rPr>
        <w:t>Response Selection</w:t>
      </w:r>
    </w:p>
    <w:p w14:paraId="0D13A71E" w14:textId="77777777" w:rsidR="002C3112" w:rsidRPr="002C3112" w:rsidRDefault="002C3112" w:rsidP="002C3112">
      <w:pPr>
        <w:numPr>
          <w:ilvl w:val="0"/>
          <w:numId w:val="14"/>
        </w:numPr>
      </w:pPr>
      <w:r w:rsidRPr="002C3112">
        <w:t xml:space="preserve">Alignment with judgement </w:t>
      </w:r>
    </w:p>
    <w:p w14:paraId="45FEE804" w14:textId="77777777" w:rsidR="002C3112" w:rsidRPr="002C3112" w:rsidRDefault="002C3112" w:rsidP="002C3112">
      <w:pPr>
        <w:numPr>
          <w:ilvl w:val="1"/>
          <w:numId w:val="14"/>
        </w:numPr>
      </w:pPr>
      <w:r w:rsidRPr="002C3112">
        <w:t>“I would also leave that at zero. I didn't think about myself or my feelings. Just a little, but nothing special.” (P1)</w:t>
      </w:r>
    </w:p>
    <w:p w14:paraId="5F17AB2E" w14:textId="77777777" w:rsidR="002C3112" w:rsidRPr="002C3112" w:rsidRDefault="002C3112" w:rsidP="002C3112">
      <w:pPr>
        <w:numPr>
          <w:ilvl w:val="1"/>
          <w:numId w:val="14"/>
        </w:numPr>
      </w:pPr>
      <w:r w:rsidRPr="002C3112">
        <w:t xml:space="preserve">“I know that I generally try to understand why I feel the way I feel. Yesterday was no exception, so I'll give it a </w:t>
      </w:r>
      <w:proofErr w:type="gramStart"/>
      <w:r w:rsidRPr="002C3112">
        <w:t>pretty high</w:t>
      </w:r>
      <w:proofErr w:type="gramEnd"/>
      <w:r w:rsidRPr="002C3112">
        <w:t xml:space="preserve"> </w:t>
      </w:r>
      <w:proofErr w:type="gramStart"/>
      <w:r w:rsidRPr="002C3112">
        <w:t>rating.”</w:t>
      </w:r>
      <w:proofErr w:type="gramEnd"/>
      <w:r w:rsidRPr="002C3112">
        <w:t xml:space="preserve"> (P2)</w:t>
      </w:r>
    </w:p>
    <w:p w14:paraId="2A0EF9BA" w14:textId="77777777" w:rsidR="002C3112" w:rsidRPr="002C3112" w:rsidRDefault="002C3112" w:rsidP="00CE64C9">
      <w:pPr>
        <w:pStyle w:val="Nadpis3"/>
      </w:pPr>
      <w:r w:rsidRPr="002C3112">
        <w:t>Tolerance of Negative Emotions</w:t>
      </w:r>
    </w:p>
    <w:p w14:paraId="1B8F0B45" w14:textId="77777777" w:rsidR="002C3112" w:rsidRPr="002C3112" w:rsidRDefault="002C3112" w:rsidP="002C3112">
      <w:pPr>
        <w:rPr>
          <w:i/>
          <w:iCs/>
        </w:rPr>
      </w:pPr>
      <w:r w:rsidRPr="002C3112">
        <w:rPr>
          <w:i/>
          <w:iCs/>
        </w:rPr>
        <w:t>Comprehension</w:t>
      </w:r>
    </w:p>
    <w:p w14:paraId="59B02078" w14:textId="77777777" w:rsidR="002C3112" w:rsidRPr="002C3112" w:rsidRDefault="002C3112" w:rsidP="002C3112">
      <w:pPr>
        <w:numPr>
          <w:ilvl w:val="0"/>
          <w:numId w:val="14"/>
        </w:numPr>
      </w:pPr>
      <w:r w:rsidRPr="002C3112">
        <w:t>Definition by personal experience or example</w:t>
      </w:r>
    </w:p>
    <w:p w14:paraId="54DA8398" w14:textId="77777777" w:rsidR="002C3112" w:rsidRPr="002C3112" w:rsidRDefault="002C3112" w:rsidP="002C3112">
      <w:pPr>
        <w:numPr>
          <w:ilvl w:val="1"/>
          <w:numId w:val="14"/>
        </w:numPr>
      </w:pPr>
      <w:r w:rsidRPr="002C3112">
        <w:t>“Well, you don't go against them. You just take them as they are on the table, look at them, and you're at peace with them.” (P4)</w:t>
      </w:r>
    </w:p>
    <w:p w14:paraId="5DF73C8D" w14:textId="77777777" w:rsidR="002C3112" w:rsidRPr="002C3112" w:rsidRDefault="002C3112" w:rsidP="002C3112">
      <w:pPr>
        <w:numPr>
          <w:ilvl w:val="1"/>
          <w:numId w:val="14"/>
        </w:numPr>
      </w:pPr>
      <w:r w:rsidRPr="002C3112">
        <w:t>“Whether I felt any negative feelings from feeling any feelings. Like I was angry for being angry, or ashamed or something.” (P6)</w:t>
      </w:r>
    </w:p>
    <w:p w14:paraId="70DAE15C" w14:textId="77777777" w:rsidR="002C3112" w:rsidRPr="002C3112" w:rsidRDefault="002C3112" w:rsidP="002C3112">
      <w:pPr>
        <w:numPr>
          <w:ilvl w:val="1"/>
          <w:numId w:val="14"/>
        </w:numPr>
      </w:pPr>
      <w:r w:rsidRPr="002C3112">
        <w:t>“[Accepting feelings] means being in touch with them, not ignoring them in any way, and at the same time not trying not to feel them.” (P6)</w:t>
      </w:r>
    </w:p>
    <w:p w14:paraId="18047518" w14:textId="77777777" w:rsidR="002C3112" w:rsidRPr="002C3112" w:rsidRDefault="002C3112" w:rsidP="002C3112">
      <w:pPr>
        <w:numPr>
          <w:ilvl w:val="1"/>
          <w:numId w:val="14"/>
        </w:numPr>
      </w:pPr>
      <w:r w:rsidRPr="002C3112">
        <w:t>“I would say that by venting my feelings, I accept them and work with them.” (P6)</w:t>
      </w:r>
    </w:p>
    <w:p w14:paraId="7E0CD821" w14:textId="77777777" w:rsidR="002C3112" w:rsidRPr="002C3112" w:rsidRDefault="002C3112" w:rsidP="002C3112">
      <w:pPr>
        <w:numPr>
          <w:ilvl w:val="0"/>
          <w:numId w:val="14"/>
        </w:numPr>
      </w:pPr>
      <w:r w:rsidRPr="002C3112">
        <w:t>Uncertainty about item’s meaning</w:t>
      </w:r>
    </w:p>
    <w:p w14:paraId="4DCC75F4" w14:textId="77777777" w:rsidR="002C3112" w:rsidRPr="002C3112" w:rsidRDefault="002C3112" w:rsidP="002C3112">
      <w:pPr>
        <w:numPr>
          <w:ilvl w:val="1"/>
          <w:numId w:val="14"/>
        </w:numPr>
      </w:pPr>
      <w:r w:rsidRPr="002C3112">
        <w:t>“I was a little taken aback by what it means to accept feelings.” (P2)</w:t>
      </w:r>
    </w:p>
    <w:p w14:paraId="37D5F72B" w14:textId="77777777" w:rsidR="002C3112" w:rsidRPr="002C3112" w:rsidRDefault="002C3112" w:rsidP="002C3112">
      <w:pPr>
        <w:numPr>
          <w:ilvl w:val="0"/>
          <w:numId w:val="14"/>
        </w:numPr>
      </w:pPr>
      <w:r w:rsidRPr="002C3112">
        <w:lastRenderedPageBreak/>
        <w:t>Recalibration of item’s meaning</w:t>
      </w:r>
    </w:p>
    <w:p w14:paraId="26780B2F" w14:textId="77777777" w:rsidR="002C3112" w:rsidRPr="002C3112" w:rsidRDefault="002C3112" w:rsidP="002C3112">
      <w:pPr>
        <w:numPr>
          <w:ilvl w:val="1"/>
          <w:numId w:val="14"/>
        </w:numPr>
      </w:pPr>
      <w:r w:rsidRPr="002C3112">
        <w:t>“I went to a consultation for my bachelor's degree and thought to myself, ‘Oh my God, I still feel tired and a little out of it,’ so I decided to make a conscious effort to improve that, and now I'm wondering if that means accepting or not accepting.” (P2)</w:t>
      </w:r>
    </w:p>
    <w:p w14:paraId="6651C664" w14:textId="77777777" w:rsidR="002C3112" w:rsidRPr="002C3112" w:rsidRDefault="002C3112" w:rsidP="002C3112">
      <w:pPr>
        <w:rPr>
          <w:i/>
          <w:iCs/>
        </w:rPr>
      </w:pPr>
      <w:r w:rsidRPr="002C3112">
        <w:rPr>
          <w:i/>
          <w:iCs/>
        </w:rPr>
        <w:t>Retrieval</w:t>
      </w:r>
    </w:p>
    <w:p w14:paraId="6A34CCA2" w14:textId="77777777" w:rsidR="002C3112" w:rsidRPr="002C3112" w:rsidRDefault="002C3112" w:rsidP="002C3112">
      <w:pPr>
        <w:numPr>
          <w:ilvl w:val="0"/>
          <w:numId w:val="14"/>
        </w:numPr>
      </w:pPr>
      <w:r w:rsidRPr="002C3112">
        <w:t>Go-through relevant time window</w:t>
      </w:r>
    </w:p>
    <w:p w14:paraId="069B48AF" w14:textId="77777777" w:rsidR="002C3112" w:rsidRPr="002C3112" w:rsidRDefault="002C3112" w:rsidP="002C3112">
      <w:pPr>
        <w:numPr>
          <w:ilvl w:val="1"/>
          <w:numId w:val="14"/>
        </w:numPr>
      </w:pPr>
      <w:r w:rsidRPr="002C3112">
        <w:t>“I went over that day, how I felt during it, and whether I had reevaluated how I should feel during it.” (P6)</w:t>
      </w:r>
    </w:p>
    <w:p w14:paraId="0E400F49" w14:textId="77777777" w:rsidR="002C3112" w:rsidRPr="002C3112" w:rsidRDefault="002C3112" w:rsidP="002C3112">
      <w:pPr>
        <w:numPr>
          <w:ilvl w:val="0"/>
          <w:numId w:val="14"/>
        </w:numPr>
      </w:pPr>
      <w:r w:rsidRPr="002C3112">
        <w:t>Declarative self-knowledge</w:t>
      </w:r>
    </w:p>
    <w:p w14:paraId="4A970F5A" w14:textId="77777777" w:rsidR="002C3112" w:rsidRPr="002C3112" w:rsidRDefault="002C3112" w:rsidP="002C3112">
      <w:pPr>
        <w:numPr>
          <w:ilvl w:val="1"/>
          <w:numId w:val="14"/>
        </w:numPr>
      </w:pPr>
      <w:r w:rsidRPr="002C3112">
        <w:t xml:space="preserve">“Most of the time, when I notice that I feel this way or that way, I say to myself, ‘Okay, I see, okay’.” (P2) </w:t>
      </w:r>
    </w:p>
    <w:p w14:paraId="2034D381" w14:textId="77777777" w:rsidR="002C3112" w:rsidRPr="002C3112" w:rsidRDefault="002C3112" w:rsidP="002C3112">
      <w:pPr>
        <w:numPr>
          <w:ilvl w:val="0"/>
          <w:numId w:val="14"/>
        </w:numPr>
      </w:pPr>
      <w:r w:rsidRPr="002C3112">
        <w:t>Selective remembering</w:t>
      </w:r>
    </w:p>
    <w:p w14:paraId="25A2AD3E" w14:textId="77777777" w:rsidR="002C3112" w:rsidRPr="002C3112" w:rsidRDefault="002C3112" w:rsidP="002C3112">
      <w:pPr>
        <w:numPr>
          <w:ilvl w:val="1"/>
          <w:numId w:val="14"/>
        </w:numPr>
      </w:pPr>
      <w:r w:rsidRPr="002C3112">
        <w:t>“I remembered that in the morning I had some doubts about faith and spirituality, and I wondered whether I accepted it or not.” (P1)</w:t>
      </w:r>
    </w:p>
    <w:p w14:paraId="6CDCF1E5" w14:textId="77777777" w:rsidR="002C3112" w:rsidRPr="002C3112" w:rsidRDefault="002C3112" w:rsidP="002C3112">
      <w:pPr>
        <w:rPr>
          <w:i/>
          <w:iCs/>
        </w:rPr>
      </w:pPr>
      <w:r w:rsidRPr="002C3112">
        <w:rPr>
          <w:i/>
          <w:iCs/>
        </w:rPr>
        <w:t>Judgement</w:t>
      </w:r>
    </w:p>
    <w:p w14:paraId="7338DE3E" w14:textId="77777777" w:rsidR="002C3112" w:rsidRPr="002C3112" w:rsidRDefault="002C3112" w:rsidP="002C3112">
      <w:pPr>
        <w:numPr>
          <w:ilvl w:val="0"/>
          <w:numId w:val="14"/>
        </w:numPr>
      </w:pPr>
      <w:r w:rsidRPr="002C3112">
        <w:t>Balancing two opposites</w:t>
      </w:r>
    </w:p>
    <w:p w14:paraId="67B2DAB2" w14:textId="77777777" w:rsidR="002C3112" w:rsidRPr="002C3112" w:rsidRDefault="002C3112" w:rsidP="002C3112">
      <w:pPr>
        <w:numPr>
          <w:ilvl w:val="1"/>
          <w:numId w:val="14"/>
        </w:numPr>
      </w:pPr>
      <w:r w:rsidRPr="002C3112">
        <w:t>“Well, I tried to reject the negative ones. I didn't want to admit that I was stressed. […] But in the end, there were more pleasant ones. […] I accepted the positive ones.” (P5)</w:t>
      </w:r>
    </w:p>
    <w:p w14:paraId="537CC757" w14:textId="77777777" w:rsidR="002C3112" w:rsidRPr="002C3112" w:rsidRDefault="002C3112" w:rsidP="002C3112">
      <w:pPr>
        <w:numPr>
          <w:ilvl w:val="0"/>
          <w:numId w:val="14"/>
        </w:numPr>
      </w:pPr>
      <w:r w:rsidRPr="002C3112">
        <w:t xml:space="preserve">Indecisiveness </w:t>
      </w:r>
    </w:p>
    <w:p w14:paraId="74F824ED" w14:textId="77777777" w:rsidR="002C3112" w:rsidRPr="002C3112" w:rsidRDefault="002C3112" w:rsidP="002C3112">
      <w:pPr>
        <w:numPr>
          <w:ilvl w:val="1"/>
          <w:numId w:val="14"/>
        </w:numPr>
      </w:pPr>
      <w:r w:rsidRPr="002C3112">
        <w:lastRenderedPageBreak/>
        <w:t>“I remembered that in the morning I had some doubts about faith and spirituality, and I wondered whether I accepted it or not. For a moment, but then I told myself that I probably accepted those doubts too.” (P1)</w:t>
      </w:r>
    </w:p>
    <w:p w14:paraId="6EAD8D82" w14:textId="77777777" w:rsidR="002C3112" w:rsidRPr="002C3112" w:rsidRDefault="002C3112" w:rsidP="002C3112">
      <w:pPr>
        <w:numPr>
          <w:ilvl w:val="0"/>
          <w:numId w:val="14"/>
        </w:numPr>
      </w:pPr>
      <w:r w:rsidRPr="002C3112">
        <w:t xml:space="preserve">Self-comparison </w:t>
      </w:r>
    </w:p>
    <w:p w14:paraId="131AA658" w14:textId="77777777" w:rsidR="002C3112" w:rsidRPr="002C3112" w:rsidRDefault="002C3112" w:rsidP="002C3112">
      <w:pPr>
        <w:numPr>
          <w:ilvl w:val="1"/>
          <w:numId w:val="14"/>
        </w:numPr>
      </w:pPr>
      <w:r w:rsidRPr="002C3112">
        <w:t>“Yeah, most of the time I accept that I feel this way or that way, and then I would tone [my response] down a bit by remembering those moments when I said to myself, ‘Oh, I wanted to feel this way in this situation, but I don't feel good enough for that,’ so I didn't really accept it and I pushed myself to feel better.” (P2)</w:t>
      </w:r>
    </w:p>
    <w:p w14:paraId="006C4A06" w14:textId="77777777" w:rsidR="002C3112" w:rsidRPr="002C3112" w:rsidRDefault="002C3112" w:rsidP="002C3112">
      <w:pPr>
        <w:numPr>
          <w:ilvl w:val="1"/>
          <w:numId w:val="14"/>
        </w:numPr>
      </w:pPr>
      <w:r w:rsidRPr="002C3112">
        <w:t xml:space="preserve">“Yes, today especially.” (P4) </w:t>
      </w:r>
    </w:p>
    <w:p w14:paraId="556089AB" w14:textId="77777777" w:rsidR="002C3112" w:rsidRPr="002C3112" w:rsidRDefault="002C3112" w:rsidP="002C3112">
      <w:pPr>
        <w:rPr>
          <w:i/>
          <w:iCs/>
        </w:rPr>
      </w:pPr>
      <w:r w:rsidRPr="002C3112">
        <w:rPr>
          <w:i/>
          <w:iCs/>
        </w:rPr>
        <w:t>Response Selection</w:t>
      </w:r>
    </w:p>
    <w:p w14:paraId="738E3584" w14:textId="77777777" w:rsidR="002C3112" w:rsidRPr="002C3112" w:rsidRDefault="002C3112" w:rsidP="002C3112">
      <w:pPr>
        <w:numPr>
          <w:ilvl w:val="0"/>
          <w:numId w:val="14"/>
        </w:numPr>
      </w:pPr>
      <w:r w:rsidRPr="002C3112">
        <w:t>Intuitive selection</w:t>
      </w:r>
    </w:p>
    <w:p w14:paraId="31A810CD" w14:textId="77777777" w:rsidR="002C3112" w:rsidRPr="002C3112" w:rsidRDefault="002C3112" w:rsidP="002C3112">
      <w:pPr>
        <w:numPr>
          <w:ilvl w:val="1"/>
          <w:numId w:val="14"/>
        </w:numPr>
      </w:pPr>
      <w:r w:rsidRPr="002C3112">
        <w:t xml:space="preserve">“That was an intuitive decision again.” (P4) </w:t>
      </w:r>
    </w:p>
    <w:p w14:paraId="17994817" w14:textId="77777777" w:rsidR="002C3112" w:rsidRPr="002C3112" w:rsidRDefault="002C3112" w:rsidP="002C3112">
      <w:pPr>
        <w:numPr>
          <w:ilvl w:val="0"/>
          <w:numId w:val="14"/>
        </w:numPr>
      </w:pPr>
      <w:r w:rsidRPr="002C3112">
        <w:t>Recalibration</w:t>
      </w:r>
    </w:p>
    <w:p w14:paraId="6E6F55FF" w14:textId="77777777" w:rsidR="002C3112" w:rsidRPr="002C3112" w:rsidRDefault="002C3112" w:rsidP="002C3112">
      <w:pPr>
        <w:numPr>
          <w:ilvl w:val="1"/>
          <w:numId w:val="14"/>
        </w:numPr>
      </w:pPr>
      <w:r w:rsidRPr="002C3112">
        <w:t>“I'm thinking about whether to go up to a hundred. I think I'll go for a hundred.” (P1)</w:t>
      </w:r>
    </w:p>
    <w:p w14:paraId="404307F4" w14:textId="77777777" w:rsidR="002C3112" w:rsidRPr="002C3112" w:rsidRDefault="002C3112" w:rsidP="002C3112">
      <w:pPr>
        <w:numPr>
          <w:ilvl w:val="0"/>
          <w:numId w:val="14"/>
        </w:numPr>
      </w:pPr>
      <w:r w:rsidRPr="002C3112">
        <w:t>Alignment with judgement</w:t>
      </w:r>
    </w:p>
    <w:p w14:paraId="66950044" w14:textId="77777777" w:rsidR="002C3112" w:rsidRPr="002C3112" w:rsidRDefault="002C3112" w:rsidP="002C3112">
      <w:pPr>
        <w:numPr>
          <w:ilvl w:val="1"/>
          <w:numId w:val="14"/>
        </w:numPr>
      </w:pPr>
      <w:r w:rsidRPr="002C3112">
        <w:t xml:space="preserve">“Well, I tried to reject the negative ones. I didn't want to admit that I was stressed. </w:t>
      </w:r>
      <w:proofErr w:type="gramStart"/>
      <w:r w:rsidRPr="002C3112">
        <w:t>So</w:t>
      </w:r>
      <w:proofErr w:type="gramEnd"/>
      <w:r w:rsidRPr="002C3112">
        <w:t xml:space="preserve"> I'll put it at 80, for example.” (P5)</w:t>
      </w:r>
    </w:p>
    <w:p w14:paraId="7D382EBB" w14:textId="77777777" w:rsidR="002C3112" w:rsidRPr="002C3112" w:rsidRDefault="002C3112" w:rsidP="00CE64C9">
      <w:pPr>
        <w:pStyle w:val="Nadpis3"/>
      </w:pPr>
      <w:r w:rsidRPr="002C3112">
        <w:t xml:space="preserve">Body Awareness </w:t>
      </w:r>
    </w:p>
    <w:p w14:paraId="6F65A9B3" w14:textId="77777777" w:rsidR="002C3112" w:rsidRPr="002C3112" w:rsidRDefault="002C3112" w:rsidP="002C3112">
      <w:pPr>
        <w:rPr>
          <w:i/>
          <w:iCs/>
        </w:rPr>
      </w:pPr>
      <w:r w:rsidRPr="002C3112">
        <w:rPr>
          <w:i/>
          <w:iCs/>
        </w:rPr>
        <w:t>Comprehension</w:t>
      </w:r>
    </w:p>
    <w:p w14:paraId="2A2C3C47" w14:textId="77777777" w:rsidR="002C3112" w:rsidRPr="002C3112" w:rsidRDefault="002C3112" w:rsidP="002C3112">
      <w:pPr>
        <w:numPr>
          <w:ilvl w:val="0"/>
          <w:numId w:val="14"/>
        </w:numPr>
      </w:pPr>
      <w:r w:rsidRPr="002C3112">
        <w:t>Definition by personal experience or example</w:t>
      </w:r>
    </w:p>
    <w:p w14:paraId="7E113A31" w14:textId="77777777" w:rsidR="002C3112" w:rsidRPr="002C3112" w:rsidRDefault="002C3112" w:rsidP="002C3112">
      <w:pPr>
        <w:numPr>
          <w:ilvl w:val="1"/>
          <w:numId w:val="14"/>
        </w:numPr>
      </w:pPr>
      <w:r w:rsidRPr="002C3112">
        <w:lastRenderedPageBreak/>
        <w:t>“I probably notice the negative things more, but I notice the positive ones too. Whenever I have coffee, I feel energized, or I don't know, physically good, or that warm feeling in my heart that I felt when I hugged my cats after a month and a half.” (P2)</w:t>
      </w:r>
    </w:p>
    <w:p w14:paraId="75F27829" w14:textId="77777777" w:rsidR="002C3112" w:rsidRPr="002C3112" w:rsidRDefault="002C3112" w:rsidP="002C3112">
      <w:pPr>
        <w:rPr>
          <w:i/>
          <w:iCs/>
        </w:rPr>
      </w:pPr>
      <w:r w:rsidRPr="002C3112">
        <w:rPr>
          <w:i/>
          <w:iCs/>
        </w:rPr>
        <w:t>Retrieval</w:t>
      </w:r>
    </w:p>
    <w:p w14:paraId="71F8C197" w14:textId="77777777" w:rsidR="002C3112" w:rsidRPr="002C3112" w:rsidRDefault="002C3112" w:rsidP="002C3112">
      <w:pPr>
        <w:numPr>
          <w:ilvl w:val="0"/>
          <w:numId w:val="14"/>
        </w:numPr>
      </w:pPr>
      <w:r w:rsidRPr="002C3112">
        <w:t xml:space="preserve">Selective remembering </w:t>
      </w:r>
    </w:p>
    <w:p w14:paraId="6F27B211" w14:textId="77777777" w:rsidR="002C3112" w:rsidRPr="002C3112" w:rsidRDefault="002C3112" w:rsidP="002C3112">
      <w:pPr>
        <w:numPr>
          <w:ilvl w:val="1"/>
          <w:numId w:val="14"/>
        </w:numPr>
        <w:rPr>
          <w:lang w:val="cs-CZ"/>
        </w:rPr>
      </w:pPr>
      <w:r w:rsidRPr="002C3112">
        <w:t>“</w:t>
      </w:r>
      <w:proofErr w:type="spellStart"/>
      <w:r w:rsidRPr="002C3112">
        <w:rPr>
          <w:lang w:val="cs-CZ"/>
        </w:rPr>
        <w:t>It's</w:t>
      </w:r>
      <w:proofErr w:type="spellEnd"/>
      <w:r w:rsidRPr="002C3112">
        <w:rPr>
          <w:lang w:val="cs-CZ"/>
        </w:rPr>
        <w:t xml:space="preserve"> </w:t>
      </w:r>
      <w:proofErr w:type="spellStart"/>
      <w:r w:rsidRPr="002C3112">
        <w:rPr>
          <w:lang w:val="cs-CZ"/>
        </w:rPr>
        <w:t>probably</w:t>
      </w:r>
      <w:proofErr w:type="spellEnd"/>
      <w:r w:rsidRPr="002C3112">
        <w:rPr>
          <w:lang w:val="cs-CZ"/>
        </w:rPr>
        <w:t xml:space="preserve"> just </w:t>
      </w:r>
      <w:proofErr w:type="spellStart"/>
      <w:r w:rsidRPr="002C3112">
        <w:rPr>
          <w:lang w:val="cs-CZ"/>
        </w:rPr>
        <w:t>that</w:t>
      </w:r>
      <w:proofErr w:type="spellEnd"/>
      <w:r w:rsidRPr="002C3112">
        <w:rPr>
          <w:lang w:val="cs-CZ"/>
        </w:rPr>
        <w:t xml:space="preserve"> </w:t>
      </w:r>
      <w:proofErr w:type="spellStart"/>
      <w:r w:rsidRPr="002C3112">
        <w:rPr>
          <w:lang w:val="cs-CZ"/>
        </w:rPr>
        <w:t>I'm</w:t>
      </w:r>
      <w:proofErr w:type="spellEnd"/>
      <w:r w:rsidRPr="002C3112">
        <w:rPr>
          <w:lang w:val="cs-CZ"/>
        </w:rPr>
        <w:t xml:space="preserve"> a </w:t>
      </w:r>
      <w:proofErr w:type="spellStart"/>
      <w:r w:rsidRPr="002C3112">
        <w:rPr>
          <w:lang w:val="cs-CZ"/>
        </w:rPr>
        <w:t>little</w:t>
      </w:r>
      <w:proofErr w:type="spellEnd"/>
      <w:r w:rsidRPr="002C3112">
        <w:rPr>
          <w:lang w:val="cs-CZ"/>
        </w:rPr>
        <w:t xml:space="preserve"> </w:t>
      </w:r>
      <w:proofErr w:type="spellStart"/>
      <w:r w:rsidRPr="002C3112">
        <w:rPr>
          <w:lang w:val="cs-CZ"/>
        </w:rPr>
        <w:t>conscious</w:t>
      </w:r>
      <w:proofErr w:type="spellEnd"/>
      <w:r w:rsidRPr="002C3112">
        <w:rPr>
          <w:lang w:val="cs-CZ"/>
        </w:rPr>
        <w:t xml:space="preserve"> </w:t>
      </w:r>
      <w:proofErr w:type="spellStart"/>
      <w:r w:rsidRPr="002C3112">
        <w:rPr>
          <w:lang w:val="cs-CZ"/>
        </w:rPr>
        <w:t>of</w:t>
      </w:r>
      <w:proofErr w:type="spellEnd"/>
      <w:r w:rsidRPr="002C3112">
        <w:rPr>
          <w:lang w:val="cs-CZ"/>
        </w:rPr>
        <w:t xml:space="preserve"> my </w:t>
      </w:r>
      <w:proofErr w:type="spellStart"/>
      <w:r w:rsidRPr="002C3112">
        <w:rPr>
          <w:lang w:val="cs-CZ"/>
        </w:rPr>
        <w:t>neck</w:t>
      </w:r>
      <w:proofErr w:type="spellEnd"/>
      <w:r w:rsidRPr="002C3112">
        <w:rPr>
          <w:lang w:val="cs-CZ"/>
        </w:rPr>
        <w:t xml:space="preserve"> </w:t>
      </w:r>
      <w:proofErr w:type="spellStart"/>
      <w:r w:rsidRPr="002C3112">
        <w:rPr>
          <w:lang w:val="cs-CZ"/>
        </w:rPr>
        <w:t>because</w:t>
      </w:r>
      <w:proofErr w:type="spellEnd"/>
      <w:r w:rsidRPr="002C3112">
        <w:rPr>
          <w:lang w:val="cs-CZ"/>
        </w:rPr>
        <w:t xml:space="preserve"> I </w:t>
      </w:r>
      <w:proofErr w:type="spellStart"/>
      <w:r w:rsidRPr="002C3112">
        <w:rPr>
          <w:lang w:val="cs-CZ"/>
        </w:rPr>
        <w:t>pulled</w:t>
      </w:r>
      <w:proofErr w:type="spellEnd"/>
      <w:r w:rsidRPr="002C3112">
        <w:rPr>
          <w:lang w:val="cs-CZ"/>
        </w:rPr>
        <w:t xml:space="preserve"> a </w:t>
      </w:r>
      <w:proofErr w:type="spellStart"/>
      <w:r w:rsidRPr="002C3112">
        <w:rPr>
          <w:lang w:val="cs-CZ"/>
        </w:rPr>
        <w:t>muscle</w:t>
      </w:r>
      <w:proofErr w:type="spellEnd"/>
      <w:r w:rsidRPr="002C3112">
        <w:rPr>
          <w:lang w:val="cs-CZ"/>
        </w:rPr>
        <w:t xml:space="preserve"> in </w:t>
      </w:r>
      <w:proofErr w:type="spellStart"/>
      <w:r w:rsidRPr="002C3112">
        <w:rPr>
          <w:lang w:val="cs-CZ"/>
        </w:rPr>
        <w:t>it</w:t>
      </w:r>
      <w:proofErr w:type="spellEnd"/>
      <w:r w:rsidRPr="002C3112">
        <w:rPr>
          <w:lang w:val="cs-CZ"/>
        </w:rPr>
        <w:t xml:space="preserve"> a </w:t>
      </w:r>
      <w:proofErr w:type="spellStart"/>
      <w:r w:rsidRPr="002C3112">
        <w:rPr>
          <w:lang w:val="cs-CZ"/>
        </w:rPr>
        <w:t>few</w:t>
      </w:r>
      <w:proofErr w:type="spellEnd"/>
      <w:r w:rsidRPr="002C3112">
        <w:rPr>
          <w:lang w:val="cs-CZ"/>
        </w:rPr>
        <w:t xml:space="preserve"> </w:t>
      </w:r>
      <w:proofErr w:type="spellStart"/>
      <w:r w:rsidRPr="002C3112">
        <w:rPr>
          <w:lang w:val="cs-CZ"/>
        </w:rPr>
        <w:t>days</w:t>
      </w:r>
      <w:proofErr w:type="spellEnd"/>
      <w:r w:rsidRPr="002C3112">
        <w:rPr>
          <w:lang w:val="cs-CZ"/>
        </w:rPr>
        <w:t xml:space="preserve"> ago, so </w:t>
      </w:r>
      <w:proofErr w:type="spellStart"/>
      <w:r w:rsidRPr="002C3112">
        <w:rPr>
          <w:lang w:val="cs-CZ"/>
        </w:rPr>
        <w:t>sometimes</w:t>
      </w:r>
      <w:proofErr w:type="spellEnd"/>
      <w:r w:rsidRPr="002C3112">
        <w:rPr>
          <w:lang w:val="cs-CZ"/>
        </w:rPr>
        <w:t xml:space="preserve"> I </w:t>
      </w:r>
      <w:proofErr w:type="spellStart"/>
      <w:r w:rsidRPr="002C3112">
        <w:rPr>
          <w:lang w:val="cs-CZ"/>
        </w:rPr>
        <w:t>still</w:t>
      </w:r>
      <w:proofErr w:type="spellEnd"/>
      <w:r w:rsidRPr="002C3112">
        <w:rPr>
          <w:lang w:val="cs-CZ"/>
        </w:rPr>
        <w:t xml:space="preserve"> </w:t>
      </w:r>
      <w:proofErr w:type="spellStart"/>
      <w:r w:rsidRPr="002C3112">
        <w:rPr>
          <w:lang w:val="cs-CZ"/>
        </w:rPr>
        <w:t>pause</w:t>
      </w:r>
      <w:proofErr w:type="spellEnd"/>
      <w:r w:rsidRPr="002C3112">
        <w:rPr>
          <w:lang w:val="cs-CZ"/>
        </w:rPr>
        <w:t xml:space="preserve">, but </w:t>
      </w:r>
      <w:proofErr w:type="spellStart"/>
      <w:r w:rsidRPr="002C3112">
        <w:rPr>
          <w:lang w:val="cs-CZ"/>
        </w:rPr>
        <w:t>it</w:t>
      </w:r>
      <w:proofErr w:type="spellEnd"/>
      <w:r w:rsidRPr="002C3112">
        <w:rPr>
          <w:lang w:val="cs-CZ"/>
        </w:rPr>
        <w:t xml:space="preserve"> </w:t>
      </w:r>
      <w:proofErr w:type="spellStart"/>
      <w:r w:rsidRPr="002C3112">
        <w:rPr>
          <w:lang w:val="cs-CZ"/>
        </w:rPr>
        <w:t>doesn't</w:t>
      </w:r>
      <w:proofErr w:type="spellEnd"/>
      <w:r w:rsidRPr="002C3112">
        <w:rPr>
          <w:lang w:val="cs-CZ"/>
        </w:rPr>
        <w:t xml:space="preserve"> hurt </w:t>
      </w:r>
      <w:proofErr w:type="spellStart"/>
      <w:r w:rsidRPr="002C3112">
        <w:rPr>
          <w:lang w:val="cs-CZ"/>
        </w:rPr>
        <w:t>anymore</w:t>
      </w:r>
      <w:proofErr w:type="spellEnd"/>
      <w:r w:rsidRPr="002C3112">
        <w:rPr>
          <w:lang w:val="cs-CZ"/>
        </w:rPr>
        <w:t xml:space="preserve">. </w:t>
      </w:r>
      <w:proofErr w:type="spellStart"/>
      <w:r w:rsidRPr="002C3112">
        <w:rPr>
          <w:lang w:val="cs-CZ"/>
        </w:rPr>
        <w:t>Maybe</w:t>
      </w:r>
      <w:proofErr w:type="spellEnd"/>
      <w:r w:rsidRPr="002C3112">
        <w:rPr>
          <w:lang w:val="cs-CZ"/>
        </w:rPr>
        <w:t xml:space="preserve"> </w:t>
      </w:r>
      <w:proofErr w:type="spellStart"/>
      <w:r w:rsidRPr="002C3112">
        <w:rPr>
          <w:lang w:val="cs-CZ"/>
        </w:rPr>
        <w:t>when</w:t>
      </w:r>
      <w:proofErr w:type="spellEnd"/>
      <w:r w:rsidRPr="002C3112">
        <w:rPr>
          <w:lang w:val="cs-CZ"/>
        </w:rPr>
        <w:t xml:space="preserve"> I </w:t>
      </w:r>
      <w:proofErr w:type="spellStart"/>
      <w:r w:rsidRPr="002C3112">
        <w:rPr>
          <w:lang w:val="cs-CZ"/>
        </w:rPr>
        <w:t>was</w:t>
      </w:r>
      <w:proofErr w:type="spellEnd"/>
      <w:r w:rsidRPr="002C3112">
        <w:rPr>
          <w:lang w:val="cs-CZ"/>
        </w:rPr>
        <w:t xml:space="preserve"> </w:t>
      </w:r>
      <w:proofErr w:type="spellStart"/>
      <w:r w:rsidRPr="002C3112">
        <w:rPr>
          <w:lang w:val="cs-CZ"/>
        </w:rPr>
        <w:t>mowing</w:t>
      </w:r>
      <w:proofErr w:type="spellEnd"/>
      <w:r w:rsidRPr="002C3112">
        <w:rPr>
          <w:lang w:val="cs-CZ"/>
        </w:rPr>
        <w:t xml:space="preserve"> </w:t>
      </w:r>
      <w:proofErr w:type="spellStart"/>
      <w:r w:rsidRPr="002C3112">
        <w:rPr>
          <w:lang w:val="cs-CZ"/>
        </w:rPr>
        <w:t>the</w:t>
      </w:r>
      <w:proofErr w:type="spellEnd"/>
      <w:r w:rsidRPr="002C3112">
        <w:rPr>
          <w:lang w:val="cs-CZ"/>
        </w:rPr>
        <w:t xml:space="preserve"> </w:t>
      </w:r>
      <w:proofErr w:type="spellStart"/>
      <w:r w:rsidRPr="002C3112">
        <w:rPr>
          <w:lang w:val="cs-CZ"/>
        </w:rPr>
        <w:t>lawn</w:t>
      </w:r>
      <w:proofErr w:type="spellEnd"/>
      <w:r w:rsidRPr="002C3112">
        <w:rPr>
          <w:lang w:val="cs-CZ"/>
        </w:rPr>
        <w:t xml:space="preserve">, </w:t>
      </w:r>
      <w:proofErr w:type="spellStart"/>
      <w:r w:rsidRPr="002C3112">
        <w:rPr>
          <w:lang w:val="cs-CZ"/>
        </w:rPr>
        <w:t>the</w:t>
      </w:r>
      <w:proofErr w:type="spellEnd"/>
      <w:r w:rsidRPr="002C3112">
        <w:rPr>
          <w:lang w:val="cs-CZ"/>
        </w:rPr>
        <w:t xml:space="preserve"> sun </w:t>
      </w:r>
      <w:proofErr w:type="spellStart"/>
      <w:r w:rsidRPr="002C3112">
        <w:rPr>
          <w:lang w:val="cs-CZ"/>
        </w:rPr>
        <w:t>was</w:t>
      </w:r>
      <w:proofErr w:type="spellEnd"/>
      <w:r w:rsidRPr="002C3112">
        <w:rPr>
          <w:lang w:val="cs-CZ"/>
        </w:rPr>
        <w:t xml:space="preserve"> </w:t>
      </w:r>
      <w:proofErr w:type="spellStart"/>
      <w:r w:rsidRPr="002C3112">
        <w:rPr>
          <w:lang w:val="cs-CZ"/>
        </w:rPr>
        <w:t>shining</w:t>
      </w:r>
      <w:proofErr w:type="spellEnd"/>
      <w:r w:rsidRPr="002C3112">
        <w:rPr>
          <w:lang w:val="cs-CZ"/>
        </w:rPr>
        <w:t xml:space="preserve"> and I </w:t>
      </w:r>
      <w:proofErr w:type="spellStart"/>
      <w:r w:rsidRPr="002C3112">
        <w:rPr>
          <w:lang w:val="cs-CZ"/>
        </w:rPr>
        <w:t>was</w:t>
      </w:r>
      <w:proofErr w:type="spellEnd"/>
      <w:r w:rsidRPr="002C3112">
        <w:rPr>
          <w:lang w:val="cs-CZ"/>
        </w:rPr>
        <w:t xml:space="preserve"> </w:t>
      </w:r>
      <w:proofErr w:type="spellStart"/>
      <w:r w:rsidRPr="002C3112">
        <w:rPr>
          <w:lang w:val="cs-CZ"/>
        </w:rPr>
        <w:t>sweaty</w:t>
      </w:r>
      <w:proofErr w:type="spellEnd"/>
      <w:r w:rsidRPr="002C3112">
        <w:rPr>
          <w:lang w:val="cs-CZ"/>
        </w:rPr>
        <w:t xml:space="preserve">, so I </w:t>
      </w:r>
      <w:proofErr w:type="spellStart"/>
      <w:r w:rsidRPr="002C3112">
        <w:rPr>
          <w:lang w:val="cs-CZ"/>
        </w:rPr>
        <w:t>noticed</w:t>
      </w:r>
      <w:proofErr w:type="spellEnd"/>
      <w:r w:rsidRPr="002C3112">
        <w:rPr>
          <w:lang w:val="cs-CZ"/>
        </w:rPr>
        <w:t xml:space="preserve"> </w:t>
      </w:r>
      <w:proofErr w:type="spellStart"/>
      <w:r w:rsidRPr="002C3112">
        <w:rPr>
          <w:lang w:val="cs-CZ"/>
        </w:rPr>
        <w:t>that</w:t>
      </w:r>
      <w:proofErr w:type="spellEnd"/>
      <w:r w:rsidRPr="002C3112">
        <w:rPr>
          <w:lang w:val="cs-CZ"/>
        </w:rPr>
        <w:t xml:space="preserve"> I </w:t>
      </w:r>
      <w:proofErr w:type="spellStart"/>
      <w:r w:rsidRPr="002C3112">
        <w:rPr>
          <w:lang w:val="cs-CZ"/>
        </w:rPr>
        <w:t>could</w:t>
      </w:r>
      <w:proofErr w:type="spellEnd"/>
      <w:r w:rsidRPr="002C3112">
        <w:rPr>
          <w:lang w:val="cs-CZ"/>
        </w:rPr>
        <w:t xml:space="preserve"> </w:t>
      </w:r>
      <w:proofErr w:type="spellStart"/>
      <w:r w:rsidRPr="002C3112">
        <w:rPr>
          <w:lang w:val="cs-CZ"/>
        </w:rPr>
        <w:t>take</w:t>
      </w:r>
      <w:proofErr w:type="spellEnd"/>
      <w:r w:rsidRPr="002C3112">
        <w:rPr>
          <w:lang w:val="cs-CZ"/>
        </w:rPr>
        <w:t xml:space="preserve"> a </w:t>
      </w:r>
      <w:proofErr w:type="spellStart"/>
      <w:r w:rsidRPr="002C3112">
        <w:rPr>
          <w:lang w:val="cs-CZ"/>
        </w:rPr>
        <w:t>shower</w:t>
      </w:r>
      <w:proofErr w:type="spellEnd"/>
      <w:r w:rsidRPr="002C3112">
        <w:t>.” (P1)</w:t>
      </w:r>
    </w:p>
    <w:p w14:paraId="60E72BE3" w14:textId="77777777" w:rsidR="002C3112" w:rsidRPr="002C3112" w:rsidRDefault="002C3112" w:rsidP="002C3112">
      <w:pPr>
        <w:numPr>
          <w:ilvl w:val="1"/>
          <w:numId w:val="14"/>
        </w:numPr>
      </w:pPr>
      <w:r w:rsidRPr="002C3112">
        <w:t>„ If I remembered the positive ones, I would count those too, but right now I'm focusing on the negative ones.”  (P1)</w:t>
      </w:r>
    </w:p>
    <w:p w14:paraId="1F8B8B18" w14:textId="77777777" w:rsidR="002C3112" w:rsidRPr="002C3112" w:rsidRDefault="002C3112" w:rsidP="002C3112">
      <w:pPr>
        <w:numPr>
          <w:ilvl w:val="1"/>
          <w:numId w:val="14"/>
        </w:numPr>
      </w:pPr>
      <w:r w:rsidRPr="002C3112">
        <w:t xml:space="preserve">“Because I was tired most of the day, I noticed it and then deliberately ignored it so that I could function.” (P2) </w:t>
      </w:r>
    </w:p>
    <w:p w14:paraId="4763D336" w14:textId="77777777" w:rsidR="002C3112" w:rsidRPr="002C3112" w:rsidRDefault="002C3112" w:rsidP="002C3112">
      <w:pPr>
        <w:rPr>
          <w:i/>
          <w:iCs/>
        </w:rPr>
      </w:pPr>
      <w:r w:rsidRPr="002C3112">
        <w:rPr>
          <w:i/>
          <w:iCs/>
        </w:rPr>
        <w:t>Judgement</w:t>
      </w:r>
    </w:p>
    <w:p w14:paraId="5BAAA0FF" w14:textId="77777777" w:rsidR="002C3112" w:rsidRPr="002C3112" w:rsidRDefault="002C3112" w:rsidP="002C3112">
      <w:pPr>
        <w:numPr>
          <w:ilvl w:val="0"/>
          <w:numId w:val="14"/>
        </w:numPr>
      </w:pPr>
      <w:r w:rsidRPr="002C3112">
        <w:t xml:space="preserve">Absence of indicators </w:t>
      </w:r>
    </w:p>
    <w:p w14:paraId="3BEF436F" w14:textId="77777777" w:rsidR="002C3112" w:rsidRPr="002C3112" w:rsidRDefault="002C3112" w:rsidP="002C3112">
      <w:pPr>
        <w:numPr>
          <w:ilvl w:val="1"/>
          <w:numId w:val="14"/>
        </w:numPr>
      </w:pPr>
      <w:r w:rsidRPr="002C3112">
        <w:t>“Not so much the body. I was more focused on the emotional side, which interested me more today.” (P5)</w:t>
      </w:r>
    </w:p>
    <w:p w14:paraId="2CD52F35" w14:textId="77777777" w:rsidR="00ED3BF8" w:rsidRPr="002C3112" w:rsidRDefault="00ED3BF8" w:rsidP="00ED3BF8">
      <w:pPr>
        <w:numPr>
          <w:ilvl w:val="0"/>
          <w:numId w:val="14"/>
        </w:numPr>
      </w:pPr>
      <w:r w:rsidRPr="002C3112">
        <w:t>Temporal influences and circumstances</w:t>
      </w:r>
    </w:p>
    <w:p w14:paraId="04085501" w14:textId="77777777" w:rsidR="002C3112" w:rsidRPr="002C3112" w:rsidRDefault="002C3112" w:rsidP="002C3112">
      <w:pPr>
        <w:numPr>
          <w:ilvl w:val="1"/>
          <w:numId w:val="14"/>
        </w:numPr>
      </w:pPr>
      <w:r w:rsidRPr="002C3112">
        <w:t>“Yeah, I've been noticing them a lot since Tuesday.” (P4)</w:t>
      </w:r>
    </w:p>
    <w:p w14:paraId="4EB1C148" w14:textId="77777777" w:rsidR="002C3112" w:rsidRPr="002C3112" w:rsidRDefault="002C3112" w:rsidP="002C3112">
      <w:pPr>
        <w:numPr>
          <w:ilvl w:val="0"/>
          <w:numId w:val="14"/>
        </w:numPr>
      </w:pPr>
      <w:r w:rsidRPr="002C3112">
        <w:t xml:space="preserve">Presence of indicators </w:t>
      </w:r>
    </w:p>
    <w:p w14:paraId="1450D0A9" w14:textId="77777777" w:rsidR="002C3112" w:rsidRPr="002C3112" w:rsidRDefault="002C3112" w:rsidP="002C3112">
      <w:pPr>
        <w:numPr>
          <w:ilvl w:val="1"/>
          <w:numId w:val="14"/>
        </w:numPr>
      </w:pPr>
      <w:r w:rsidRPr="002C3112">
        <w:lastRenderedPageBreak/>
        <w:t>“I just noticed my neck a little. […] Maybe when I was mowing the lawn, the sun was shining and I was sweaty, so I noticed that I could take a shower.” (P1)</w:t>
      </w:r>
    </w:p>
    <w:p w14:paraId="7B618D47" w14:textId="77777777" w:rsidR="002C3112" w:rsidRPr="002C3112" w:rsidRDefault="002C3112" w:rsidP="002C3112">
      <w:pPr>
        <w:numPr>
          <w:ilvl w:val="0"/>
          <w:numId w:val="14"/>
        </w:numPr>
      </w:pPr>
      <w:r w:rsidRPr="002C3112">
        <w:t>Balancing two opposites</w:t>
      </w:r>
    </w:p>
    <w:p w14:paraId="6875CB3C" w14:textId="77777777" w:rsidR="002C3112" w:rsidRPr="002C3112" w:rsidRDefault="002C3112" w:rsidP="002C3112">
      <w:pPr>
        <w:numPr>
          <w:ilvl w:val="1"/>
          <w:numId w:val="14"/>
        </w:numPr>
      </w:pPr>
      <w:r w:rsidRPr="002C3112">
        <w:t xml:space="preserve">“I noticed it and analyzed whether it was psychosomatic or not. But at the same time, I try not to pay too much attention to it because I still have things to do today. So, I try mentally to keep my body calm.” (P4) </w:t>
      </w:r>
    </w:p>
    <w:p w14:paraId="0A02B31D" w14:textId="77777777" w:rsidR="002C3112" w:rsidRPr="002C3112" w:rsidRDefault="002C3112" w:rsidP="002C3112">
      <w:pPr>
        <w:rPr>
          <w:i/>
          <w:iCs/>
        </w:rPr>
      </w:pPr>
      <w:r w:rsidRPr="002C3112">
        <w:rPr>
          <w:i/>
          <w:iCs/>
        </w:rPr>
        <w:t xml:space="preserve">Response Selection </w:t>
      </w:r>
    </w:p>
    <w:p w14:paraId="249E0BBF" w14:textId="77777777" w:rsidR="002C3112" w:rsidRPr="002C3112" w:rsidRDefault="002C3112" w:rsidP="002C3112">
      <w:pPr>
        <w:numPr>
          <w:ilvl w:val="0"/>
          <w:numId w:val="14"/>
        </w:numPr>
      </w:pPr>
      <w:r w:rsidRPr="002C3112">
        <w:t>Recalibration</w:t>
      </w:r>
    </w:p>
    <w:p w14:paraId="5E35584E" w14:textId="77777777" w:rsidR="002C3112" w:rsidRPr="002C3112" w:rsidRDefault="002C3112" w:rsidP="002C3112">
      <w:pPr>
        <w:numPr>
          <w:ilvl w:val="1"/>
          <w:numId w:val="14"/>
        </w:numPr>
      </w:pPr>
      <w:r w:rsidRPr="002C3112">
        <w:t>„ Maybe I would increase it a little more.” (P1)</w:t>
      </w:r>
    </w:p>
    <w:p w14:paraId="3F8991D6" w14:textId="77777777" w:rsidR="002C3112" w:rsidRPr="002C3112" w:rsidRDefault="002C3112" w:rsidP="002C3112">
      <w:pPr>
        <w:numPr>
          <w:ilvl w:val="0"/>
          <w:numId w:val="14"/>
        </w:numPr>
      </w:pPr>
      <w:r w:rsidRPr="002C3112">
        <w:t>Alignment with judgement</w:t>
      </w:r>
    </w:p>
    <w:p w14:paraId="1BAC8EFE" w14:textId="77777777" w:rsidR="002C3112" w:rsidRPr="002C3112" w:rsidRDefault="002C3112" w:rsidP="002C3112">
      <w:pPr>
        <w:numPr>
          <w:ilvl w:val="1"/>
          <w:numId w:val="14"/>
        </w:numPr>
      </w:pPr>
      <w:r w:rsidRPr="002C3112">
        <w:t xml:space="preserve">“I don't know, probably average. Since I was tired most of the day, I noticed it and then deliberately ignored it so that I could </w:t>
      </w:r>
      <w:proofErr w:type="gramStart"/>
      <w:r w:rsidRPr="002C3112">
        <w:t>function.”</w:t>
      </w:r>
      <w:proofErr w:type="gramEnd"/>
      <w:r w:rsidRPr="002C3112">
        <w:t xml:space="preserve"> (P2) </w:t>
      </w:r>
    </w:p>
    <w:p w14:paraId="45F66E5B" w14:textId="77777777" w:rsidR="002C3112" w:rsidRPr="002C3112" w:rsidRDefault="002C3112" w:rsidP="002C3112">
      <w:pPr>
        <w:numPr>
          <w:ilvl w:val="1"/>
          <w:numId w:val="14"/>
        </w:numPr>
      </w:pPr>
      <w:r w:rsidRPr="002C3112">
        <w:t xml:space="preserve">“I noticed it and analyzed whether it was psychosomatic or not. But at the same time, I try not to pay too much attention to it because I still have things to do today. So, I try mentally to keep my body calm. That's why there's a gap there.” (P4) </w:t>
      </w:r>
    </w:p>
    <w:p w14:paraId="19F468DC" w14:textId="77777777" w:rsidR="002C3112" w:rsidRPr="002C3112" w:rsidRDefault="002C3112" w:rsidP="00CE64C9">
      <w:pPr>
        <w:pStyle w:val="Nadpis3"/>
      </w:pPr>
      <w:r w:rsidRPr="002C3112">
        <w:t>Self-Support</w:t>
      </w:r>
    </w:p>
    <w:p w14:paraId="5067848E" w14:textId="77777777" w:rsidR="002C3112" w:rsidRPr="002C3112" w:rsidRDefault="002C3112" w:rsidP="002C3112">
      <w:pPr>
        <w:rPr>
          <w:i/>
          <w:iCs/>
        </w:rPr>
      </w:pPr>
      <w:r w:rsidRPr="002C3112">
        <w:rPr>
          <w:i/>
          <w:iCs/>
        </w:rPr>
        <w:t xml:space="preserve">Comprehension </w:t>
      </w:r>
    </w:p>
    <w:p w14:paraId="2E55241D" w14:textId="77777777" w:rsidR="002C3112" w:rsidRPr="002C3112" w:rsidRDefault="002C3112" w:rsidP="002C3112">
      <w:pPr>
        <w:numPr>
          <w:ilvl w:val="0"/>
          <w:numId w:val="14"/>
        </w:numPr>
      </w:pPr>
      <w:r w:rsidRPr="002C3112">
        <w:t>Definition by personal example or experience</w:t>
      </w:r>
    </w:p>
    <w:p w14:paraId="13572EED" w14:textId="77777777" w:rsidR="002C3112" w:rsidRPr="002C3112" w:rsidRDefault="002C3112" w:rsidP="002C3112">
      <w:pPr>
        <w:numPr>
          <w:ilvl w:val="1"/>
          <w:numId w:val="14"/>
        </w:numPr>
      </w:pPr>
      <w:r w:rsidRPr="002C3112">
        <w:t xml:space="preserve">“When you feel bad, or when you can't do something or you're </w:t>
      </w:r>
      <w:proofErr w:type="gramStart"/>
      <w:r w:rsidRPr="002C3112">
        <w:t>not succeeding</w:t>
      </w:r>
      <w:proofErr w:type="gramEnd"/>
      <w:r w:rsidRPr="002C3112">
        <w:t xml:space="preserve"> at something, you tell yourself, ‘But you're learning, it'll get </w:t>
      </w:r>
      <w:r w:rsidRPr="002C3112">
        <w:lastRenderedPageBreak/>
        <w:t>better’[...] or when I'm wavering in my opinion and trying to strengthen it. Just erase the negative, or mitigate it, or [...] stabilize it.” (P1)</w:t>
      </w:r>
    </w:p>
    <w:p w14:paraId="12AFEB07" w14:textId="77777777" w:rsidR="002C3112" w:rsidRPr="002C3112" w:rsidRDefault="002C3112" w:rsidP="002C3112">
      <w:pPr>
        <w:numPr>
          <w:ilvl w:val="1"/>
          <w:numId w:val="14"/>
        </w:numPr>
      </w:pPr>
      <w:r w:rsidRPr="002C3112">
        <w:t>“To encourage or calm myself down, it evokes more when I am focused on the situation, but supporting myself seems more like when I am focused purely on myself or my self-image. When it comes to supporting myself, I would probably look for situations where I tell myself that I am not competent enough, and then I would support myself with phrases or internal dialogue such as ‘of course you are, you can do it.’” (P2)</w:t>
      </w:r>
    </w:p>
    <w:p w14:paraId="01D8367A" w14:textId="77777777" w:rsidR="002C3112" w:rsidRPr="002C3112" w:rsidRDefault="002C3112" w:rsidP="002C3112">
      <w:pPr>
        <w:numPr>
          <w:ilvl w:val="1"/>
          <w:numId w:val="14"/>
        </w:numPr>
      </w:pPr>
      <w:r w:rsidRPr="002C3112">
        <w:t xml:space="preserve">“I don't really use encouragement like ‘yes, you can do it.’ </w:t>
      </w:r>
      <w:proofErr w:type="gramStart"/>
      <w:r w:rsidRPr="002C3112">
        <w:t>Definitely not</w:t>
      </w:r>
      <w:proofErr w:type="gramEnd"/>
      <w:r w:rsidRPr="002C3112">
        <w:t xml:space="preserve"> as often as ‘it'll be fine, it'll work out,’ which is more comforting.” (P4) </w:t>
      </w:r>
    </w:p>
    <w:p w14:paraId="5EAE8C02" w14:textId="77777777" w:rsidR="002C3112" w:rsidRPr="002C3112" w:rsidRDefault="002C3112" w:rsidP="002C3112">
      <w:pPr>
        <w:numPr>
          <w:ilvl w:val="1"/>
          <w:numId w:val="14"/>
        </w:numPr>
      </w:pPr>
      <w:r w:rsidRPr="002C3112">
        <w:t>“You can also encourage yourself with some conscious proactivity. For example, you can say to yourself, ‘I'm going to the park,’ and then go to the park.” (P4)</w:t>
      </w:r>
    </w:p>
    <w:p w14:paraId="693E1094" w14:textId="77777777" w:rsidR="002C3112" w:rsidRPr="002C3112" w:rsidRDefault="002C3112" w:rsidP="002C3112">
      <w:pPr>
        <w:numPr>
          <w:ilvl w:val="0"/>
          <w:numId w:val="14"/>
        </w:numPr>
      </w:pPr>
      <w:r w:rsidRPr="002C3112">
        <w:t xml:space="preserve">Recalibration of item’s meaning </w:t>
      </w:r>
    </w:p>
    <w:p w14:paraId="0D0EE52C" w14:textId="77777777" w:rsidR="002C3112" w:rsidRPr="002C3112" w:rsidRDefault="002C3112" w:rsidP="002C3112">
      <w:pPr>
        <w:numPr>
          <w:ilvl w:val="1"/>
          <w:numId w:val="14"/>
        </w:numPr>
      </w:pPr>
      <w:r w:rsidRPr="002C3112">
        <w:t>“I don't know if I would exactly call it supporting myself. […] But yes, when it then clarifies that it is some kind of encouragement or reassurance..." (P2)</w:t>
      </w:r>
    </w:p>
    <w:p w14:paraId="0F7A6F93" w14:textId="77777777" w:rsidR="002C3112" w:rsidRPr="002C3112" w:rsidRDefault="002C3112" w:rsidP="002C3112">
      <w:pPr>
        <w:numPr>
          <w:ilvl w:val="1"/>
          <w:numId w:val="14"/>
        </w:numPr>
      </w:pPr>
      <w:r w:rsidRPr="002C3112">
        <w:t>“Looking back, when it's not so much about intuition but more about thinking about it, it [the difference between supporting and encouraging oneself] doesn't make much sense.” (P2)</w:t>
      </w:r>
    </w:p>
    <w:p w14:paraId="671722C8" w14:textId="77777777" w:rsidR="002C3112" w:rsidRPr="002C3112" w:rsidRDefault="002C3112" w:rsidP="002C3112">
      <w:pPr>
        <w:numPr>
          <w:ilvl w:val="0"/>
          <w:numId w:val="14"/>
        </w:numPr>
      </w:pPr>
      <w:r w:rsidRPr="002C3112">
        <w:t>Comparison with previous items</w:t>
      </w:r>
    </w:p>
    <w:p w14:paraId="7D9E3E53" w14:textId="77777777" w:rsidR="002C3112" w:rsidRPr="002C3112" w:rsidRDefault="002C3112" w:rsidP="002C3112">
      <w:pPr>
        <w:numPr>
          <w:ilvl w:val="1"/>
          <w:numId w:val="14"/>
        </w:numPr>
      </w:pPr>
      <w:r w:rsidRPr="002C3112">
        <w:t xml:space="preserve">“Is this question any different for you than the question about trying to evoke pleasant feelings?” (R) </w:t>
      </w:r>
    </w:p>
    <w:p w14:paraId="3AC9F708" w14:textId="77777777" w:rsidR="002C3112" w:rsidRPr="002C3112" w:rsidRDefault="002C3112" w:rsidP="002C3112">
      <w:r w:rsidRPr="002C3112">
        <w:lastRenderedPageBreak/>
        <w:t>“Not really, they seem pretty similar to me.” (P5)</w:t>
      </w:r>
    </w:p>
    <w:p w14:paraId="7116B190" w14:textId="77777777" w:rsidR="002C3112" w:rsidRPr="002C3112" w:rsidRDefault="002C3112" w:rsidP="002C3112">
      <w:pPr>
        <w:rPr>
          <w:i/>
          <w:iCs/>
        </w:rPr>
      </w:pPr>
      <w:r w:rsidRPr="002C3112">
        <w:rPr>
          <w:i/>
          <w:iCs/>
        </w:rPr>
        <w:t>Retrieval</w:t>
      </w:r>
    </w:p>
    <w:p w14:paraId="0EA6E258" w14:textId="77777777" w:rsidR="002C3112" w:rsidRPr="002C3112" w:rsidRDefault="002C3112" w:rsidP="002C3112">
      <w:pPr>
        <w:numPr>
          <w:ilvl w:val="0"/>
          <w:numId w:val="14"/>
        </w:numPr>
      </w:pPr>
      <w:r w:rsidRPr="002C3112">
        <w:t>Selective remembering</w:t>
      </w:r>
    </w:p>
    <w:p w14:paraId="3345F55A" w14:textId="77777777" w:rsidR="002C3112" w:rsidRPr="002C3112" w:rsidRDefault="002C3112" w:rsidP="002C3112">
      <w:pPr>
        <w:numPr>
          <w:ilvl w:val="1"/>
          <w:numId w:val="14"/>
        </w:numPr>
      </w:pPr>
      <w:r w:rsidRPr="002C3112">
        <w:t>“The only thing that occurred to me was that when I had those doubts in the morning, I tried to overcome them. […] I tried to support my current spiritual mindset.” (P1)</w:t>
      </w:r>
    </w:p>
    <w:p w14:paraId="1DE25E0E" w14:textId="77777777" w:rsidR="002C3112" w:rsidRPr="002C3112" w:rsidRDefault="002C3112" w:rsidP="002C3112">
      <w:pPr>
        <w:rPr>
          <w:i/>
          <w:iCs/>
        </w:rPr>
      </w:pPr>
      <w:r w:rsidRPr="002C3112">
        <w:rPr>
          <w:i/>
          <w:iCs/>
        </w:rPr>
        <w:t>Judgement</w:t>
      </w:r>
    </w:p>
    <w:p w14:paraId="103F0931" w14:textId="77777777" w:rsidR="002C3112" w:rsidRPr="002C3112" w:rsidRDefault="002C3112" w:rsidP="002C3112">
      <w:pPr>
        <w:numPr>
          <w:ilvl w:val="0"/>
          <w:numId w:val="14"/>
        </w:numPr>
      </w:pPr>
      <w:r w:rsidRPr="002C3112">
        <w:t>Presence of indicators</w:t>
      </w:r>
    </w:p>
    <w:p w14:paraId="5D5068ED" w14:textId="77777777" w:rsidR="002C3112" w:rsidRPr="002C3112" w:rsidRDefault="002C3112" w:rsidP="002C3112">
      <w:pPr>
        <w:numPr>
          <w:ilvl w:val="1"/>
          <w:numId w:val="14"/>
        </w:numPr>
      </w:pPr>
      <w:r w:rsidRPr="002C3112">
        <w:t xml:space="preserve">“There were situations when I somehow encouraged or calmed myself down. For example, before my bachelor's thesis </w:t>
      </w:r>
      <w:proofErr w:type="gramStart"/>
      <w:r w:rsidRPr="002C3112">
        <w:t>consultation.”</w:t>
      </w:r>
      <w:proofErr w:type="gramEnd"/>
      <w:r w:rsidRPr="002C3112">
        <w:t xml:space="preserve"> (P2)</w:t>
      </w:r>
    </w:p>
    <w:p w14:paraId="70D63AEA" w14:textId="77777777" w:rsidR="002C3112" w:rsidRPr="002C3112" w:rsidRDefault="002C3112" w:rsidP="00CE64C9">
      <w:pPr>
        <w:pStyle w:val="Nadpis3"/>
      </w:pPr>
      <w:r w:rsidRPr="002C3112">
        <w:t>Attention Regulation</w:t>
      </w:r>
    </w:p>
    <w:p w14:paraId="659F15A5" w14:textId="77777777" w:rsidR="002C3112" w:rsidRPr="002C3112" w:rsidRDefault="002C3112" w:rsidP="002C3112">
      <w:pPr>
        <w:rPr>
          <w:i/>
          <w:iCs/>
        </w:rPr>
      </w:pPr>
      <w:r w:rsidRPr="002C3112">
        <w:rPr>
          <w:i/>
          <w:iCs/>
        </w:rPr>
        <w:t>Comprehension</w:t>
      </w:r>
    </w:p>
    <w:p w14:paraId="230E57D9" w14:textId="77777777" w:rsidR="002C3112" w:rsidRPr="002C3112" w:rsidRDefault="002C3112" w:rsidP="002C3112">
      <w:pPr>
        <w:numPr>
          <w:ilvl w:val="0"/>
          <w:numId w:val="14"/>
        </w:numPr>
      </w:pPr>
      <w:r w:rsidRPr="002C3112">
        <w:t>Definition by personal experience or example</w:t>
      </w:r>
    </w:p>
    <w:p w14:paraId="784CF1CD" w14:textId="77777777" w:rsidR="002C3112" w:rsidRPr="002C3112" w:rsidRDefault="002C3112" w:rsidP="002C3112">
      <w:pPr>
        <w:numPr>
          <w:ilvl w:val="1"/>
          <w:numId w:val="14"/>
        </w:numPr>
      </w:pPr>
      <w:r w:rsidRPr="002C3112">
        <w:t>“Lower level of concentration. […] This is just that I am aware of what I am doing. At the same time, I notice my surroundings and what is happening around me.” (P1)</w:t>
      </w:r>
    </w:p>
    <w:p w14:paraId="3AE53ABC" w14:textId="77777777" w:rsidR="002C3112" w:rsidRPr="002C3112" w:rsidRDefault="002C3112" w:rsidP="002C3112">
      <w:pPr>
        <w:numPr>
          <w:ilvl w:val="1"/>
          <w:numId w:val="14"/>
        </w:numPr>
      </w:pPr>
      <w:r w:rsidRPr="002C3112">
        <w:t xml:space="preserve">„ When I'm doing a jigsaw puzzle, I </w:t>
      </w:r>
      <w:proofErr w:type="gramStart"/>
      <w:r w:rsidRPr="002C3112">
        <w:t>have to</w:t>
      </w:r>
      <w:proofErr w:type="gramEnd"/>
      <w:r w:rsidRPr="002C3112">
        <w:t xml:space="preserve"> concentrate on what I'm doing. Or when I'm chopping wood, I </w:t>
      </w:r>
      <w:proofErr w:type="gramStart"/>
      <w:r w:rsidRPr="002C3112">
        <w:t>have to</w:t>
      </w:r>
      <w:proofErr w:type="gramEnd"/>
      <w:r w:rsidRPr="002C3112">
        <w:t xml:space="preserve"> be careful not to hit a rock or a piece of </w:t>
      </w:r>
      <w:proofErr w:type="gramStart"/>
      <w:r w:rsidRPr="002C3112">
        <w:t>wood.”</w:t>
      </w:r>
      <w:proofErr w:type="gramEnd"/>
      <w:r w:rsidRPr="002C3112">
        <w:t xml:space="preserve"> (P1)</w:t>
      </w:r>
    </w:p>
    <w:p w14:paraId="070B227B" w14:textId="77777777" w:rsidR="002C3112" w:rsidRPr="002C3112" w:rsidRDefault="002C3112" w:rsidP="002C3112">
      <w:pPr>
        <w:numPr>
          <w:ilvl w:val="1"/>
          <w:numId w:val="14"/>
        </w:numPr>
      </w:pPr>
      <w:r w:rsidRPr="002C3112">
        <w:t>„ When I eat, I don't have to concentrate very hard on it.” (P1)</w:t>
      </w:r>
    </w:p>
    <w:p w14:paraId="5136768A" w14:textId="77777777" w:rsidR="002C3112" w:rsidRPr="002C3112" w:rsidRDefault="002C3112" w:rsidP="002C3112">
      <w:pPr>
        <w:rPr>
          <w:i/>
          <w:iCs/>
        </w:rPr>
      </w:pPr>
      <w:r w:rsidRPr="002C3112">
        <w:rPr>
          <w:i/>
          <w:iCs/>
        </w:rPr>
        <w:t>Retrieval</w:t>
      </w:r>
    </w:p>
    <w:p w14:paraId="316E6C44" w14:textId="77777777" w:rsidR="002C3112" w:rsidRPr="002C3112" w:rsidRDefault="002C3112" w:rsidP="002C3112">
      <w:pPr>
        <w:numPr>
          <w:ilvl w:val="0"/>
          <w:numId w:val="14"/>
        </w:numPr>
      </w:pPr>
      <w:r w:rsidRPr="002C3112">
        <w:t>Selective remembering</w:t>
      </w:r>
    </w:p>
    <w:p w14:paraId="743C4843" w14:textId="77777777" w:rsidR="002C3112" w:rsidRPr="002C3112" w:rsidRDefault="002C3112" w:rsidP="002C3112">
      <w:pPr>
        <w:numPr>
          <w:ilvl w:val="1"/>
          <w:numId w:val="14"/>
        </w:numPr>
      </w:pPr>
      <w:r w:rsidRPr="002C3112">
        <w:lastRenderedPageBreak/>
        <w:t xml:space="preserve">“I remembered those situations that required concentration, like the consultation and the driving school. I tried </w:t>
      </w:r>
      <w:proofErr w:type="gramStart"/>
      <w:r w:rsidRPr="002C3112">
        <w:t>really hard</w:t>
      </w:r>
      <w:proofErr w:type="gramEnd"/>
      <w:r w:rsidRPr="002C3112">
        <w:t xml:space="preserve"> during the consultation, [...], but my mind kept wandering during the driving school because it was boring.” (P2)</w:t>
      </w:r>
    </w:p>
    <w:p w14:paraId="47AD3131" w14:textId="77777777" w:rsidR="002C3112" w:rsidRPr="002C3112" w:rsidRDefault="002C3112" w:rsidP="002C3112">
      <w:pPr>
        <w:rPr>
          <w:i/>
          <w:iCs/>
        </w:rPr>
      </w:pPr>
      <w:r w:rsidRPr="002C3112">
        <w:rPr>
          <w:i/>
          <w:iCs/>
        </w:rPr>
        <w:t>Judgement</w:t>
      </w:r>
    </w:p>
    <w:p w14:paraId="2875FF61" w14:textId="77777777" w:rsidR="00ED3BF8" w:rsidRPr="002C3112" w:rsidRDefault="00ED3BF8" w:rsidP="00ED3BF8">
      <w:pPr>
        <w:numPr>
          <w:ilvl w:val="0"/>
          <w:numId w:val="23"/>
        </w:numPr>
      </w:pPr>
      <w:r w:rsidRPr="002C3112">
        <w:t>Temporal influences and circumstances</w:t>
      </w:r>
    </w:p>
    <w:p w14:paraId="26E648DA" w14:textId="77777777" w:rsidR="002C3112" w:rsidRPr="002C3112" w:rsidRDefault="002C3112" w:rsidP="002C3112">
      <w:pPr>
        <w:numPr>
          <w:ilvl w:val="1"/>
          <w:numId w:val="23"/>
        </w:numPr>
      </w:pPr>
      <w:r w:rsidRPr="002C3112">
        <w:t xml:space="preserve">“I'm trying really hard right now, so I'll evaluate my efforts.” (P4) </w:t>
      </w:r>
    </w:p>
    <w:p w14:paraId="6B85968E" w14:textId="77777777" w:rsidR="002C3112" w:rsidRPr="002C3112" w:rsidRDefault="002C3112" w:rsidP="002C3112">
      <w:pPr>
        <w:rPr>
          <w:i/>
          <w:iCs/>
        </w:rPr>
      </w:pPr>
      <w:r w:rsidRPr="002C3112">
        <w:rPr>
          <w:i/>
          <w:iCs/>
        </w:rPr>
        <w:t>Response Selection</w:t>
      </w:r>
    </w:p>
    <w:p w14:paraId="7EEDAABC" w14:textId="77777777" w:rsidR="002C3112" w:rsidRPr="002C3112" w:rsidRDefault="002C3112" w:rsidP="002C3112">
      <w:pPr>
        <w:numPr>
          <w:ilvl w:val="0"/>
          <w:numId w:val="23"/>
        </w:numPr>
      </w:pPr>
      <w:r w:rsidRPr="002C3112">
        <w:t>Recalibration</w:t>
      </w:r>
    </w:p>
    <w:p w14:paraId="7EBBF6E3" w14:textId="77777777" w:rsidR="002C3112" w:rsidRPr="002C3112" w:rsidRDefault="002C3112" w:rsidP="002C3112">
      <w:pPr>
        <w:numPr>
          <w:ilvl w:val="1"/>
          <w:numId w:val="23"/>
        </w:numPr>
      </w:pPr>
      <w:r w:rsidRPr="002C3112">
        <w:t xml:space="preserve">“Somewhere in between, or a little higher. The longer I think about it, the higher I want to put it.” (P2) </w:t>
      </w:r>
    </w:p>
    <w:p w14:paraId="0BFB67C4" w14:textId="77777777" w:rsidR="002C3112" w:rsidRPr="002C3112" w:rsidRDefault="002C3112" w:rsidP="002C3112">
      <w:pPr>
        <w:numPr>
          <w:ilvl w:val="0"/>
          <w:numId w:val="23"/>
        </w:numPr>
      </w:pPr>
      <w:r w:rsidRPr="002C3112">
        <w:t>Alignment with judgement</w:t>
      </w:r>
    </w:p>
    <w:p w14:paraId="46C88313" w14:textId="77777777" w:rsidR="002C3112" w:rsidRPr="002C3112" w:rsidRDefault="002C3112" w:rsidP="002C3112">
      <w:pPr>
        <w:numPr>
          <w:ilvl w:val="1"/>
          <w:numId w:val="23"/>
        </w:numPr>
      </w:pPr>
      <w:r w:rsidRPr="002C3112">
        <w:t>“Yes, I would rate it around 90, because I may have focused a little more on how I felt.” (P5)</w:t>
      </w:r>
    </w:p>
    <w:p w14:paraId="15594493" w14:textId="77777777" w:rsidR="002C3112" w:rsidRPr="002C3112" w:rsidRDefault="002C3112" w:rsidP="00CE64C9">
      <w:pPr>
        <w:pStyle w:val="Nadpis3"/>
      </w:pPr>
      <w:r w:rsidRPr="002C3112">
        <w:t>Putting Things into Perspective</w:t>
      </w:r>
    </w:p>
    <w:p w14:paraId="1CA8789F" w14:textId="77777777" w:rsidR="002C3112" w:rsidRPr="002C3112" w:rsidRDefault="002C3112" w:rsidP="002C3112">
      <w:pPr>
        <w:rPr>
          <w:i/>
          <w:iCs/>
        </w:rPr>
      </w:pPr>
      <w:r w:rsidRPr="002C3112">
        <w:rPr>
          <w:i/>
          <w:iCs/>
        </w:rPr>
        <w:t>Comprehension</w:t>
      </w:r>
    </w:p>
    <w:p w14:paraId="06282E9A" w14:textId="77777777" w:rsidR="002C3112" w:rsidRPr="002C3112" w:rsidRDefault="002C3112" w:rsidP="002C3112">
      <w:pPr>
        <w:numPr>
          <w:ilvl w:val="0"/>
          <w:numId w:val="14"/>
        </w:numPr>
      </w:pPr>
      <w:r w:rsidRPr="002C3112">
        <w:t>Intuitive understanding</w:t>
      </w:r>
    </w:p>
    <w:p w14:paraId="4E907E52" w14:textId="77777777" w:rsidR="002C3112" w:rsidRPr="002C3112" w:rsidRDefault="002C3112" w:rsidP="002C3112">
      <w:pPr>
        <w:numPr>
          <w:ilvl w:val="1"/>
          <w:numId w:val="14"/>
        </w:numPr>
      </w:pPr>
      <w:r w:rsidRPr="002C3112">
        <w:t>“Well, it seems clear to me, I'm just wondering how else to rephrase it.” (P4)</w:t>
      </w:r>
    </w:p>
    <w:p w14:paraId="184AE85B" w14:textId="77777777" w:rsidR="002C3112" w:rsidRPr="002C3112" w:rsidRDefault="002C3112" w:rsidP="002C3112">
      <w:pPr>
        <w:numPr>
          <w:ilvl w:val="0"/>
          <w:numId w:val="14"/>
        </w:numPr>
      </w:pPr>
      <w:r w:rsidRPr="002C3112">
        <w:t>Uncertainty about item’s meaning</w:t>
      </w:r>
    </w:p>
    <w:p w14:paraId="0CC0B95D" w14:textId="77777777" w:rsidR="002C3112" w:rsidRPr="002C3112" w:rsidRDefault="002C3112" w:rsidP="002C3112">
      <w:pPr>
        <w:numPr>
          <w:ilvl w:val="1"/>
          <w:numId w:val="14"/>
        </w:numPr>
      </w:pPr>
      <w:r w:rsidRPr="002C3112">
        <w:t>“I'm thinking about what I mean by perspective.” (P1)</w:t>
      </w:r>
    </w:p>
    <w:p w14:paraId="5893D124" w14:textId="77777777" w:rsidR="002C3112" w:rsidRPr="002C3112" w:rsidRDefault="002C3112" w:rsidP="002C3112">
      <w:pPr>
        <w:numPr>
          <w:ilvl w:val="0"/>
          <w:numId w:val="14"/>
        </w:numPr>
      </w:pPr>
      <w:r w:rsidRPr="002C3112">
        <w:t xml:space="preserve">Definition by metaphor  </w:t>
      </w:r>
    </w:p>
    <w:p w14:paraId="39CB404C" w14:textId="77777777" w:rsidR="002C3112" w:rsidRPr="002C3112" w:rsidRDefault="002C3112" w:rsidP="002C3112">
      <w:pPr>
        <w:numPr>
          <w:ilvl w:val="1"/>
          <w:numId w:val="14"/>
        </w:numPr>
      </w:pPr>
      <w:r w:rsidRPr="002C3112">
        <w:lastRenderedPageBreak/>
        <w:t>„ That perspective... I first imagined an eagle, which sees the earth from above and sees things that we would not see from the ground. So, it perceives the connections of the larger whole more clearly.” (P1)</w:t>
      </w:r>
    </w:p>
    <w:p w14:paraId="456E84DE" w14:textId="77777777" w:rsidR="002C3112" w:rsidRPr="002C3112" w:rsidRDefault="002C3112" w:rsidP="002C3112">
      <w:pPr>
        <w:numPr>
          <w:ilvl w:val="0"/>
          <w:numId w:val="14"/>
        </w:numPr>
      </w:pPr>
      <w:r w:rsidRPr="002C3112">
        <w:t xml:space="preserve">Definition by personal experience or example </w:t>
      </w:r>
    </w:p>
    <w:p w14:paraId="3BEC09A6" w14:textId="77777777" w:rsidR="002C3112" w:rsidRPr="002C3112" w:rsidRDefault="002C3112" w:rsidP="002C3112">
      <w:pPr>
        <w:numPr>
          <w:ilvl w:val="1"/>
          <w:numId w:val="14"/>
        </w:numPr>
      </w:pPr>
      <w:r w:rsidRPr="002C3112">
        <w:t>“In a way, for me, it means not taking the situation too seriously, looking at it with humor, or somehow reducing the importance of the situation.” (P2)</w:t>
      </w:r>
    </w:p>
    <w:p w14:paraId="693AE657" w14:textId="77777777" w:rsidR="002C3112" w:rsidRPr="002C3112" w:rsidRDefault="002C3112" w:rsidP="002C3112">
      <w:pPr>
        <w:numPr>
          <w:ilvl w:val="1"/>
          <w:numId w:val="14"/>
        </w:numPr>
      </w:pPr>
      <w:r w:rsidRPr="002C3112">
        <w:t>“That you become somewhat detached from things, but not in an extreme way. You see the whole picture, including the factual aspects. You see more of the reality, how things are objectively.” (P4)</w:t>
      </w:r>
    </w:p>
    <w:p w14:paraId="13A38AEC" w14:textId="77777777" w:rsidR="002C3112" w:rsidRPr="002C3112" w:rsidRDefault="002C3112" w:rsidP="002C3112">
      <w:pPr>
        <w:numPr>
          <w:ilvl w:val="1"/>
          <w:numId w:val="14"/>
        </w:numPr>
      </w:pPr>
      <w:r w:rsidRPr="002C3112">
        <w:t>“So, I tried to just rise above it. If it doesn't work out, it's no big deal.” (P5)</w:t>
      </w:r>
    </w:p>
    <w:p w14:paraId="0415481E" w14:textId="77777777" w:rsidR="002C3112" w:rsidRPr="002C3112" w:rsidRDefault="002C3112" w:rsidP="002C3112">
      <w:pPr>
        <w:numPr>
          <w:ilvl w:val="0"/>
          <w:numId w:val="14"/>
        </w:numPr>
      </w:pPr>
      <w:r w:rsidRPr="002C3112">
        <w:t>Emotional valence</w:t>
      </w:r>
    </w:p>
    <w:p w14:paraId="3F7C6C35" w14:textId="77777777" w:rsidR="002C3112" w:rsidRPr="002C3112" w:rsidRDefault="002C3112" w:rsidP="002C3112">
      <w:pPr>
        <w:numPr>
          <w:ilvl w:val="1"/>
          <w:numId w:val="14"/>
        </w:numPr>
      </w:pPr>
      <w:r w:rsidRPr="002C3112">
        <w:t>“Started thinking about how much perspective is actually a positive thing in terms of how it differs from indifference [...], but at the same time I see a difference between seeing things with perspective and being able to rise above them instead of being indifferent to them.” (P6)</w:t>
      </w:r>
    </w:p>
    <w:p w14:paraId="235007C5" w14:textId="77777777" w:rsidR="002C3112" w:rsidRPr="002C3112" w:rsidRDefault="002C3112" w:rsidP="002C3112">
      <w:pPr>
        <w:rPr>
          <w:i/>
          <w:iCs/>
        </w:rPr>
      </w:pPr>
      <w:r w:rsidRPr="002C3112">
        <w:rPr>
          <w:i/>
          <w:iCs/>
        </w:rPr>
        <w:t>Retrieval</w:t>
      </w:r>
    </w:p>
    <w:p w14:paraId="5046D43A" w14:textId="77777777" w:rsidR="002C3112" w:rsidRPr="002C3112" w:rsidRDefault="002C3112" w:rsidP="002C3112">
      <w:pPr>
        <w:numPr>
          <w:ilvl w:val="0"/>
          <w:numId w:val="24"/>
        </w:numPr>
      </w:pPr>
      <w:r w:rsidRPr="002C3112">
        <w:t xml:space="preserve">Selective remembering </w:t>
      </w:r>
    </w:p>
    <w:p w14:paraId="48488FBC" w14:textId="77777777" w:rsidR="002C3112" w:rsidRPr="002C3112" w:rsidRDefault="002C3112" w:rsidP="002C3112">
      <w:pPr>
        <w:numPr>
          <w:ilvl w:val="1"/>
          <w:numId w:val="24"/>
        </w:numPr>
      </w:pPr>
      <w:r w:rsidRPr="002C3112">
        <w:t>“When I bring it back to the topic of my day, I was thinking about my field of study, whether I would enjoy it or not, so I told myself that if I didn't enjoy it and wanted to leave, it wouldn't really matter.” (P5)</w:t>
      </w:r>
    </w:p>
    <w:p w14:paraId="22BEF0E5" w14:textId="77777777" w:rsidR="002C3112" w:rsidRPr="002C3112" w:rsidRDefault="002C3112" w:rsidP="002C3112">
      <w:pPr>
        <w:rPr>
          <w:i/>
          <w:iCs/>
        </w:rPr>
      </w:pPr>
      <w:r w:rsidRPr="002C3112">
        <w:rPr>
          <w:i/>
          <w:iCs/>
        </w:rPr>
        <w:t xml:space="preserve">Judgement </w:t>
      </w:r>
    </w:p>
    <w:p w14:paraId="03558F02" w14:textId="77777777" w:rsidR="00ED3BF8" w:rsidRPr="002C3112" w:rsidRDefault="00ED3BF8" w:rsidP="00ED3BF8">
      <w:pPr>
        <w:numPr>
          <w:ilvl w:val="0"/>
          <w:numId w:val="14"/>
        </w:numPr>
      </w:pPr>
      <w:r w:rsidRPr="002C3112">
        <w:lastRenderedPageBreak/>
        <w:t>Temporal influences and circumstances</w:t>
      </w:r>
    </w:p>
    <w:p w14:paraId="49908062" w14:textId="77777777" w:rsidR="002C3112" w:rsidRPr="002C3112" w:rsidRDefault="002C3112" w:rsidP="002C3112">
      <w:pPr>
        <w:numPr>
          <w:ilvl w:val="1"/>
          <w:numId w:val="14"/>
        </w:numPr>
      </w:pPr>
      <w:r w:rsidRPr="002C3112">
        <w:t>“I feel like I've had a better perspective on things lately. The degree of that perspective varies a lot. But I feel like it's great right now.” (P4)</w:t>
      </w:r>
    </w:p>
    <w:p w14:paraId="4799FAFB" w14:textId="77777777" w:rsidR="002C3112" w:rsidRPr="002C3112" w:rsidRDefault="002C3112" w:rsidP="002C3112">
      <w:pPr>
        <w:numPr>
          <w:ilvl w:val="1"/>
          <w:numId w:val="14"/>
        </w:numPr>
      </w:pPr>
      <w:r w:rsidRPr="002C3112">
        <w:t xml:space="preserve">“I was thinking partly about data collection and finishing my studies and my bachelor's thesis, and about how immersed I am and how much I can perceive it in some perspective, that it's just something in my life.” (P6) </w:t>
      </w:r>
    </w:p>
    <w:p w14:paraId="793E3EAE" w14:textId="77777777" w:rsidR="002C3112" w:rsidRPr="002C3112" w:rsidRDefault="002C3112" w:rsidP="002C3112">
      <w:pPr>
        <w:numPr>
          <w:ilvl w:val="0"/>
          <w:numId w:val="14"/>
        </w:numPr>
      </w:pPr>
      <w:r w:rsidRPr="002C3112">
        <w:t xml:space="preserve">Absence of indicators </w:t>
      </w:r>
    </w:p>
    <w:p w14:paraId="63F78EB2" w14:textId="77777777" w:rsidR="002C3112" w:rsidRPr="002C3112" w:rsidRDefault="002C3112" w:rsidP="002C3112">
      <w:pPr>
        <w:numPr>
          <w:ilvl w:val="1"/>
          <w:numId w:val="14"/>
        </w:numPr>
      </w:pPr>
      <w:r w:rsidRPr="002C3112">
        <w:t>“That perspective... I first imagined an eagle that sees the earth from above and sees things that we would not see from the ground. So, it perceives the context of the larger whole more. [...] But today, I didn't have to look at things from a bird's-eye view in this sense. I didn't need to look at things comprehensively. It was enough for me to see the specific problem I needed to solve.” (P1)</w:t>
      </w:r>
    </w:p>
    <w:p w14:paraId="2B2A3BAD" w14:textId="77777777" w:rsidR="002C3112" w:rsidRPr="002C3112" w:rsidRDefault="002C3112" w:rsidP="002C3112">
      <w:pPr>
        <w:numPr>
          <w:ilvl w:val="0"/>
          <w:numId w:val="14"/>
        </w:numPr>
      </w:pPr>
      <w:r w:rsidRPr="002C3112">
        <w:t xml:space="preserve">Presence of indicators </w:t>
      </w:r>
    </w:p>
    <w:p w14:paraId="0E401CBD" w14:textId="77777777" w:rsidR="002C3112" w:rsidRPr="002C3112" w:rsidRDefault="002C3112" w:rsidP="002C3112">
      <w:pPr>
        <w:numPr>
          <w:ilvl w:val="1"/>
          <w:numId w:val="14"/>
        </w:numPr>
      </w:pPr>
      <w:r w:rsidRPr="002C3112">
        <w:t>“I didn't say to myself, ‘I'm terrible, I can't ride a bike, and I'm not in good shape.’ But I said to myself, ‘I can sing, I have other talents.’ And that's okay.” (P4)</w:t>
      </w:r>
    </w:p>
    <w:p w14:paraId="4C9B3DAD" w14:textId="77777777" w:rsidR="002C3112" w:rsidRPr="002C3112" w:rsidRDefault="002C3112" w:rsidP="002C3112">
      <w:pPr>
        <w:numPr>
          <w:ilvl w:val="1"/>
          <w:numId w:val="14"/>
        </w:numPr>
      </w:pPr>
      <w:r w:rsidRPr="002C3112">
        <w:t xml:space="preserve">“I tried to.” (P5) </w:t>
      </w:r>
    </w:p>
    <w:p w14:paraId="7A99E678" w14:textId="77777777" w:rsidR="002C3112" w:rsidRPr="002C3112" w:rsidRDefault="002C3112" w:rsidP="002C3112">
      <w:pPr>
        <w:numPr>
          <w:ilvl w:val="0"/>
          <w:numId w:val="14"/>
        </w:numPr>
      </w:pPr>
      <w:r w:rsidRPr="002C3112">
        <w:t>Intuitive judgement</w:t>
      </w:r>
    </w:p>
    <w:p w14:paraId="7D2B7483" w14:textId="77777777" w:rsidR="002C3112" w:rsidRPr="002C3112" w:rsidRDefault="002C3112" w:rsidP="002C3112">
      <w:pPr>
        <w:numPr>
          <w:ilvl w:val="1"/>
          <w:numId w:val="14"/>
        </w:numPr>
      </w:pPr>
      <w:r w:rsidRPr="002C3112">
        <w:t xml:space="preserve">“Partially, it was intuitive.” (P6) </w:t>
      </w:r>
    </w:p>
    <w:p w14:paraId="0721CD97" w14:textId="77777777" w:rsidR="002C3112" w:rsidRPr="002C3112" w:rsidRDefault="002C3112" w:rsidP="002C3112">
      <w:pPr>
        <w:rPr>
          <w:i/>
          <w:iCs/>
        </w:rPr>
      </w:pPr>
      <w:r w:rsidRPr="002C3112">
        <w:rPr>
          <w:i/>
          <w:iCs/>
        </w:rPr>
        <w:t>Response Selection</w:t>
      </w:r>
    </w:p>
    <w:p w14:paraId="36D8C10B" w14:textId="77777777" w:rsidR="002C3112" w:rsidRPr="002C3112" w:rsidRDefault="002C3112" w:rsidP="002C3112">
      <w:pPr>
        <w:numPr>
          <w:ilvl w:val="0"/>
          <w:numId w:val="25"/>
        </w:numPr>
      </w:pPr>
      <w:r w:rsidRPr="002C3112">
        <w:t>Response format interpretation</w:t>
      </w:r>
    </w:p>
    <w:p w14:paraId="34729CC3" w14:textId="77777777" w:rsidR="002C3112" w:rsidRPr="002C3112" w:rsidRDefault="002C3112" w:rsidP="002C3112">
      <w:pPr>
        <w:numPr>
          <w:ilvl w:val="1"/>
          <w:numId w:val="25"/>
        </w:numPr>
      </w:pPr>
      <w:r w:rsidRPr="002C3112">
        <w:lastRenderedPageBreak/>
        <w:t>“[I take the verbal anchors into account] very little now. I was rather thinking whether I did or did not and how much.” (P6)</w:t>
      </w:r>
    </w:p>
    <w:p w14:paraId="2BF4AF8B" w14:textId="77777777" w:rsidR="002C3112" w:rsidRPr="002C3112" w:rsidRDefault="002C3112" w:rsidP="00CE64C9">
      <w:pPr>
        <w:pStyle w:val="Nadpis3"/>
      </w:pPr>
      <w:r w:rsidRPr="002C3112">
        <w:t>Planning</w:t>
      </w:r>
    </w:p>
    <w:p w14:paraId="64FF4501" w14:textId="77777777" w:rsidR="002C3112" w:rsidRPr="002C3112" w:rsidRDefault="002C3112" w:rsidP="002C3112">
      <w:pPr>
        <w:rPr>
          <w:i/>
          <w:iCs/>
        </w:rPr>
      </w:pPr>
      <w:r w:rsidRPr="002C3112">
        <w:rPr>
          <w:i/>
          <w:iCs/>
        </w:rPr>
        <w:t>Comprehension</w:t>
      </w:r>
    </w:p>
    <w:p w14:paraId="30072B94" w14:textId="77777777" w:rsidR="002C3112" w:rsidRPr="002C3112" w:rsidRDefault="002C3112" w:rsidP="002C3112">
      <w:pPr>
        <w:numPr>
          <w:ilvl w:val="0"/>
          <w:numId w:val="14"/>
        </w:numPr>
      </w:pPr>
      <w:r w:rsidRPr="002C3112">
        <w:t>Difficulty to comprehend</w:t>
      </w:r>
    </w:p>
    <w:p w14:paraId="1E1F9C0B" w14:textId="77777777" w:rsidR="002C3112" w:rsidRPr="002C3112" w:rsidRDefault="002C3112" w:rsidP="002C3112">
      <w:pPr>
        <w:numPr>
          <w:ilvl w:val="1"/>
          <w:numId w:val="14"/>
        </w:numPr>
      </w:pPr>
      <w:r w:rsidRPr="002C3112">
        <w:t xml:space="preserve">“Well, at first, I started to think about the syntax.” (P6) </w:t>
      </w:r>
    </w:p>
    <w:p w14:paraId="3DB20C37" w14:textId="77777777" w:rsidR="002C3112" w:rsidRPr="002C3112" w:rsidRDefault="002C3112" w:rsidP="002C3112">
      <w:pPr>
        <w:numPr>
          <w:ilvl w:val="0"/>
          <w:numId w:val="14"/>
        </w:numPr>
      </w:pPr>
      <w:r w:rsidRPr="002C3112">
        <w:t>Uncertainty about item’s meaning</w:t>
      </w:r>
    </w:p>
    <w:p w14:paraId="728B78FD" w14:textId="77777777" w:rsidR="002C3112" w:rsidRPr="002C3112" w:rsidRDefault="002C3112" w:rsidP="002C3112">
      <w:pPr>
        <w:numPr>
          <w:ilvl w:val="1"/>
          <w:numId w:val="14"/>
        </w:numPr>
      </w:pPr>
      <w:r w:rsidRPr="002C3112">
        <w:t xml:space="preserve">“I could not decide how to understand it.” (P4) </w:t>
      </w:r>
    </w:p>
    <w:p w14:paraId="6BAD6809" w14:textId="77777777" w:rsidR="002C3112" w:rsidRPr="002C3112" w:rsidRDefault="002C3112" w:rsidP="002C3112">
      <w:pPr>
        <w:numPr>
          <w:ilvl w:val="0"/>
          <w:numId w:val="14"/>
        </w:numPr>
      </w:pPr>
      <w:r w:rsidRPr="002C3112">
        <w:t xml:space="preserve">Definition by personal experience or example </w:t>
      </w:r>
    </w:p>
    <w:p w14:paraId="767D1149" w14:textId="77777777" w:rsidR="002C3112" w:rsidRPr="002C3112" w:rsidRDefault="002C3112" w:rsidP="002C3112">
      <w:pPr>
        <w:numPr>
          <w:ilvl w:val="1"/>
          <w:numId w:val="14"/>
        </w:numPr>
      </w:pPr>
      <w:r w:rsidRPr="002C3112">
        <w:t>“I associate it with organizing things.” (P1)</w:t>
      </w:r>
    </w:p>
    <w:p w14:paraId="370D0CA4" w14:textId="77777777" w:rsidR="002C3112" w:rsidRPr="002C3112" w:rsidRDefault="002C3112" w:rsidP="002C3112">
      <w:pPr>
        <w:numPr>
          <w:ilvl w:val="1"/>
          <w:numId w:val="14"/>
        </w:numPr>
      </w:pPr>
      <w:r w:rsidRPr="002C3112">
        <w:t xml:space="preserve">“It’s one of those situational questions about the future, like what I’ll be doing after school.” (P4) </w:t>
      </w:r>
    </w:p>
    <w:p w14:paraId="0AAAB172" w14:textId="77777777" w:rsidR="002C3112" w:rsidRPr="002C3112" w:rsidRDefault="002C3112" w:rsidP="002C3112">
      <w:pPr>
        <w:numPr>
          <w:ilvl w:val="0"/>
          <w:numId w:val="14"/>
        </w:numPr>
      </w:pPr>
      <w:r w:rsidRPr="002C3112">
        <w:t xml:space="preserve">Recalibration of item’s meaning </w:t>
      </w:r>
    </w:p>
    <w:p w14:paraId="516608ED" w14:textId="77777777" w:rsidR="002C3112" w:rsidRPr="002C3112" w:rsidRDefault="002C3112" w:rsidP="002C3112">
      <w:pPr>
        <w:numPr>
          <w:ilvl w:val="1"/>
          <w:numId w:val="14"/>
        </w:numPr>
      </w:pPr>
      <w:r w:rsidRPr="002C3112">
        <w:t>“It’s that kind of future planning, but at the same time, I’m picturing a situation ahead of me with fifty different ways it could go—that slightly anxious overthinking of all the alternative scenarios.” (P2)</w:t>
      </w:r>
    </w:p>
    <w:p w14:paraId="527153DF" w14:textId="77777777" w:rsidR="002C3112" w:rsidRPr="002C3112" w:rsidRDefault="002C3112" w:rsidP="002C3112">
      <w:pPr>
        <w:numPr>
          <w:ilvl w:val="1"/>
          <w:numId w:val="14"/>
        </w:numPr>
      </w:pPr>
      <w:r w:rsidRPr="002C3112">
        <w:t>“It’s one of those situational questions about the future, like what I’ll be doing after school. But then I shifted my focus to next week and started thinking about how I’ll fit everything in.” (P4)</w:t>
      </w:r>
    </w:p>
    <w:p w14:paraId="60AB81CE" w14:textId="77777777" w:rsidR="002C3112" w:rsidRPr="002C3112" w:rsidRDefault="002C3112" w:rsidP="002C3112">
      <w:pPr>
        <w:numPr>
          <w:ilvl w:val="1"/>
          <w:numId w:val="14"/>
        </w:numPr>
      </w:pPr>
      <w:r w:rsidRPr="002C3112">
        <w:t xml:space="preserve">“I would have thought to include overthinking here, but the question leads me more to some more productive thinking about planning. I feel like I perceive overthinking as a mental burden rather than productive thinking. […] By having ‘prepare for things’ there, I feel like it leads more to more </w:t>
      </w:r>
      <w:r w:rsidRPr="002C3112">
        <w:lastRenderedPageBreak/>
        <w:t xml:space="preserve">productive thinking. But I still feel like I include [overthinking] there because it’s something related to it, […], but it doesn’t lead to a successful outcome of preparing for things.” (P6) </w:t>
      </w:r>
    </w:p>
    <w:p w14:paraId="2E9F95FA" w14:textId="77777777" w:rsidR="002C3112" w:rsidRPr="002C3112" w:rsidRDefault="002C3112" w:rsidP="002C3112">
      <w:pPr>
        <w:rPr>
          <w:i/>
          <w:iCs/>
        </w:rPr>
      </w:pPr>
      <w:r w:rsidRPr="002C3112">
        <w:rPr>
          <w:i/>
          <w:iCs/>
        </w:rPr>
        <w:t>Retrieval</w:t>
      </w:r>
    </w:p>
    <w:p w14:paraId="3B495F01" w14:textId="77777777" w:rsidR="002C3112" w:rsidRPr="002C3112" w:rsidRDefault="002C3112" w:rsidP="002C3112">
      <w:pPr>
        <w:numPr>
          <w:ilvl w:val="0"/>
          <w:numId w:val="14"/>
        </w:numPr>
      </w:pPr>
      <w:r w:rsidRPr="002C3112">
        <w:t>Selective remembering</w:t>
      </w:r>
    </w:p>
    <w:p w14:paraId="08CE7246" w14:textId="77777777" w:rsidR="002C3112" w:rsidRPr="002C3112" w:rsidRDefault="002C3112" w:rsidP="002C3112">
      <w:pPr>
        <w:numPr>
          <w:ilvl w:val="1"/>
          <w:numId w:val="14"/>
        </w:numPr>
      </w:pPr>
      <w:r w:rsidRPr="002C3112">
        <w:t>“I remembered how I sat down with my diary and tried to plan things for the next two weeks, who to meet when and where, I had written to quite a few people.” (P2)</w:t>
      </w:r>
    </w:p>
    <w:p w14:paraId="730290CA" w14:textId="77777777" w:rsidR="002C3112" w:rsidRPr="002C3112" w:rsidRDefault="002C3112" w:rsidP="002C3112">
      <w:pPr>
        <w:numPr>
          <w:ilvl w:val="0"/>
          <w:numId w:val="14"/>
        </w:numPr>
      </w:pPr>
      <w:r w:rsidRPr="002C3112">
        <w:t xml:space="preserve">Absence of memory </w:t>
      </w:r>
    </w:p>
    <w:p w14:paraId="4479796A" w14:textId="77777777" w:rsidR="002C3112" w:rsidRPr="002C3112" w:rsidRDefault="002C3112" w:rsidP="002C3112">
      <w:pPr>
        <w:numPr>
          <w:ilvl w:val="1"/>
          <w:numId w:val="14"/>
        </w:numPr>
      </w:pPr>
      <w:r w:rsidRPr="002C3112">
        <w:t>“I didn’t think of disaster scenarios.” (P2)</w:t>
      </w:r>
    </w:p>
    <w:p w14:paraId="03339DDF" w14:textId="77777777" w:rsidR="002C3112" w:rsidRPr="002C3112" w:rsidRDefault="002C3112" w:rsidP="002C3112">
      <w:pPr>
        <w:rPr>
          <w:i/>
          <w:iCs/>
        </w:rPr>
      </w:pPr>
      <w:r w:rsidRPr="002C3112">
        <w:rPr>
          <w:i/>
          <w:iCs/>
        </w:rPr>
        <w:t xml:space="preserve">Judgement </w:t>
      </w:r>
    </w:p>
    <w:p w14:paraId="6E3C16A0" w14:textId="77777777" w:rsidR="002C3112" w:rsidRPr="002C3112" w:rsidRDefault="002C3112" w:rsidP="002C3112">
      <w:pPr>
        <w:numPr>
          <w:ilvl w:val="0"/>
          <w:numId w:val="14"/>
        </w:numPr>
      </w:pPr>
      <w:r w:rsidRPr="002C3112">
        <w:t xml:space="preserve">Presence of indicators </w:t>
      </w:r>
    </w:p>
    <w:p w14:paraId="123CF530" w14:textId="77777777" w:rsidR="002C3112" w:rsidRPr="002C3112" w:rsidRDefault="002C3112" w:rsidP="002C3112">
      <w:pPr>
        <w:numPr>
          <w:ilvl w:val="1"/>
          <w:numId w:val="14"/>
        </w:numPr>
      </w:pPr>
      <w:r w:rsidRPr="002C3112">
        <w:t>“I was thinking that if I didn't have time to cut it by two o’clock, then maybe later... then my dad told me that I could do it later. So, in that regard, I was making plans for some situations.” (P1)</w:t>
      </w:r>
    </w:p>
    <w:p w14:paraId="4796DC9F" w14:textId="77777777" w:rsidR="002C3112" w:rsidRPr="002C3112" w:rsidRDefault="002C3112" w:rsidP="002C3112">
      <w:pPr>
        <w:numPr>
          <w:ilvl w:val="1"/>
          <w:numId w:val="14"/>
        </w:numPr>
      </w:pPr>
      <w:r w:rsidRPr="002C3112">
        <w:t>“I started to think about whether I was thinking about what was ahead of me and whether I was planning in some way how to do it. And at the same time, I thought about how much time or space I was spending on it.” (P6)</w:t>
      </w:r>
    </w:p>
    <w:p w14:paraId="019AA3B8" w14:textId="77777777" w:rsidR="002C3112" w:rsidRPr="002C3112" w:rsidRDefault="002C3112" w:rsidP="002C3112">
      <w:pPr>
        <w:numPr>
          <w:ilvl w:val="1"/>
          <w:numId w:val="14"/>
        </w:numPr>
      </w:pPr>
      <w:r w:rsidRPr="002C3112">
        <w:t xml:space="preserve">“I spent some time thinking about what lies ahead and how to do it.” (P6) </w:t>
      </w:r>
    </w:p>
    <w:p w14:paraId="24878929" w14:textId="77777777" w:rsidR="002C3112" w:rsidRPr="002C3112" w:rsidRDefault="002C3112" w:rsidP="002C3112">
      <w:pPr>
        <w:numPr>
          <w:ilvl w:val="0"/>
          <w:numId w:val="14"/>
        </w:numPr>
      </w:pPr>
      <w:r w:rsidRPr="002C3112">
        <w:t xml:space="preserve">Balancing two opposites </w:t>
      </w:r>
    </w:p>
    <w:p w14:paraId="7EA5B006" w14:textId="77777777" w:rsidR="002C3112" w:rsidRPr="002C3112" w:rsidRDefault="002C3112" w:rsidP="002C3112">
      <w:pPr>
        <w:numPr>
          <w:ilvl w:val="1"/>
          <w:numId w:val="14"/>
        </w:numPr>
      </w:pPr>
      <w:r w:rsidRPr="002C3112">
        <w:t>“That I was simultaneously thinking about the present, if it were just like that and I stayed there, but at the same time I was thinking about some other possible alternatives.” (P5)</w:t>
      </w:r>
    </w:p>
    <w:p w14:paraId="355EE27C" w14:textId="77777777" w:rsidR="002C3112" w:rsidRPr="002C3112" w:rsidRDefault="002C3112" w:rsidP="002C3112">
      <w:pPr>
        <w:rPr>
          <w:i/>
          <w:iCs/>
        </w:rPr>
      </w:pPr>
      <w:r w:rsidRPr="002C3112">
        <w:rPr>
          <w:i/>
          <w:iCs/>
        </w:rPr>
        <w:lastRenderedPageBreak/>
        <w:t>Response Selection</w:t>
      </w:r>
    </w:p>
    <w:p w14:paraId="14237A81" w14:textId="77777777" w:rsidR="002C3112" w:rsidRPr="002C3112" w:rsidRDefault="002C3112" w:rsidP="002C3112">
      <w:pPr>
        <w:numPr>
          <w:ilvl w:val="0"/>
          <w:numId w:val="14"/>
        </w:numPr>
      </w:pPr>
      <w:r w:rsidRPr="002C3112">
        <w:t xml:space="preserve">Alignment with judgement </w:t>
      </w:r>
    </w:p>
    <w:p w14:paraId="301F56F8" w14:textId="77777777" w:rsidR="002C3112" w:rsidRPr="002C3112" w:rsidRDefault="002C3112" w:rsidP="002C3112">
      <w:pPr>
        <w:numPr>
          <w:ilvl w:val="1"/>
          <w:numId w:val="14"/>
        </w:numPr>
      </w:pPr>
      <w:r w:rsidRPr="002C3112">
        <w:t>“I started to think about whether I was thinking about what was coming up and whether I was planning in some way how to do it. And at the same time, I thought about how much time or space I was spending on it. I placed it accordingly.” (P6)</w:t>
      </w:r>
    </w:p>
    <w:p w14:paraId="3D583319" w14:textId="77777777" w:rsidR="002C3112" w:rsidRPr="002C3112" w:rsidRDefault="002C3112" w:rsidP="002C3112">
      <w:pPr>
        <w:numPr>
          <w:ilvl w:val="1"/>
          <w:numId w:val="14"/>
        </w:numPr>
      </w:pPr>
      <w:r w:rsidRPr="002C3112">
        <w:t>“Yes, but not completely, I would rather put it somewhere in between. That I was simultaneously thinking about the present, if it were just like that and I stayed there, but at the same time I was thinking about some other possible alternatives.” (P5)</w:t>
      </w:r>
    </w:p>
    <w:p w14:paraId="7BAD1919" w14:textId="77777777" w:rsidR="002C3112" w:rsidRPr="002C3112" w:rsidRDefault="002C3112" w:rsidP="002C3112">
      <w:pPr>
        <w:numPr>
          <w:ilvl w:val="0"/>
          <w:numId w:val="14"/>
        </w:numPr>
      </w:pPr>
      <w:r w:rsidRPr="002C3112">
        <w:t>Aversion towards extremes</w:t>
      </w:r>
    </w:p>
    <w:p w14:paraId="3AA8DE2D" w14:textId="77777777" w:rsidR="002C3112" w:rsidRPr="002C3112" w:rsidRDefault="002C3112" w:rsidP="002C3112">
      <w:pPr>
        <w:numPr>
          <w:ilvl w:val="1"/>
          <w:numId w:val="14"/>
        </w:numPr>
      </w:pPr>
      <w:r w:rsidRPr="002C3112">
        <w:t>“I guess I can't really imagine it. That question doesn't really lead to me ever giving 100 there. […] It's not something that could consume the whole day.” (P6)</w:t>
      </w:r>
    </w:p>
    <w:p w14:paraId="7B603531" w14:textId="77777777" w:rsidR="002C3112" w:rsidRPr="002C3112" w:rsidRDefault="002C3112" w:rsidP="00CE64C9">
      <w:pPr>
        <w:pStyle w:val="Nadpis3"/>
      </w:pPr>
      <w:r w:rsidRPr="002C3112">
        <w:t>Reflection</w:t>
      </w:r>
    </w:p>
    <w:p w14:paraId="34E598A1" w14:textId="77777777" w:rsidR="002C3112" w:rsidRPr="002C3112" w:rsidRDefault="002C3112" w:rsidP="002C3112">
      <w:pPr>
        <w:rPr>
          <w:i/>
          <w:iCs/>
        </w:rPr>
      </w:pPr>
      <w:r w:rsidRPr="002C3112">
        <w:rPr>
          <w:i/>
          <w:iCs/>
        </w:rPr>
        <w:t>Comprehension</w:t>
      </w:r>
    </w:p>
    <w:p w14:paraId="671D2DD4" w14:textId="77777777" w:rsidR="002C3112" w:rsidRPr="002C3112" w:rsidRDefault="002C3112" w:rsidP="002C3112">
      <w:pPr>
        <w:numPr>
          <w:ilvl w:val="0"/>
          <w:numId w:val="14"/>
        </w:numPr>
      </w:pPr>
      <w:r w:rsidRPr="002C3112">
        <w:t>Definition by personal example or experience</w:t>
      </w:r>
    </w:p>
    <w:p w14:paraId="657419F2" w14:textId="77777777" w:rsidR="002C3112" w:rsidRPr="002C3112" w:rsidRDefault="002C3112" w:rsidP="002C3112">
      <w:pPr>
        <w:numPr>
          <w:ilvl w:val="1"/>
          <w:numId w:val="14"/>
        </w:numPr>
      </w:pPr>
      <w:r w:rsidRPr="002C3112">
        <w:t>“Thinking about why I'm not more interested in politics or ecology, or what could have a greater impact, and whether I'm being selfish about it.” (P2)</w:t>
      </w:r>
    </w:p>
    <w:p w14:paraId="32144363" w14:textId="77777777" w:rsidR="002C3112" w:rsidRPr="002C3112" w:rsidRDefault="002C3112" w:rsidP="002C3112">
      <w:pPr>
        <w:numPr>
          <w:ilvl w:val="1"/>
          <w:numId w:val="14"/>
        </w:numPr>
      </w:pPr>
      <w:r w:rsidRPr="002C3112">
        <w:t>“I think about what I do, how I do it, in relation to others, in relation to myself, where I'm going, if I'm going anywhere, what’s next.” (P4)</w:t>
      </w:r>
    </w:p>
    <w:p w14:paraId="4E6A0B13" w14:textId="77777777" w:rsidR="002C3112" w:rsidRPr="002C3112" w:rsidRDefault="002C3112" w:rsidP="002C3112">
      <w:pPr>
        <w:rPr>
          <w:i/>
          <w:iCs/>
        </w:rPr>
      </w:pPr>
      <w:r w:rsidRPr="002C3112">
        <w:rPr>
          <w:i/>
          <w:iCs/>
        </w:rPr>
        <w:t xml:space="preserve">Retrieval </w:t>
      </w:r>
    </w:p>
    <w:p w14:paraId="5537B723" w14:textId="77777777" w:rsidR="002C3112" w:rsidRPr="002C3112" w:rsidRDefault="002C3112" w:rsidP="002C3112">
      <w:pPr>
        <w:numPr>
          <w:ilvl w:val="0"/>
          <w:numId w:val="14"/>
        </w:numPr>
      </w:pPr>
      <w:r w:rsidRPr="002C3112">
        <w:lastRenderedPageBreak/>
        <w:t>Declarative self-knowledge</w:t>
      </w:r>
    </w:p>
    <w:p w14:paraId="55798E62" w14:textId="77777777" w:rsidR="002C3112" w:rsidRPr="002C3112" w:rsidRDefault="002C3112" w:rsidP="002C3112">
      <w:pPr>
        <w:numPr>
          <w:ilvl w:val="1"/>
          <w:numId w:val="14"/>
        </w:numPr>
      </w:pPr>
      <w:r w:rsidRPr="002C3112">
        <w:t>“It often happens to me in the morning that when I don't have to get up quickly, when I'm not in a hurry, […] that my brain starts working right away and I think about myself and my life.” (P1)</w:t>
      </w:r>
    </w:p>
    <w:p w14:paraId="3358292F" w14:textId="77777777" w:rsidR="002C3112" w:rsidRPr="002C3112" w:rsidRDefault="002C3112" w:rsidP="002C3112">
      <w:pPr>
        <w:numPr>
          <w:ilvl w:val="1"/>
          <w:numId w:val="14"/>
        </w:numPr>
      </w:pPr>
      <w:r w:rsidRPr="002C3112">
        <w:t>“I know I do this often.” (P2)</w:t>
      </w:r>
    </w:p>
    <w:p w14:paraId="5830B2E9" w14:textId="77777777" w:rsidR="002C3112" w:rsidRPr="002C3112" w:rsidRDefault="002C3112" w:rsidP="002C3112">
      <w:pPr>
        <w:rPr>
          <w:i/>
          <w:iCs/>
        </w:rPr>
      </w:pPr>
      <w:r w:rsidRPr="002C3112">
        <w:rPr>
          <w:i/>
          <w:iCs/>
        </w:rPr>
        <w:t>Judgement</w:t>
      </w:r>
    </w:p>
    <w:p w14:paraId="5F4C6F62" w14:textId="77777777" w:rsidR="002C3112" w:rsidRPr="002C3112" w:rsidRDefault="002C3112" w:rsidP="002C3112">
      <w:pPr>
        <w:numPr>
          <w:ilvl w:val="0"/>
          <w:numId w:val="14"/>
        </w:numPr>
      </w:pPr>
      <w:r w:rsidRPr="002C3112">
        <w:t xml:space="preserve">Presence of indicators </w:t>
      </w:r>
    </w:p>
    <w:p w14:paraId="1259DB2B" w14:textId="77777777" w:rsidR="002C3112" w:rsidRPr="002C3112" w:rsidRDefault="002C3112" w:rsidP="002C3112">
      <w:pPr>
        <w:numPr>
          <w:ilvl w:val="1"/>
          <w:numId w:val="14"/>
        </w:numPr>
      </w:pPr>
      <w:r w:rsidRPr="002C3112">
        <w:t>“Probably a little bit again. […] I had a moment of reflection in the morning, then no more.” (P1)</w:t>
      </w:r>
    </w:p>
    <w:p w14:paraId="1C39CEEC" w14:textId="77777777" w:rsidR="002C3112" w:rsidRPr="002C3112" w:rsidRDefault="002C3112" w:rsidP="002C3112">
      <w:pPr>
        <w:numPr>
          <w:ilvl w:val="0"/>
          <w:numId w:val="14"/>
        </w:numPr>
      </w:pPr>
      <w:r w:rsidRPr="002C3112">
        <w:t>Absence of indicators</w:t>
      </w:r>
    </w:p>
    <w:p w14:paraId="70C40674" w14:textId="77777777" w:rsidR="002C3112" w:rsidRPr="002C3112" w:rsidRDefault="002C3112" w:rsidP="002C3112">
      <w:pPr>
        <w:numPr>
          <w:ilvl w:val="1"/>
          <w:numId w:val="14"/>
        </w:numPr>
      </w:pPr>
      <w:r w:rsidRPr="002C3112">
        <w:t xml:space="preserve">“Not today. […] Today is such a chilled day.” (P4) </w:t>
      </w:r>
    </w:p>
    <w:p w14:paraId="2B387E5D" w14:textId="77777777" w:rsidR="002C3112" w:rsidRPr="002C3112" w:rsidRDefault="002C3112" w:rsidP="002C3112">
      <w:pPr>
        <w:numPr>
          <w:ilvl w:val="0"/>
          <w:numId w:val="14"/>
        </w:numPr>
      </w:pPr>
      <w:r w:rsidRPr="002C3112">
        <w:t xml:space="preserve">Self-comparison </w:t>
      </w:r>
    </w:p>
    <w:p w14:paraId="315470C1" w14:textId="77777777" w:rsidR="002C3112" w:rsidRPr="002C3112" w:rsidRDefault="002C3112" w:rsidP="002C3112">
      <w:pPr>
        <w:numPr>
          <w:ilvl w:val="1"/>
          <w:numId w:val="14"/>
        </w:numPr>
      </w:pPr>
      <w:r w:rsidRPr="002C3112">
        <w:t>“I know I do this often, and I'm examining whether yesterday was an exception. And whether I overthought beyond normal.” (P2)</w:t>
      </w:r>
    </w:p>
    <w:p w14:paraId="4424A559" w14:textId="77777777" w:rsidR="00ED3BF8" w:rsidRPr="002C3112" w:rsidRDefault="00ED3BF8" w:rsidP="00ED3BF8">
      <w:pPr>
        <w:numPr>
          <w:ilvl w:val="0"/>
          <w:numId w:val="14"/>
        </w:numPr>
      </w:pPr>
      <w:r w:rsidRPr="002C3112">
        <w:t>Temporal influences and circumstances</w:t>
      </w:r>
    </w:p>
    <w:p w14:paraId="4E50068C" w14:textId="77777777" w:rsidR="002C3112" w:rsidRPr="002C3112" w:rsidRDefault="002C3112" w:rsidP="002C3112">
      <w:pPr>
        <w:numPr>
          <w:ilvl w:val="1"/>
          <w:numId w:val="14"/>
        </w:numPr>
      </w:pPr>
      <w:r w:rsidRPr="002C3112">
        <w:t xml:space="preserve">“I'm in a lot of internal </w:t>
      </w:r>
      <w:proofErr w:type="gramStart"/>
      <w:r w:rsidRPr="002C3112">
        <w:t>struggle</w:t>
      </w:r>
      <w:proofErr w:type="gramEnd"/>
      <w:r w:rsidRPr="002C3112">
        <w:t xml:space="preserve"> right now about what I </w:t>
      </w:r>
      <w:proofErr w:type="gramStart"/>
      <w:r w:rsidRPr="002C3112">
        <w:t>actually want</w:t>
      </w:r>
      <w:proofErr w:type="gramEnd"/>
      <w:r w:rsidRPr="002C3112">
        <w:t xml:space="preserve"> to do or not. […] I've been feeling like this for the last two months now, and it hasn't changed at all.” (P5)</w:t>
      </w:r>
    </w:p>
    <w:p w14:paraId="6F17F62F" w14:textId="77777777" w:rsidR="002C3112" w:rsidRPr="002C3112" w:rsidRDefault="002C3112" w:rsidP="002C3112">
      <w:pPr>
        <w:rPr>
          <w:i/>
          <w:iCs/>
        </w:rPr>
      </w:pPr>
      <w:r w:rsidRPr="002C3112">
        <w:rPr>
          <w:i/>
          <w:iCs/>
        </w:rPr>
        <w:t>Response Selection</w:t>
      </w:r>
    </w:p>
    <w:p w14:paraId="054C544D" w14:textId="77777777" w:rsidR="002C3112" w:rsidRPr="002C3112" w:rsidRDefault="002C3112" w:rsidP="002C3112">
      <w:pPr>
        <w:numPr>
          <w:ilvl w:val="0"/>
          <w:numId w:val="14"/>
        </w:numPr>
      </w:pPr>
      <w:r w:rsidRPr="002C3112">
        <w:t>Alignment with judgement</w:t>
      </w:r>
    </w:p>
    <w:p w14:paraId="5C4ABEC0" w14:textId="77777777" w:rsidR="002C3112" w:rsidRPr="002C3112" w:rsidRDefault="002C3112" w:rsidP="002C3112">
      <w:pPr>
        <w:numPr>
          <w:ilvl w:val="1"/>
          <w:numId w:val="14"/>
        </w:numPr>
      </w:pPr>
      <w:r w:rsidRPr="002C3112">
        <w:t>“I know I do this a lot, and I'm looking into whether yesterday was an exception. And whether I overthought beyond normal. So, I'll probably give it quite a high rating.” (P2)</w:t>
      </w:r>
    </w:p>
    <w:p w14:paraId="3A84AF1B" w14:textId="77777777" w:rsidR="002C3112" w:rsidRPr="002C3112" w:rsidRDefault="002C3112" w:rsidP="002C3112">
      <w:pPr>
        <w:numPr>
          <w:ilvl w:val="1"/>
          <w:numId w:val="14"/>
        </w:numPr>
      </w:pPr>
      <w:r w:rsidRPr="002C3112">
        <w:lastRenderedPageBreak/>
        <w:t xml:space="preserve">“Yes, place it at 100. I'm in a lot of internal </w:t>
      </w:r>
      <w:proofErr w:type="gramStart"/>
      <w:r w:rsidRPr="002C3112">
        <w:t>struggle</w:t>
      </w:r>
      <w:proofErr w:type="gramEnd"/>
      <w:r w:rsidRPr="002C3112">
        <w:t xml:space="preserve"> right now about what I </w:t>
      </w:r>
      <w:proofErr w:type="gramStart"/>
      <w:r w:rsidRPr="002C3112">
        <w:t>actually want</w:t>
      </w:r>
      <w:proofErr w:type="gramEnd"/>
      <w:r w:rsidRPr="002C3112">
        <w:t xml:space="preserve"> to do or not.” (P5) </w:t>
      </w:r>
    </w:p>
    <w:p w14:paraId="0F3E731B" w14:textId="77777777" w:rsidR="002C3112" w:rsidRPr="002C3112" w:rsidRDefault="002C3112" w:rsidP="002C3112">
      <w:pPr>
        <w:numPr>
          <w:ilvl w:val="0"/>
          <w:numId w:val="14"/>
        </w:numPr>
      </w:pPr>
      <w:r w:rsidRPr="002C3112">
        <w:t>Extremes interpretation</w:t>
      </w:r>
    </w:p>
    <w:p w14:paraId="69D2938B" w14:textId="77777777" w:rsidR="002C3112" w:rsidRPr="002C3112" w:rsidRDefault="002C3112" w:rsidP="002C3112">
      <w:pPr>
        <w:numPr>
          <w:ilvl w:val="1"/>
          <w:numId w:val="14"/>
        </w:numPr>
      </w:pPr>
      <w:r w:rsidRPr="002C3112">
        <w:t>“If it were the end of college, I would probably think more about myself. Or if I wasn't happy with something […], I would try to figure out how it could be better.” (P1)</w:t>
      </w:r>
    </w:p>
    <w:p w14:paraId="4E73394D" w14:textId="77777777" w:rsidR="002C3112" w:rsidRPr="002C3112" w:rsidRDefault="002C3112" w:rsidP="00CE64C9">
      <w:pPr>
        <w:pStyle w:val="Nadpis3"/>
      </w:pPr>
      <w:r w:rsidRPr="002C3112">
        <w:t xml:space="preserve">Seeking Distraction </w:t>
      </w:r>
    </w:p>
    <w:p w14:paraId="356A17D7" w14:textId="77777777" w:rsidR="002C3112" w:rsidRPr="002C3112" w:rsidRDefault="002C3112" w:rsidP="002C3112">
      <w:pPr>
        <w:rPr>
          <w:i/>
          <w:iCs/>
        </w:rPr>
      </w:pPr>
      <w:r w:rsidRPr="002C3112">
        <w:rPr>
          <w:i/>
          <w:iCs/>
        </w:rPr>
        <w:t>Comprehension</w:t>
      </w:r>
    </w:p>
    <w:p w14:paraId="422156EA" w14:textId="77777777" w:rsidR="002C3112" w:rsidRPr="002C3112" w:rsidRDefault="002C3112" w:rsidP="002C3112">
      <w:pPr>
        <w:numPr>
          <w:ilvl w:val="0"/>
          <w:numId w:val="14"/>
        </w:numPr>
      </w:pPr>
      <w:r w:rsidRPr="002C3112">
        <w:t>Definition by personal experience of example</w:t>
      </w:r>
    </w:p>
    <w:p w14:paraId="1410379C" w14:textId="77777777" w:rsidR="002C3112" w:rsidRPr="002C3112" w:rsidRDefault="002C3112" w:rsidP="002C3112">
      <w:pPr>
        <w:numPr>
          <w:ilvl w:val="1"/>
          <w:numId w:val="14"/>
        </w:numPr>
      </w:pPr>
      <w:r w:rsidRPr="002C3112">
        <w:t>“I tell myself that I don't need to think about it when I think about it a lot, or I try to do something to make it not bother me so much. When I feel like I'm not well-versed in something, I open […] a textbook or a syllabus and do something I've been putting off.” (P1)</w:t>
      </w:r>
    </w:p>
    <w:p w14:paraId="4D322507" w14:textId="77777777" w:rsidR="002C3112" w:rsidRPr="002C3112" w:rsidRDefault="002C3112" w:rsidP="002C3112">
      <w:pPr>
        <w:numPr>
          <w:ilvl w:val="1"/>
          <w:numId w:val="14"/>
        </w:numPr>
      </w:pPr>
      <w:r w:rsidRPr="002C3112">
        <w:t>“I'll do something to take my mind off it. Maybe go for a walk or something to think about something else.” (P1)</w:t>
      </w:r>
    </w:p>
    <w:p w14:paraId="17C350B7" w14:textId="77777777" w:rsidR="002C3112" w:rsidRPr="002C3112" w:rsidRDefault="002C3112" w:rsidP="002C3112">
      <w:pPr>
        <w:numPr>
          <w:ilvl w:val="1"/>
          <w:numId w:val="14"/>
        </w:numPr>
      </w:pPr>
      <w:r w:rsidRPr="002C3112">
        <w:t>“Come up with other thoughts, ideally do some activity. Shift those thoughts to something less burdensome. Listen to something, empty the dishwasher. Get out of bed. And go outside.” (P4)</w:t>
      </w:r>
    </w:p>
    <w:p w14:paraId="3AFC47C9" w14:textId="77777777" w:rsidR="002C3112" w:rsidRPr="002C3112" w:rsidRDefault="002C3112" w:rsidP="002C3112">
      <w:pPr>
        <w:numPr>
          <w:ilvl w:val="1"/>
          <w:numId w:val="14"/>
        </w:numPr>
      </w:pPr>
      <w:r w:rsidRPr="002C3112">
        <w:t xml:space="preserve">“What would you include under those worries?” (R) </w:t>
      </w:r>
      <w:r w:rsidRPr="002C3112">
        <w:br/>
        <w:t>“Definitely like school, work, maybe even finances.” (P5)</w:t>
      </w:r>
    </w:p>
    <w:p w14:paraId="7B5AB28C" w14:textId="77777777" w:rsidR="002C3112" w:rsidRPr="002C3112" w:rsidRDefault="002C3112" w:rsidP="002C3112">
      <w:pPr>
        <w:numPr>
          <w:ilvl w:val="1"/>
          <w:numId w:val="14"/>
        </w:numPr>
      </w:pPr>
      <w:r w:rsidRPr="002C3112">
        <w:t xml:space="preserve">“When I think about those worries, I try to catch the negative and try to redirect it to the positive. […] Maybe I do some physical exercise to distract myself or I read something or I socialize.” (P5) </w:t>
      </w:r>
    </w:p>
    <w:p w14:paraId="61809E77" w14:textId="77777777" w:rsidR="002C3112" w:rsidRPr="002C3112" w:rsidRDefault="002C3112" w:rsidP="002C3112">
      <w:pPr>
        <w:numPr>
          <w:ilvl w:val="0"/>
          <w:numId w:val="14"/>
        </w:numPr>
      </w:pPr>
      <w:r w:rsidRPr="002C3112">
        <w:lastRenderedPageBreak/>
        <w:t>Recalibration of item’s meaning</w:t>
      </w:r>
    </w:p>
    <w:p w14:paraId="1E4C33F1" w14:textId="77777777" w:rsidR="002C3112" w:rsidRPr="002C3112" w:rsidRDefault="002C3112" w:rsidP="002C3112">
      <w:pPr>
        <w:numPr>
          <w:ilvl w:val="1"/>
          <w:numId w:val="14"/>
        </w:numPr>
      </w:pPr>
      <w:r w:rsidRPr="002C3112">
        <w:t>“</w:t>
      </w:r>
      <w:proofErr w:type="gramStart"/>
      <w:r w:rsidRPr="002C3112">
        <w:t>So</w:t>
      </w:r>
      <w:proofErr w:type="gramEnd"/>
      <w:r w:rsidRPr="002C3112">
        <w:t xml:space="preserve"> on two levels at the same time – first, on a smaller scale, worries about studies, responsibilities in life, and then on a larger scale, worries about where our world is heading, thinking about war and politics.” (P2)</w:t>
      </w:r>
    </w:p>
    <w:p w14:paraId="6C716FED" w14:textId="77777777" w:rsidR="002C3112" w:rsidRPr="002C3112" w:rsidRDefault="002C3112" w:rsidP="002C3112">
      <w:pPr>
        <w:numPr>
          <w:ilvl w:val="0"/>
          <w:numId w:val="14"/>
        </w:numPr>
      </w:pPr>
      <w:r w:rsidRPr="002C3112">
        <w:t xml:space="preserve">Comparison to previous items </w:t>
      </w:r>
    </w:p>
    <w:p w14:paraId="56DFCCF5" w14:textId="77777777" w:rsidR="002C3112" w:rsidRPr="002C3112" w:rsidRDefault="002C3112" w:rsidP="002C3112">
      <w:pPr>
        <w:numPr>
          <w:ilvl w:val="1"/>
          <w:numId w:val="14"/>
        </w:numPr>
      </w:pPr>
      <w:r w:rsidRPr="002C3112">
        <w:t xml:space="preserve">“I think the questions [this and Self-Support] are very similar, maybe almost the same.” (P5) </w:t>
      </w:r>
    </w:p>
    <w:p w14:paraId="62C6C891" w14:textId="77777777" w:rsidR="002C3112" w:rsidRPr="002C3112" w:rsidRDefault="002C3112" w:rsidP="002C3112">
      <w:pPr>
        <w:rPr>
          <w:i/>
          <w:iCs/>
        </w:rPr>
      </w:pPr>
      <w:r w:rsidRPr="002C3112">
        <w:rPr>
          <w:i/>
          <w:iCs/>
        </w:rPr>
        <w:t>Retrieval</w:t>
      </w:r>
    </w:p>
    <w:p w14:paraId="7F093C49" w14:textId="77777777" w:rsidR="002C3112" w:rsidRPr="002C3112" w:rsidRDefault="002C3112" w:rsidP="002C3112">
      <w:pPr>
        <w:numPr>
          <w:ilvl w:val="0"/>
          <w:numId w:val="14"/>
        </w:numPr>
      </w:pPr>
      <w:r w:rsidRPr="002C3112">
        <w:t xml:space="preserve">Absence of memory </w:t>
      </w:r>
    </w:p>
    <w:p w14:paraId="205AC604" w14:textId="77777777" w:rsidR="002C3112" w:rsidRPr="002C3112" w:rsidRDefault="002C3112" w:rsidP="002C3112">
      <w:pPr>
        <w:numPr>
          <w:ilvl w:val="1"/>
          <w:numId w:val="14"/>
        </w:numPr>
      </w:pPr>
      <w:r w:rsidRPr="002C3112">
        <w:t>“I didn't think about anything today. I have some worries about the next few days, but I didn't have to do anything to dispel them because I didn't think about them much today.” (P1)</w:t>
      </w:r>
    </w:p>
    <w:p w14:paraId="556B46EB" w14:textId="77777777" w:rsidR="002C3112" w:rsidRPr="002C3112" w:rsidRDefault="002C3112" w:rsidP="002C3112">
      <w:pPr>
        <w:rPr>
          <w:i/>
          <w:iCs/>
        </w:rPr>
      </w:pPr>
      <w:r w:rsidRPr="002C3112">
        <w:rPr>
          <w:i/>
          <w:iCs/>
        </w:rPr>
        <w:t>Judgement</w:t>
      </w:r>
    </w:p>
    <w:p w14:paraId="0F8C7972" w14:textId="77777777" w:rsidR="002C3112" w:rsidRPr="002C3112" w:rsidRDefault="002C3112" w:rsidP="002C3112">
      <w:pPr>
        <w:numPr>
          <w:ilvl w:val="0"/>
          <w:numId w:val="14"/>
        </w:numPr>
      </w:pPr>
      <w:r w:rsidRPr="002C3112">
        <w:t>Absence of indicators</w:t>
      </w:r>
    </w:p>
    <w:p w14:paraId="1B1BB640" w14:textId="77777777" w:rsidR="002C3112" w:rsidRPr="002C3112" w:rsidRDefault="002C3112" w:rsidP="002C3112">
      <w:pPr>
        <w:numPr>
          <w:ilvl w:val="1"/>
          <w:numId w:val="14"/>
        </w:numPr>
      </w:pPr>
      <w:r w:rsidRPr="002C3112">
        <w:t>“I didn't have to make any effort to distract myself from my worries today, and I didn't have to do much, or anything, so…” (P1)</w:t>
      </w:r>
    </w:p>
    <w:p w14:paraId="112B72B2" w14:textId="77777777" w:rsidR="002C3112" w:rsidRPr="002C3112" w:rsidRDefault="002C3112" w:rsidP="002C3112">
      <w:pPr>
        <w:numPr>
          <w:ilvl w:val="1"/>
          <w:numId w:val="14"/>
        </w:numPr>
      </w:pPr>
      <w:r w:rsidRPr="002C3112">
        <w:t>“I didn't actively try to do anything today.” (P4)</w:t>
      </w:r>
    </w:p>
    <w:p w14:paraId="4ADBC80B" w14:textId="77777777" w:rsidR="002C3112" w:rsidRPr="002C3112" w:rsidRDefault="002C3112" w:rsidP="002C3112">
      <w:pPr>
        <w:numPr>
          <w:ilvl w:val="0"/>
          <w:numId w:val="14"/>
        </w:numPr>
      </w:pPr>
      <w:r w:rsidRPr="002C3112">
        <w:t xml:space="preserve">Presence of indicators </w:t>
      </w:r>
    </w:p>
    <w:p w14:paraId="6C961C5E" w14:textId="77777777" w:rsidR="002C3112" w:rsidRPr="002C3112" w:rsidRDefault="002C3112" w:rsidP="002C3112">
      <w:pPr>
        <w:numPr>
          <w:ilvl w:val="1"/>
          <w:numId w:val="14"/>
        </w:numPr>
      </w:pPr>
      <w:r w:rsidRPr="002C3112">
        <w:t>“Probably not, I feel like I was quite actively throwing myself in those worries.” (P2)</w:t>
      </w:r>
    </w:p>
    <w:p w14:paraId="55CB4233" w14:textId="77777777" w:rsidR="002C3112" w:rsidRPr="002C3112" w:rsidRDefault="002C3112" w:rsidP="002C3112">
      <w:pPr>
        <w:rPr>
          <w:i/>
          <w:iCs/>
        </w:rPr>
      </w:pPr>
      <w:r w:rsidRPr="002C3112">
        <w:rPr>
          <w:i/>
          <w:iCs/>
        </w:rPr>
        <w:t>Response Selection</w:t>
      </w:r>
    </w:p>
    <w:p w14:paraId="71B788B3" w14:textId="77777777" w:rsidR="002C3112" w:rsidRPr="002C3112" w:rsidRDefault="002C3112" w:rsidP="002C3112">
      <w:pPr>
        <w:numPr>
          <w:ilvl w:val="0"/>
          <w:numId w:val="14"/>
        </w:numPr>
      </w:pPr>
      <w:r w:rsidRPr="002C3112">
        <w:t>Alignment with judgement</w:t>
      </w:r>
    </w:p>
    <w:p w14:paraId="290423A1" w14:textId="77777777" w:rsidR="002C3112" w:rsidRPr="002C3112" w:rsidRDefault="002C3112" w:rsidP="002C3112">
      <w:pPr>
        <w:numPr>
          <w:ilvl w:val="1"/>
          <w:numId w:val="14"/>
        </w:numPr>
      </w:pPr>
      <w:r w:rsidRPr="002C3112">
        <w:lastRenderedPageBreak/>
        <w:t>“I would leave that at zero, today I didn't have to make any effort to distract myself from worries, and I didn't have to do much, or anything, so…” (P1)</w:t>
      </w:r>
    </w:p>
    <w:p w14:paraId="1ED7A0D8" w14:textId="77777777" w:rsidR="002C3112" w:rsidRPr="002C3112" w:rsidRDefault="002C3112" w:rsidP="002C3112">
      <w:pPr>
        <w:numPr>
          <w:ilvl w:val="1"/>
          <w:numId w:val="14"/>
        </w:numPr>
      </w:pPr>
      <w:r w:rsidRPr="002C3112">
        <w:t xml:space="preserve">“Probably not, I feel like I was quite actively throwing myself into those worries. I'll put it quite low. I don't have that many worries, I was more likely to wallow in them than try to distract </w:t>
      </w:r>
      <w:proofErr w:type="gramStart"/>
      <w:r w:rsidRPr="002C3112">
        <w:t>myself.”</w:t>
      </w:r>
      <w:proofErr w:type="gramEnd"/>
      <w:r w:rsidRPr="002C3112">
        <w:t xml:space="preserve"> (P2)</w:t>
      </w:r>
    </w:p>
    <w:p w14:paraId="514251A3" w14:textId="77777777" w:rsidR="002C3112" w:rsidRPr="002C3112" w:rsidRDefault="002C3112" w:rsidP="00CE64C9">
      <w:pPr>
        <w:pStyle w:val="Nadpis3"/>
      </w:pPr>
      <w:r w:rsidRPr="002C3112">
        <w:t>Simply Being</w:t>
      </w:r>
    </w:p>
    <w:p w14:paraId="7842CBE1" w14:textId="77777777" w:rsidR="002C3112" w:rsidRPr="002C3112" w:rsidRDefault="002C3112" w:rsidP="002C3112">
      <w:pPr>
        <w:rPr>
          <w:i/>
          <w:iCs/>
        </w:rPr>
      </w:pPr>
      <w:r w:rsidRPr="002C3112">
        <w:rPr>
          <w:i/>
          <w:iCs/>
        </w:rPr>
        <w:t>Comprehension</w:t>
      </w:r>
    </w:p>
    <w:p w14:paraId="359465A2" w14:textId="77777777" w:rsidR="002C3112" w:rsidRPr="002C3112" w:rsidRDefault="002C3112" w:rsidP="002C3112">
      <w:pPr>
        <w:numPr>
          <w:ilvl w:val="0"/>
          <w:numId w:val="14"/>
        </w:numPr>
      </w:pPr>
      <w:r w:rsidRPr="002C3112">
        <w:t xml:space="preserve">Definition by absence </w:t>
      </w:r>
    </w:p>
    <w:p w14:paraId="190BCB19" w14:textId="77777777" w:rsidR="002C3112" w:rsidRPr="002C3112" w:rsidRDefault="002C3112" w:rsidP="002C3112">
      <w:pPr>
        <w:numPr>
          <w:ilvl w:val="1"/>
          <w:numId w:val="14"/>
        </w:numPr>
      </w:pPr>
      <w:r w:rsidRPr="002C3112">
        <w:t>“Don't overwhelm yourself with extra thoughts.” (P4)</w:t>
      </w:r>
    </w:p>
    <w:p w14:paraId="747B505A" w14:textId="77777777" w:rsidR="002C3112" w:rsidRPr="002C3112" w:rsidRDefault="002C3112" w:rsidP="002C3112">
      <w:pPr>
        <w:numPr>
          <w:ilvl w:val="1"/>
          <w:numId w:val="14"/>
        </w:numPr>
      </w:pPr>
      <w:r w:rsidRPr="002C3112">
        <w:t xml:space="preserve">“And the ‘simply being’ is some kind of absence of thoughts for </w:t>
      </w:r>
      <w:proofErr w:type="gramStart"/>
      <w:r w:rsidRPr="002C3112">
        <w:t>you?”</w:t>
      </w:r>
      <w:proofErr w:type="gramEnd"/>
      <w:r w:rsidRPr="002C3112">
        <w:t xml:space="preserve"> (R) </w:t>
      </w:r>
      <w:r w:rsidRPr="002C3112">
        <w:br/>
        <w:t xml:space="preserve">“Yeah. […] Negative thoughts.” (P5) </w:t>
      </w:r>
    </w:p>
    <w:p w14:paraId="39C67778" w14:textId="77777777" w:rsidR="002C3112" w:rsidRPr="002C3112" w:rsidRDefault="002C3112" w:rsidP="002C3112">
      <w:pPr>
        <w:rPr>
          <w:i/>
          <w:iCs/>
        </w:rPr>
      </w:pPr>
      <w:r w:rsidRPr="002C3112">
        <w:rPr>
          <w:i/>
          <w:iCs/>
        </w:rPr>
        <w:t>Retrieval</w:t>
      </w:r>
    </w:p>
    <w:p w14:paraId="0DE20A4B" w14:textId="77777777" w:rsidR="002C3112" w:rsidRPr="002C3112" w:rsidRDefault="002C3112" w:rsidP="002C3112">
      <w:pPr>
        <w:numPr>
          <w:ilvl w:val="0"/>
          <w:numId w:val="14"/>
        </w:numPr>
      </w:pPr>
      <w:r w:rsidRPr="002C3112">
        <w:t>Selective remembering</w:t>
      </w:r>
    </w:p>
    <w:p w14:paraId="33B18E9A" w14:textId="77777777" w:rsidR="002C3112" w:rsidRPr="002C3112" w:rsidRDefault="002C3112" w:rsidP="002C3112">
      <w:pPr>
        <w:numPr>
          <w:ilvl w:val="1"/>
          <w:numId w:val="14"/>
        </w:numPr>
      </w:pPr>
      <w:r w:rsidRPr="002C3112">
        <w:t>“I only remembered that morning. And if we don't count the thinking, that was the only time I just lay there.” (P1)</w:t>
      </w:r>
    </w:p>
    <w:p w14:paraId="3DB87BFE" w14:textId="77777777" w:rsidR="002C3112" w:rsidRPr="002C3112" w:rsidRDefault="002C3112" w:rsidP="002C3112">
      <w:pPr>
        <w:numPr>
          <w:ilvl w:val="1"/>
          <w:numId w:val="14"/>
        </w:numPr>
      </w:pPr>
      <w:r w:rsidRPr="002C3112">
        <w:t xml:space="preserve">“I remembered situations when […] I thought it was OK to just listen to music and look out the window or at the seat in front of me. I remembered these moments.” (P2) </w:t>
      </w:r>
    </w:p>
    <w:p w14:paraId="69799524" w14:textId="77777777" w:rsidR="002C3112" w:rsidRPr="002C3112" w:rsidRDefault="002C3112" w:rsidP="002C3112">
      <w:pPr>
        <w:numPr>
          <w:ilvl w:val="0"/>
          <w:numId w:val="14"/>
        </w:numPr>
      </w:pPr>
      <w:r w:rsidRPr="002C3112">
        <w:t>Absence of memory</w:t>
      </w:r>
    </w:p>
    <w:p w14:paraId="785B660F" w14:textId="77777777" w:rsidR="002C3112" w:rsidRPr="002C3112" w:rsidRDefault="002C3112" w:rsidP="002C3112">
      <w:pPr>
        <w:numPr>
          <w:ilvl w:val="1"/>
          <w:numId w:val="14"/>
        </w:numPr>
      </w:pPr>
      <w:r w:rsidRPr="002C3112">
        <w:t xml:space="preserve">“Not at all today. I've been thinking about it all day today... I can't get rid of it completely yet.” (P5) </w:t>
      </w:r>
    </w:p>
    <w:p w14:paraId="65674170" w14:textId="77777777" w:rsidR="002C3112" w:rsidRPr="002C3112" w:rsidRDefault="002C3112" w:rsidP="002C3112">
      <w:pPr>
        <w:rPr>
          <w:i/>
          <w:iCs/>
        </w:rPr>
      </w:pPr>
      <w:r w:rsidRPr="002C3112">
        <w:rPr>
          <w:i/>
          <w:iCs/>
        </w:rPr>
        <w:t>Judgement</w:t>
      </w:r>
    </w:p>
    <w:p w14:paraId="4546466C" w14:textId="77777777" w:rsidR="002C3112" w:rsidRPr="002C3112" w:rsidRDefault="002C3112" w:rsidP="002C3112">
      <w:pPr>
        <w:numPr>
          <w:ilvl w:val="0"/>
          <w:numId w:val="14"/>
        </w:numPr>
      </w:pPr>
      <w:r w:rsidRPr="002C3112">
        <w:lastRenderedPageBreak/>
        <w:t xml:space="preserve">Presence of indicators </w:t>
      </w:r>
    </w:p>
    <w:p w14:paraId="340863D1" w14:textId="77777777" w:rsidR="002C3112" w:rsidRPr="002C3112" w:rsidRDefault="002C3112" w:rsidP="002C3112">
      <w:pPr>
        <w:numPr>
          <w:ilvl w:val="1"/>
          <w:numId w:val="14"/>
        </w:numPr>
      </w:pPr>
      <w:r w:rsidRPr="002C3112">
        <w:t>“That was the only time I was just lying there. So that's the only time this happened, that I wasn't thinking about anything, I wasn't solving anything, and I was just existing.” (P1)</w:t>
      </w:r>
    </w:p>
    <w:p w14:paraId="40EA26D0" w14:textId="77777777" w:rsidR="002C3112" w:rsidRPr="002C3112" w:rsidRDefault="002C3112" w:rsidP="002C3112">
      <w:pPr>
        <w:numPr>
          <w:ilvl w:val="0"/>
          <w:numId w:val="14"/>
        </w:numPr>
      </w:pPr>
      <w:r w:rsidRPr="002C3112">
        <w:t xml:space="preserve">Absence of indicators </w:t>
      </w:r>
    </w:p>
    <w:p w14:paraId="71DFC3E3" w14:textId="77777777" w:rsidR="002C3112" w:rsidRPr="002C3112" w:rsidRDefault="002C3112" w:rsidP="002C3112">
      <w:pPr>
        <w:numPr>
          <w:ilvl w:val="1"/>
          <w:numId w:val="14"/>
        </w:numPr>
      </w:pPr>
      <w:r w:rsidRPr="002C3112">
        <w:t>“Not at all today. I've been thinking about it all day today... I can't get rid of it completely yet.” (P5)</w:t>
      </w:r>
    </w:p>
    <w:p w14:paraId="306AE2DD" w14:textId="77777777" w:rsidR="002C3112" w:rsidRPr="002C3112" w:rsidRDefault="002C3112" w:rsidP="002C3112">
      <w:pPr>
        <w:rPr>
          <w:i/>
          <w:iCs/>
        </w:rPr>
      </w:pPr>
      <w:r w:rsidRPr="002C3112">
        <w:rPr>
          <w:i/>
          <w:iCs/>
        </w:rPr>
        <w:t>Response Selection</w:t>
      </w:r>
    </w:p>
    <w:p w14:paraId="0F8DF475" w14:textId="77777777" w:rsidR="002C3112" w:rsidRPr="002C3112" w:rsidRDefault="002C3112" w:rsidP="002C3112">
      <w:pPr>
        <w:numPr>
          <w:ilvl w:val="0"/>
          <w:numId w:val="14"/>
        </w:numPr>
      </w:pPr>
      <w:r w:rsidRPr="002C3112">
        <w:t xml:space="preserve">Alignment with judgement </w:t>
      </w:r>
    </w:p>
    <w:p w14:paraId="53E7DA82" w14:textId="77777777" w:rsidR="002C3112" w:rsidRPr="002C3112" w:rsidRDefault="002C3112" w:rsidP="002C3112">
      <w:pPr>
        <w:numPr>
          <w:ilvl w:val="1"/>
          <w:numId w:val="14"/>
        </w:numPr>
      </w:pPr>
      <w:r w:rsidRPr="002C3112">
        <w:t>“I would just push that a little bit, because I only remembered that morning. And if we don't count the thinking, that was the only time I was just lying there. So that's the only time this happened, that I wasn't thinking about anything, I wasn't solving anything, and I was just existing.” (P1)</w:t>
      </w:r>
    </w:p>
    <w:p w14:paraId="00B69B4D" w14:textId="0BE0F240" w:rsidR="002C3112" w:rsidRPr="002C3112" w:rsidRDefault="002C3112" w:rsidP="002C3112">
      <w:pPr>
        <w:numPr>
          <w:ilvl w:val="0"/>
          <w:numId w:val="14"/>
        </w:numPr>
      </w:pPr>
      <w:r w:rsidRPr="002C3112">
        <w:t xml:space="preserve">Extreme </w:t>
      </w:r>
      <w:r w:rsidR="001A00FB">
        <w:t xml:space="preserve">interpretation </w:t>
      </w:r>
    </w:p>
    <w:p w14:paraId="787085ED" w14:textId="77777777" w:rsidR="002C3112" w:rsidRPr="002C3112" w:rsidRDefault="002C3112" w:rsidP="002C3112">
      <w:pPr>
        <w:numPr>
          <w:ilvl w:val="1"/>
          <w:numId w:val="14"/>
        </w:numPr>
      </w:pPr>
      <w:r w:rsidRPr="002C3112">
        <w:t>“I'm so determined, I'm very clear about it now. I didn't feel like I had to hold back here. I just felt like that's how it is today.” (P4)</w:t>
      </w:r>
    </w:p>
    <w:p w14:paraId="0FCED4B4" w14:textId="77777777" w:rsidR="002C3112" w:rsidRPr="002C3112" w:rsidRDefault="002C3112" w:rsidP="00CE64C9">
      <w:pPr>
        <w:pStyle w:val="Nadpis3"/>
      </w:pPr>
      <w:r w:rsidRPr="002C3112">
        <w:t>Acceptance</w:t>
      </w:r>
    </w:p>
    <w:p w14:paraId="0CC2C94C" w14:textId="77777777" w:rsidR="002C3112" w:rsidRPr="002C3112" w:rsidRDefault="002C3112" w:rsidP="002C3112">
      <w:pPr>
        <w:rPr>
          <w:i/>
          <w:iCs/>
        </w:rPr>
      </w:pPr>
      <w:r w:rsidRPr="002C3112">
        <w:rPr>
          <w:i/>
          <w:iCs/>
        </w:rPr>
        <w:t>Comprehension</w:t>
      </w:r>
    </w:p>
    <w:p w14:paraId="27B11C29" w14:textId="77777777" w:rsidR="002C3112" w:rsidRPr="002C3112" w:rsidRDefault="002C3112" w:rsidP="002C3112">
      <w:pPr>
        <w:numPr>
          <w:ilvl w:val="0"/>
          <w:numId w:val="14"/>
        </w:numPr>
      </w:pPr>
      <w:r w:rsidRPr="002C3112">
        <w:t>Comparison with previous items</w:t>
      </w:r>
    </w:p>
    <w:p w14:paraId="50922989" w14:textId="77777777" w:rsidR="002C3112" w:rsidRPr="002C3112" w:rsidRDefault="002C3112" w:rsidP="002C3112">
      <w:pPr>
        <w:numPr>
          <w:ilvl w:val="1"/>
          <w:numId w:val="14"/>
        </w:numPr>
      </w:pPr>
      <w:r w:rsidRPr="002C3112">
        <w:t>“Emotions are internal to me, but things I can't control are external. So, to some extent it's similar, but it's a different kind of acceptance. But very similar.” (P4)</w:t>
      </w:r>
    </w:p>
    <w:p w14:paraId="1250420B" w14:textId="77777777" w:rsidR="002C3112" w:rsidRPr="002C3112" w:rsidRDefault="002C3112" w:rsidP="002C3112">
      <w:pPr>
        <w:numPr>
          <w:ilvl w:val="0"/>
          <w:numId w:val="14"/>
        </w:numPr>
      </w:pPr>
      <w:r w:rsidRPr="002C3112">
        <w:lastRenderedPageBreak/>
        <w:t>Uncertainty about item’s meaning</w:t>
      </w:r>
    </w:p>
    <w:p w14:paraId="2C02483C" w14:textId="77777777" w:rsidR="002C3112" w:rsidRPr="002C3112" w:rsidRDefault="002C3112" w:rsidP="002C3112">
      <w:pPr>
        <w:numPr>
          <w:ilvl w:val="1"/>
          <w:numId w:val="14"/>
        </w:numPr>
      </w:pPr>
      <w:r w:rsidRPr="002C3112">
        <w:t>“I'm a little confused here as to what this is asking about.” (P2)</w:t>
      </w:r>
    </w:p>
    <w:p w14:paraId="6E99EE06" w14:textId="77777777" w:rsidR="002C3112" w:rsidRPr="002C3112" w:rsidRDefault="002C3112" w:rsidP="002C3112">
      <w:pPr>
        <w:numPr>
          <w:ilvl w:val="1"/>
          <w:numId w:val="14"/>
        </w:numPr>
      </w:pPr>
      <w:r w:rsidRPr="002C3112">
        <w:t>“I guess the dimension of whether I would accept it or not didn't occur to me, I don't really know what to imagine under that.” (P2)</w:t>
      </w:r>
    </w:p>
    <w:p w14:paraId="224D6048" w14:textId="77777777" w:rsidR="002C3112" w:rsidRPr="002C3112" w:rsidRDefault="002C3112" w:rsidP="002C3112">
      <w:pPr>
        <w:numPr>
          <w:ilvl w:val="1"/>
          <w:numId w:val="14"/>
        </w:numPr>
      </w:pPr>
      <w:r w:rsidRPr="002C3112">
        <w:t>“Now I wonder what I should imagine under things I couldn't control?” (P5)</w:t>
      </w:r>
    </w:p>
    <w:p w14:paraId="0D7366A0" w14:textId="77777777" w:rsidR="002C3112" w:rsidRPr="002C3112" w:rsidRDefault="002C3112" w:rsidP="002C3112">
      <w:pPr>
        <w:numPr>
          <w:ilvl w:val="0"/>
          <w:numId w:val="14"/>
        </w:numPr>
      </w:pPr>
      <w:r w:rsidRPr="002C3112">
        <w:t>Definition by personal experience of example</w:t>
      </w:r>
    </w:p>
    <w:p w14:paraId="1F34D202" w14:textId="77777777" w:rsidR="002C3112" w:rsidRPr="002C3112" w:rsidRDefault="002C3112" w:rsidP="002C3112">
      <w:pPr>
        <w:numPr>
          <w:ilvl w:val="1"/>
          <w:numId w:val="14"/>
        </w:numPr>
      </w:pPr>
      <w:r w:rsidRPr="002C3112">
        <w:t>“I don't complain about something happening. […] I know I can't change it, so I don't deal with it and just let it exist, the phenomenon.” (P1)</w:t>
      </w:r>
    </w:p>
    <w:p w14:paraId="48694DF3" w14:textId="77777777" w:rsidR="002C3112" w:rsidRPr="002C3112" w:rsidRDefault="002C3112" w:rsidP="002C3112">
      <w:pPr>
        <w:numPr>
          <w:ilvl w:val="1"/>
          <w:numId w:val="14"/>
        </w:numPr>
      </w:pPr>
      <w:r w:rsidRPr="002C3112">
        <w:t>“The first things that came to mind were things that I felt I couldn't control, like various world crises and such. And then I wondered if I had tried to accept them in any way.” (P2)</w:t>
      </w:r>
    </w:p>
    <w:p w14:paraId="0AE0381A" w14:textId="77777777" w:rsidR="002C3112" w:rsidRPr="002C3112" w:rsidRDefault="002C3112" w:rsidP="002C3112">
      <w:pPr>
        <w:numPr>
          <w:ilvl w:val="1"/>
          <w:numId w:val="14"/>
        </w:numPr>
      </w:pPr>
      <w:r w:rsidRPr="002C3112">
        <w:t xml:space="preserve">“Now all I can think about is that I have a cold and that I can't control it.” (P5) </w:t>
      </w:r>
    </w:p>
    <w:p w14:paraId="56D4E23C" w14:textId="77777777" w:rsidR="002C3112" w:rsidRPr="002C3112" w:rsidRDefault="002C3112" w:rsidP="002C3112">
      <w:pPr>
        <w:numPr>
          <w:ilvl w:val="0"/>
          <w:numId w:val="14"/>
        </w:numPr>
      </w:pPr>
      <w:r w:rsidRPr="002C3112">
        <w:t xml:space="preserve">Recalibration of item’s meaning </w:t>
      </w:r>
    </w:p>
    <w:p w14:paraId="3FF7F8C1" w14:textId="77777777" w:rsidR="002C3112" w:rsidRPr="002C3112" w:rsidRDefault="002C3112" w:rsidP="002C3112">
      <w:pPr>
        <w:numPr>
          <w:ilvl w:val="1"/>
          <w:numId w:val="14"/>
        </w:numPr>
      </w:pPr>
      <w:r w:rsidRPr="002C3112">
        <w:t xml:space="preserve">“I would say this, hey. Even though I wonder if today was … hm, I could have influenced that. Or things came to mind, but I could have influenced </w:t>
      </w:r>
      <w:proofErr w:type="gramStart"/>
      <w:r w:rsidRPr="002C3112">
        <w:t>them</w:t>
      </w:r>
      <w:proofErr w:type="gramEnd"/>
      <w:r w:rsidRPr="002C3112">
        <w:t xml:space="preserve"> and I can’t think of anything that I couldn’t influence. For example, there were thunderstorms today. […] And I kind of accepted that, but I didn’t have to overcome myself to accept it.” (P1) </w:t>
      </w:r>
    </w:p>
    <w:p w14:paraId="270EDF9A" w14:textId="77777777" w:rsidR="002C3112" w:rsidRPr="002C3112" w:rsidRDefault="002C3112" w:rsidP="002C3112">
      <w:pPr>
        <w:rPr>
          <w:i/>
          <w:iCs/>
        </w:rPr>
      </w:pPr>
      <w:r w:rsidRPr="002C3112">
        <w:rPr>
          <w:i/>
          <w:iCs/>
        </w:rPr>
        <w:t xml:space="preserve">Retrieval </w:t>
      </w:r>
    </w:p>
    <w:p w14:paraId="00A4E879" w14:textId="77777777" w:rsidR="002C3112" w:rsidRPr="002C3112" w:rsidRDefault="002C3112" w:rsidP="002C3112">
      <w:pPr>
        <w:numPr>
          <w:ilvl w:val="0"/>
          <w:numId w:val="14"/>
        </w:numPr>
      </w:pPr>
      <w:r w:rsidRPr="002C3112">
        <w:t>Declarative self-knowledge</w:t>
      </w:r>
    </w:p>
    <w:p w14:paraId="51770F0C" w14:textId="77777777" w:rsidR="002C3112" w:rsidRPr="002C3112" w:rsidRDefault="002C3112" w:rsidP="002C3112">
      <w:pPr>
        <w:numPr>
          <w:ilvl w:val="1"/>
          <w:numId w:val="14"/>
        </w:numPr>
      </w:pPr>
      <w:r w:rsidRPr="002C3112">
        <w:lastRenderedPageBreak/>
        <w:t xml:space="preserve">“I can imagine that there are days when I am far more disappointed, </w:t>
      </w:r>
      <w:proofErr w:type="gramStart"/>
      <w:r w:rsidRPr="002C3112">
        <w:t>more angry</w:t>
      </w:r>
      <w:proofErr w:type="gramEnd"/>
      <w:r w:rsidRPr="002C3112">
        <w:t xml:space="preserve">, I would like to change those things.” (P6) </w:t>
      </w:r>
    </w:p>
    <w:p w14:paraId="5F8915D4" w14:textId="77777777" w:rsidR="002C3112" w:rsidRPr="002C3112" w:rsidRDefault="002C3112" w:rsidP="002C3112">
      <w:pPr>
        <w:numPr>
          <w:ilvl w:val="0"/>
          <w:numId w:val="14"/>
        </w:numPr>
      </w:pPr>
      <w:r w:rsidRPr="002C3112">
        <w:t xml:space="preserve">Absence of memory </w:t>
      </w:r>
    </w:p>
    <w:p w14:paraId="29173C7C" w14:textId="77777777" w:rsidR="002C3112" w:rsidRPr="002C3112" w:rsidRDefault="002C3112" w:rsidP="002C3112">
      <w:pPr>
        <w:numPr>
          <w:ilvl w:val="1"/>
          <w:numId w:val="14"/>
        </w:numPr>
      </w:pPr>
      <w:r w:rsidRPr="002C3112">
        <w:t xml:space="preserve">“Or some things came to mind, but I could have influenced </w:t>
      </w:r>
      <w:proofErr w:type="gramStart"/>
      <w:r w:rsidRPr="002C3112">
        <w:t>them</w:t>
      </w:r>
      <w:proofErr w:type="gramEnd"/>
      <w:r w:rsidRPr="002C3112">
        <w:t xml:space="preserve"> and I can't think of anything that I couldn't influence.” (P1)</w:t>
      </w:r>
    </w:p>
    <w:p w14:paraId="7B782C0C" w14:textId="77777777" w:rsidR="002C3112" w:rsidRPr="002C3112" w:rsidRDefault="002C3112" w:rsidP="002C3112">
      <w:pPr>
        <w:numPr>
          <w:ilvl w:val="1"/>
          <w:numId w:val="14"/>
        </w:numPr>
      </w:pPr>
      <w:r w:rsidRPr="002C3112">
        <w:t>“The only type of things I can't control is the weather, so I was wondering if there was a situation where it started raining on me and I accepted it and said ‘oh, okay, fine’. Which didn't happen, I can't find anything like that in my memory.” (P2)</w:t>
      </w:r>
    </w:p>
    <w:p w14:paraId="4C3EC1BE" w14:textId="77777777" w:rsidR="002C3112" w:rsidRPr="002C3112" w:rsidRDefault="002C3112" w:rsidP="002C3112">
      <w:pPr>
        <w:rPr>
          <w:i/>
          <w:iCs/>
        </w:rPr>
      </w:pPr>
      <w:r w:rsidRPr="002C3112">
        <w:rPr>
          <w:i/>
          <w:iCs/>
        </w:rPr>
        <w:t>Judgement</w:t>
      </w:r>
    </w:p>
    <w:p w14:paraId="1E9B79C1" w14:textId="77777777" w:rsidR="002C3112" w:rsidRPr="002C3112" w:rsidRDefault="002C3112" w:rsidP="002C3112">
      <w:pPr>
        <w:numPr>
          <w:ilvl w:val="0"/>
          <w:numId w:val="14"/>
        </w:numPr>
      </w:pPr>
      <w:r w:rsidRPr="002C3112">
        <w:t>Intuitive judgement</w:t>
      </w:r>
    </w:p>
    <w:p w14:paraId="4D9AB1E3" w14:textId="77777777" w:rsidR="002C3112" w:rsidRPr="002C3112" w:rsidRDefault="002C3112" w:rsidP="002C3112">
      <w:pPr>
        <w:numPr>
          <w:ilvl w:val="1"/>
          <w:numId w:val="14"/>
        </w:numPr>
      </w:pPr>
      <w:r w:rsidRPr="002C3112">
        <w:t xml:space="preserve">“Now I feel like I responded to it very </w:t>
      </w:r>
      <w:proofErr w:type="spellStart"/>
      <w:r w:rsidRPr="002C3112">
        <w:t>inuitively</w:t>
      </w:r>
      <w:proofErr w:type="spellEnd"/>
      <w:r w:rsidRPr="002C3112">
        <w:t xml:space="preserve">.” (P6) </w:t>
      </w:r>
    </w:p>
    <w:p w14:paraId="42A723F6" w14:textId="77777777" w:rsidR="002C3112" w:rsidRPr="002C3112" w:rsidRDefault="002C3112" w:rsidP="002C3112">
      <w:pPr>
        <w:rPr>
          <w:i/>
          <w:iCs/>
        </w:rPr>
      </w:pPr>
      <w:r w:rsidRPr="002C3112">
        <w:rPr>
          <w:i/>
          <w:iCs/>
        </w:rPr>
        <w:t>Response Selection</w:t>
      </w:r>
    </w:p>
    <w:p w14:paraId="211B6DAF" w14:textId="77777777" w:rsidR="002C3112" w:rsidRPr="002C3112" w:rsidRDefault="002C3112" w:rsidP="002C3112">
      <w:pPr>
        <w:numPr>
          <w:ilvl w:val="0"/>
          <w:numId w:val="14"/>
        </w:numPr>
      </w:pPr>
      <w:r w:rsidRPr="002C3112">
        <w:t>Uncertainty about the meaning of slider’s position</w:t>
      </w:r>
    </w:p>
    <w:p w14:paraId="344B99D5" w14:textId="77777777" w:rsidR="002C3112" w:rsidRPr="002C3112" w:rsidRDefault="002C3112" w:rsidP="002C3112">
      <w:pPr>
        <w:numPr>
          <w:ilvl w:val="1"/>
          <w:numId w:val="14"/>
        </w:numPr>
      </w:pPr>
      <w:r w:rsidRPr="002C3112">
        <w:t xml:space="preserve">„ What do I know? I don't even know. If I were to count just the storms, I'd put it at 100.” (P1) </w:t>
      </w:r>
    </w:p>
    <w:p w14:paraId="53595040" w14:textId="77777777" w:rsidR="002C3112" w:rsidRPr="002C3112" w:rsidRDefault="002C3112" w:rsidP="00CE64C9">
      <w:pPr>
        <w:pStyle w:val="Nadpis3"/>
      </w:pPr>
      <w:r w:rsidRPr="002C3112">
        <w:t>Self-Compassion</w:t>
      </w:r>
    </w:p>
    <w:p w14:paraId="24689938" w14:textId="77777777" w:rsidR="002C3112" w:rsidRPr="002C3112" w:rsidRDefault="002C3112" w:rsidP="002C3112">
      <w:pPr>
        <w:rPr>
          <w:i/>
          <w:iCs/>
        </w:rPr>
      </w:pPr>
      <w:r w:rsidRPr="002C3112">
        <w:rPr>
          <w:i/>
          <w:iCs/>
        </w:rPr>
        <w:t>Comprehension</w:t>
      </w:r>
    </w:p>
    <w:p w14:paraId="5BCAB762" w14:textId="77777777" w:rsidR="002C3112" w:rsidRPr="002C3112" w:rsidRDefault="002C3112" w:rsidP="002C3112">
      <w:pPr>
        <w:numPr>
          <w:ilvl w:val="0"/>
          <w:numId w:val="14"/>
        </w:numPr>
      </w:pPr>
      <w:r w:rsidRPr="002C3112">
        <w:t>Definition by absence</w:t>
      </w:r>
    </w:p>
    <w:p w14:paraId="0AEA13BB" w14:textId="77777777" w:rsidR="002C3112" w:rsidRPr="002C3112" w:rsidRDefault="002C3112" w:rsidP="002C3112">
      <w:pPr>
        <w:numPr>
          <w:ilvl w:val="1"/>
          <w:numId w:val="14"/>
        </w:numPr>
      </w:pPr>
      <w:r w:rsidRPr="002C3112">
        <w:t xml:space="preserve">“Or simply the absence of scolding myself.” (P2) </w:t>
      </w:r>
    </w:p>
    <w:p w14:paraId="51039A57" w14:textId="77777777" w:rsidR="002C3112" w:rsidRPr="002C3112" w:rsidRDefault="002C3112" w:rsidP="002C3112">
      <w:pPr>
        <w:numPr>
          <w:ilvl w:val="0"/>
          <w:numId w:val="14"/>
        </w:numPr>
      </w:pPr>
      <w:r w:rsidRPr="002C3112">
        <w:t>Uncertainty about item’s meaning</w:t>
      </w:r>
    </w:p>
    <w:p w14:paraId="1244D84B" w14:textId="77777777" w:rsidR="002C3112" w:rsidRPr="002C3112" w:rsidRDefault="002C3112" w:rsidP="002C3112">
      <w:pPr>
        <w:numPr>
          <w:ilvl w:val="1"/>
          <w:numId w:val="14"/>
        </w:numPr>
      </w:pPr>
      <w:r w:rsidRPr="002C3112">
        <w:t>“And I'm wondering exactly what it means to be kind to yourself.” (P1)</w:t>
      </w:r>
    </w:p>
    <w:p w14:paraId="762A832B" w14:textId="77777777" w:rsidR="002C3112" w:rsidRPr="002C3112" w:rsidRDefault="002C3112" w:rsidP="002C3112">
      <w:pPr>
        <w:numPr>
          <w:ilvl w:val="0"/>
          <w:numId w:val="14"/>
        </w:numPr>
      </w:pPr>
      <w:r w:rsidRPr="002C3112">
        <w:t xml:space="preserve">Recalibration of item’s meaning </w:t>
      </w:r>
    </w:p>
    <w:p w14:paraId="57F7053A" w14:textId="77777777" w:rsidR="002C3112" w:rsidRPr="002C3112" w:rsidRDefault="002C3112" w:rsidP="002C3112">
      <w:pPr>
        <w:numPr>
          <w:ilvl w:val="1"/>
          <w:numId w:val="14"/>
        </w:numPr>
      </w:pPr>
      <w:r w:rsidRPr="002C3112">
        <w:lastRenderedPageBreak/>
        <w:t>“Now I'm thinking about what it means when you’re kind to another person. […] To do something for someone that will help them. […] So, I'm thinking about whether I did something for myself today that would help me.” (P1)</w:t>
      </w:r>
    </w:p>
    <w:p w14:paraId="3A905E9B" w14:textId="77777777" w:rsidR="002C3112" w:rsidRPr="002C3112" w:rsidRDefault="002C3112" w:rsidP="002C3112">
      <w:pPr>
        <w:rPr>
          <w:i/>
          <w:iCs/>
        </w:rPr>
      </w:pPr>
      <w:r w:rsidRPr="002C3112">
        <w:rPr>
          <w:i/>
          <w:iCs/>
        </w:rPr>
        <w:t xml:space="preserve">Retrieval </w:t>
      </w:r>
    </w:p>
    <w:p w14:paraId="4F8A46A9" w14:textId="77777777" w:rsidR="002C3112" w:rsidRPr="002C3112" w:rsidRDefault="002C3112" w:rsidP="002C3112">
      <w:pPr>
        <w:numPr>
          <w:ilvl w:val="0"/>
          <w:numId w:val="26"/>
        </w:numPr>
      </w:pPr>
      <w:r w:rsidRPr="002C3112">
        <w:t>Go-through relevant time window</w:t>
      </w:r>
    </w:p>
    <w:p w14:paraId="06C59FE2" w14:textId="77777777" w:rsidR="002C3112" w:rsidRPr="002C3112" w:rsidRDefault="002C3112" w:rsidP="002C3112">
      <w:pPr>
        <w:numPr>
          <w:ilvl w:val="1"/>
          <w:numId w:val="26"/>
        </w:numPr>
      </w:pPr>
      <w:r w:rsidRPr="002C3112">
        <w:t>“I was kind of going through my internal dialogues again.” (P2)</w:t>
      </w:r>
    </w:p>
    <w:p w14:paraId="66935673" w14:textId="77777777" w:rsidR="002C3112" w:rsidRPr="002C3112" w:rsidRDefault="002C3112" w:rsidP="002C3112">
      <w:pPr>
        <w:numPr>
          <w:ilvl w:val="0"/>
          <w:numId w:val="26"/>
        </w:numPr>
      </w:pPr>
      <w:r w:rsidRPr="002C3112">
        <w:t>Selective remembering</w:t>
      </w:r>
    </w:p>
    <w:p w14:paraId="3D686034" w14:textId="77777777" w:rsidR="002C3112" w:rsidRPr="002C3112" w:rsidRDefault="002C3112" w:rsidP="002C3112">
      <w:pPr>
        <w:numPr>
          <w:ilvl w:val="1"/>
          <w:numId w:val="26"/>
        </w:numPr>
      </w:pPr>
      <w:r w:rsidRPr="002C3112">
        <w:t>“When I was getting ready in the morning, I thought to myself for the first time in a long time that it would be okay and that I would find nice people and that I would have fun.” (P5)</w:t>
      </w:r>
    </w:p>
    <w:p w14:paraId="683F9057" w14:textId="77777777" w:rsidR="002C3112" w:rsidRPr="002C3112" w:rsidRDefault="002C3112" w:rsidP="002C3112">
      <w:pPr>
        <w:rPr>
          <w:i/>
          <w:iCs/>
        </w:rPr>
      </w:pPr>
      <w:r w:rsidRPr="002C3112">
        <w:rPr>
          <w:i/>
          <w:iCs/>
        </w:rPr>
        <w:t xml:space="preserve">Judgement </w:t>
      </w:r>
    </w:p>
    <w:p w14:paraId="6991578F" w14:textId="77777777" w:rsidR="002C3112" w:rsidRPr="002C3112" w:rsidRDefault="002C3112" w:rsidP="002C3112">
      <w:pPr>
        <w:numPr>
          <w:ilvl w:val="0"/>
          <w:numId w:val="14"/>
        </w:numPr>
      </w:pPr>
      <w:r w:rsidRPr="002C3112">
        <w:t xml:space="preserve">Presence of indicators </w:t>
      </w:r>
    </w:p>
    <w:p w14:paraId="07D8EFC1" w14:textId="77777777" w:rsidR="002C3112" w:rsidRPr="002C3112" w:rsidRDefault="002C3112" w:rsidP="002C3112">
      <w:pPr>
        <w:numPr>
          <w:ilvl w:val="1"/>
          <w:numId w:val="14"/>
        </w:numPr>
      </w:pPr>
      <w:r w:rsidRPr="002C3112">
        <w:t>“Well, I ate. That helped me not to be hungry.” (P1)</w:t>
      </w:r>
    </w:p>
    <w:p w14:paraId="28727AAF" w14:textId="77777777" w:rsidR="002C3112" w:rsidRPr="002C3112" w:rsidRDefault="002C3112" w:rsidP="002C3112">
      <w:pPr>
        <w:numPr>
          <w:ilvl w:val="1"/>
          <w:numId w:val="14"/>
        </w:numPr>
      </w:pPr>
      <w:r w:rsidRPr="002C3112">
        <w:t xml:space="preserve">“I kind of went through my internal dialogues again and if you could call it that I was kind to myself. Yeah, </w:t>
      </w:r>
      <w:proofErr w:type="gramStart"/>
      <w:r w:rsidRPr="002C3112">
        <w:t>pretty okay</w:t>
      </w:r>
      <w:proofErr w:type="gramEnd"/>
      <w:r w:rsidRPr="002C3112">
        <w:t>.” (P2)</w:t>
      </w:r>
    </w:p>
    <w:p w14:paraId="4AD94E8F" w14:textId="77777777" w:rsidR="002C3112" w:rsidRPr="002C3112" w:rsidRDefault="002C3112" w:rsidP="002C3112">
      <w:pPr>
        <w:numPr>
          <w:ilvl w:val="1"/>
          <w:numId w:val="14"/>
        </w:numPr>
      </w:pPr>
      <w:r w:rsidRPr="002C3112">
        <w:t>“When I was getting ready in the morning, I thought to myself for the first time in a long time that it would be okay and that I would find nice people and that I would have fun.” (P5)</w:t>
      </w:r>
    </w:p>
    <w:p w14:paraId="0DA7ACA1" w14:textId="77777777" w:rsidR="002C3112" w:rsidRPr="002C3112" w:rsidRDefault="002C3112" w:rsidP="002C3112">
      <w:pPr>
        <w:numPr>
          <w:ilvl w:val="0"/>
          <w:numId w:val="14"/>
        </w:numPr>
      </w:pPr>
      <w:r w:rsidRPr="002C3112">
        <w:t>Absence of indicators</w:t>
      </w:r>
    </w:p>
    <w:p w14:paraId="74964672" w14:textId="77777777" w:rsidR="002C3112" w:rsidRPr="002C3112" w:rsidRDefault="002C3112" w:rsidP="002C3112">
      <w:pPr>
        <w:numPr>
          <w:ilvl w:val="1"/>
          <w:numId w:val="14"/>
        </w:numPr>
      </w:pPr>
      <w:r w:rsidRPr="002C3112">
        <w:t>“There wasn't that much going on today.” (P1)</w:t>
      </w:r>
    </w:p>
    <w:p w14:paraId="441978D4" w14:textId="77777777" w:rsidR="002C3112" w:rsidRPr="002C3112" w:rsidRDefault="002C3112" w:rsidP="00EA3B11">
      <w:pPr>
        <w:pStyle w:val="Nadpis3"/>
      </w:pPr>
      <w:r w:rsidRPr="002C3112">
        <w:t>Emotional Expression</w:t>
      </w:r>
    </w:p>
    <w:p w14:paraId="203D28C5" w14:textId="77777777" w:rsidR="002C3112" w:rsidRPr="002C3112" w:rsidRDefault="002C3112" w:rsidP="002C3112">
      <w:pPr>
        <w:rPr>
          <w:i/>
          <w:iCs/>
        </w:rPr>
      </w:pPr>
      <w:r w:rsidRPr="002C3112">
        <w:rPr>
          <w:i/>
          <w:iCs/>
        </w:rPr>
        <w:t>Retrieval</w:t>
      </w:r>
    </w:p>
    <w:p w14:paraId="6551D98B" w14:textId="77777777" w:rsidR="002C3112" w:rsidRPr="002C3112" w:rsidRDefault="002C3112" w:rsidP="002C3112">
      <w:pPr>
        <w:numPr>
          <w:ilvl w:val="0"/>
          <w:numId w:val="27"/>
        </w:numPr>
      </w:pPr>
      <w:r w:rsidRPr="002C3112">
        <w:lastRenderedPageBreak/>
        <w:t>Selective remembering</w:t>
      </w:r>
    </w:p>
    <w:p w14:paraId="10138A62" w14:textId="77777777" w:rsidR="002C3112" w:rsidRPr="002C3112" w:rsidRDefault="002C3112" w:rsidP="002C3112">
      <w:pPr>
        <w:numPr>
          <w:ilvl w:val="1"/>
          <w:numId w:val="27"/>
        </w:numPr>
      </w:pPr>
      <w:r w:rsidRPr="002C3112">
        <w:t>“Yeah, today I did. For example, when we talked about our feelings with several people, I always said it out loud, that maybe I felt lost, or that I wasn't sure.” (P5)</w:t>
      </w:r>
    </w:p>
    <w:p w14:paraId="58B07FC2" w14:textId="77777777" w:rsidR="002C3112" w:rsidRPr="002C3112" w:rsidRDefault="002C3112" w:rsidP="002C3112">
      <w:pPr>
        <w:rPr>
          <w:i/>
          <w:iCs/>
        </w:rPr>
      </w:pPr>
      <w:r w:rsidRPr="002C3112">
        <w:rPr>
          <w:i/>
          <w:iCs/>
        </w:rPr>
        <w:t>Judgement</w:t>
      </w:r>
    </w:p>
    <w:p w14:paraId="06220B20" w14:textId="77777777" w:rsidR="002C3112" w:rsidRPr="002C3112" w:rsidRDefault="002C3112" w:rsidP="002C3112">
      <w:pPr>
        <w:numPr>
          <w:ilvl w:val="0"/>
          <w:numId w:val="14"/>
        </w:numPr>
      </w:pPr>
      <w:r w:rsidRPr="002C3112">
        <w:t>Presence of indicators</w:t>
      </w:r>
    </w:p>
    <w:p w14:paraId="63116F57" w14:textId="77777777" w:rsidR="002C3112" w:rsidRPr="002C3112" w:rsidRDefault="002C3112" w:rsidP="002C3112">
      <w:pPr>
        <w:numPr>
          <w:ilvl w:val="1"/>
          <w:numId w:val="14"/>
        </w:numPr>
      </w:pPr>
      <w:r w:rsidRPr="002C3112">
        <w:t>“Yeah, today I did. For example, when we talked about our feelings with several people, I always said it out loud, that maybe I felt lost, or that I wasn't sure.” (P5)</w:t>
      </w:r>
    </w:p>
    <w:p w14:paraId="2EE93699" w14:textId="77777777" w:rsidR="002C3112" w:rsidRPr="002C3112" w:rsidRDefault="002C3112" w:rsidP="002C3112">
      <w:pPr>
        <w:numPr>
          <w:ilvl w:val="0"/>
          <w:numId w:val="14"/>
        </w:numPr>
      </w:pPr>
      <w:r w:rsidRPr="002C3112">
        <w:t xml:space="preserve">Absence of indicators </w:t>
      </w:r>
    </w:p>
    <w:p w14:paraId="43E044D4" w14:textId="77777777" w:rsidR="002C3112" w:rsidRPr="002C3112" w:rsidRDefault="002C3112" w:rsidP="002C3112">
      <w:pPr>
        <w:numPr>
          <w:ilvl w:val="1"/>
          <w:numId w:val="14"/>
        </w:numPr>
      </w:pPr>
      <w:r w:rsidRPr="002C3112">
        <w:t>“I guess there wasn't much to express today, I was in a neutral mood.” (P1)</w:t>
      </w:r>
    </w:p>
    <w:p w14:paraId="0DBD4A2B" w14:textId="77777777" w:rsidR="002C3112" w:rsidRPr="002C3112" w:rsidRDefault="002C3112" w:rsidP="002C3112">
      <w:pPr>
        <w:numPr>
          <w:ilvl w:val="1"/>
          <w:numId w:val="14"/>
        </w:numPr>
      </w:pPr>
      <w:r w:rsidRPr="002C3112">
        <w:t xml:space="preserve">“There wasn't much to express.” (P2) </w:t>
      </w:r>
    </w:p>
    <w:p w14:paraId="31D2FC3C" w14:textId="77777777" w:rsidR="002C3112" w:rsidRPr="002C3112" w:rsidRDefault="002C3112" w:rsidP="002C3112">
      <w:pPr>
        <w:numPr>
          <w:ilvl w:val="0"/>
          <w:numId w:val="14"/>
        </w:numPr>
      </w:pPr>
      <w:r w:rsidRPr="002C3112">
        <w:t>Counterfactual thinking</w:t>
      </w:r>
    </w:p>
    <w:p w14:paraId="06234E83" w14:textId="77777777" w:rsidR="002C3112" w:rsidRPr="002C3112" w:rsidRDefault="002C3112" w:rsidP="002C3112">
      <w:pPr>
        <w:numPr>
          <w:ilvl w:val="1"/>
          <w:numId w:val="14"/>
        </w:numPr>
      </w:pPr>
      <w:r w:rsidRPr="002C3112">
        <w:t>“If I had a big emotion, I would probably express it. There weren't that many strong emotions.” (P2)</w:t>
      </w:r>
    </w:p>
    <w:p w14:paraId="13879A5C" w14:textId="77777777" w:rsidR="002C3112" w:rsidRPr="002C3112" w:rsidRDefault="002C3112" w:rsidP="002C3112">
      <w:pPr>
        <w:rPr>
          <w:i/>
          <w:iCs/>
        </w:rPr>
      </w:pPr>
      <w:r w:rsidRPr="002C3112">
        <w:rPr>
          <w:i/>
          <w:iCs/>
        </w:rPr>
        <w:t>Response Selection</w:t>
      </w:r>
    </w:p>
    <w:p w14:paraId="543979B0" w14:textId="77777777" w:rsidR="002C3112" w:rsidRPr="002C3112" w:rsidRDefault="002C3112" w:rsidP="002C3112">
      <w:pPr>
        <w:numPr>
          <w:ilvl w:val="1"/>
          <w:numId w:val="14"/>
        </w:numPr>
      </w:pPr>
      <w:r w:rsidRPr="002C3112">
        <w:t xml:space="preserve">“There wasn't much to express. So, I'll give it an average.” (P2) </w:t>
      </w:r>
    </w:p>
    <w:p w14:paraId="3BFE2C9B" w14:textId="77777777" w:rsidR="002C3112" w:rsidRPr="002C3112" w:rsidRDefault="002C3112" w:rsidP="00EA3B11">
      <w:pPr>
        <w:pStyle w:val="Nadpis3"/>
      </w:pPr>
      <w:r w:rsidRPr="002C3112">
        <w:t>Seeking Social Support</w:t>
      </w:r>
    </w:p>
    <w:p w14:paraId="2101FDB8" w14:textId="77777777" w:rsidR="002C3112" w:rsidRPr="002C3112" w:rsidRDefault="002C3112" w:rsidP="002C3112">
      <w:pPr>
        <w:rPr>
          <w:i/>
          <w:iCs/>
        </w:rPr>
      </w:pPr>
      <w:r w:rsidRPr="002C3112">
        <w:rPr>
          <w:i/>
          <w:iCs/>
        </w:rPr>
        <w:t>Comprehension</w:t>
      </w:r>
    </w:p>
    <w:p w14:paraId="646F334A" w14:textId="77777777" w:rsidR="002C3112" w:rsidRPr="002C3112" w:rsidRDefault="002C3112" w:rsidP="002C3112">
      <w:pPr>
        <w:numPr>
          <w:ilvl w:val="0"/>
          <w:numId w:val="14"/>
        </w:numPr>
      </w:pPr>
      <w:r w:rsidRPr="002C3112">
        <w:t xml:space="preserve">Definition by personal experience or example </w:t>
      </w:r>
    </w:p>
    <w:p w14:paraId="190F879C" w14:textId="77777777" w:rsidR="002C3112" w:rsidRPr="002C3112" w:rsidRDefault="002C3112" w:rsidP="002C3112">
      <w:pPr>
        <w:numPr>
          <w:ilvl w:val="1"/>
          <w:numId w:val="14"/>
        </w:numPr>
      </w:pPr>
      <w:r w:rsidRPr="002C3112">
        <w:t>“When I don't know how to do something or something like that. When I know I need help.” (P1)</w:t>
      </w:r>
    </w:p>
    <w:p w14:paraId="03D22A77" w14:textId="77777777" w:rsidR="002C3112" w:rsidRPr="002C3112" w:rsidRDefault="002C3112" w:rsidP="002C3112">
      <w:pPr>
        <w:numPr>
          <w:ilvl w:val="1"/>
          <w:numId w:val="14"/>
        </w:numPr>
      </w:pPr>
      <w:r w:rsidRPr="002C3112">
        <w:lastRenderedPageBreak/>
        <w:t>“I imagine support when I'm feeling a little sad, while I see help more as a physical thing, like if I have a problem with my schedule.” (P5)</w:t>
      </w:r>
    </w:p>
    <w:p w14:paraId="30B3D2F3" w14:textId="77777777" w:rsidR="002C3112" w:rsidRPr="002C3112" w:rsidRDefault="002C3112" w:rsidP="002C3112">
      <w:pPr>
        <w:rPr>
          <w:i/>
          <w:iCs/>
        </w:rPr>
      </w:pPr>
      <w:r w:rsidRPr="002C3112">
        <w:rPr>
          <w:i/>
          <w:iCs/>
        </w:rPr>
        <w:t xml:space="preserve">Judgement </w:t>
      </w:r>
    </w:p>
    <w:p w14:paraId="7DB08532" w14:textId="77777777" w:rsidR="002C3112" w:rsidRPr="002C3112" w:rsidRDefault="002C3112" w:rsidP="002C3112">
      <w:pPr>
        <w:numPr>
          <w:ilvl w:val="0"/>
          <w:numId w:val="14"/>
        </w:numPr>
      </w:pPr>
      <w:r w:rsidRPr="002C3112">
        <w:t>Presence of indicators</w:t>
      </w:r>
    </w:p>
    <w:p w14:paraId="77F2D5F5" w14:textId="77777777" w:rsidR="002C3112" w:rsidRPr="002C3112" w:rsidRDefault="002C3112" w:rsidP="002C3112">
      <w:pPr>
        <w:numPr>
          <w:ilvl w:val="1"/>
          <w:numId w:val="14"/>
        </w:numPr>
      </w:pPr>
      <w:r w:rsidRPr="002C3112">
        <w:t>“I think the consultation counts.” (P2)</w:t>
      </w:r>
    </w:p>
    <w:p w14:paraId="3A070F84" w14:textId="77777777" w:rsidR="002C3112" w:rsidRPr="002C3112" w:rsidRDefault="002C3112" w:rsidP="002C3112">
      <w:pPr>
        <w:numPr>
          <w:ilvl w:val="0"/>
          <w:numId w:val="14"/>
        </w:numPr>
      </w:pPr>
      <w:r w:rsidRPr="002C3112">
        <w:t xml:space="preserve">Absence of indicators </w:t>
      </w:r>
    </w:p>
    <w:p w14:paraId="3BEB0A01" w14:textId="77777777" w:rsidR="002C3112" w:rsidRPr="002C3112" w:rsidRDefault="002C3112" w:rsidP="002C3112">
      <w:pPr>
        <w:numPr>
          <w:ilvl w:val="1"/>
          <w:numId w:val="14"/>
        </w:numPr>
      </w:pPr>
      <w:r w:rsidRPr="002C3112">
        <w:t xml:space="preserve">“And otherwise, the rest of the time wasn't really needed.” (P2) </w:t>
      </w:r>
    </w:p>
    <w:p w14:paraId="42EB940A" w14:textId="77777777" w:rsidR="002C3112" w:rsidRPr="002C3112" w:rsidRDefault="002C3112" w:rsidP="002C3112">
      <w:pPr>
        <w:numPr>
          <w:ilvl w:val="1"/>
          <w:numId w:val="14"/>
        </w:numPr>
      </w:pPr>
      <w:r w:rsidRPr="002C3112">
        <w:t xml:space="preserve">“I'll </w:t>
      </w:r>
      <w:proofErr w:type="gramStart"/>
      <w:r w:rsidRPr="002C3112">
        <w:t>look into</w:t>
      </w:r>
      <w:proofErr w:type="gramEnd"/>
      <w:r w:rsidRPr="002C3112">
        <w:t xml:space="preserve"> it from a spiritual perspective, from that spiritual perspective we can again include it as help, so I would sort of move it, but other than that, nothing. So, I wouldn't move it any </w:t>
      </w:r>
      <w:proofErr w:type="gramStart"/>
      <w:r w:rsidRPr="002C3112">
        <w:t>further..</w:t>
      </w:r>
      <w:proofErr w:type="gramEnd"/>
      <w:r w:rsidRPr="002C3112">
        <w:t>” (P1)</w:t>
      </w:r>
    </w:p>
    <w:p w14:paraId="629B2F01" w14:textId="77777777" w:rsidR="002C3112" w:rsidRPr="002C3112" w:rsidRDefault="002C3112" w:rsidP="002C3112">
      <w:pPr>
        <w:numPr>
          <w:ilvl w:val="0"/>
          <w:numId w:val="14"/>
        </w:numPr>
      </w:pPr>
      <w:r w:rsidRPr="002C3112">
        <w:t>Self-comparison</w:t>
      </w:r>
    </w:p>
    <w:p w14:paraId="76671E5D" w14:textId="77777777" w:rsidR="002C3112" w:rsidRPr="002C3112" w:rsidRDefault="002C3112" w:rsidP="002C3112">
      <w:pPr>
        <w:numPr>
          <w:ilvl w:val="1"/>
          <w:numId w:val="14"/>
        </w:numPr>
      </w:pPr>
      <w:r w:rsidRPr="002C3112">
        <w:t xml:space="preserve">“Yes, from about two people today. Which I don't normally do.” (P5) </w:t>
      </w:r>
    </w:p>
    <w:p w14:paraId="6D04D04A" w14:textId="77777777" w:rsidR="002C3112" w:rsidRPr="002C3112" w:rsidRDefault="002C3112" w:rsidP="002C3112">
      <w:pPr>
        <w:rPr>
          <w:i/>
          <w:iCs/>
        </w:rPr>
      </w:pPr>
      <w:r w:rsidRPr="002C3112">
        <w:rPr>
          <w:i/>
          <w:iCs/>
        </w:rPr>
        <w:t xml:space="preserve">Response Selection </w:t>
      </w:r>
    </w:p>
    <w:p w14:paraId="6CB7A67C" w14:textId="77777777" w:rsidR="002C3112" w:rsidRPr="002C3112" w:rsidRDefault="002C3112" w:rsidP="002C3112">
      <w:pPr>
        <w:numPr>
          <w:ilvl w:val="0"/>
          <w:numId w:val="14"/>
        </w:numPr>
      </w:pPr>
      <w:r w:rsidRPr="002C3112">
        <w:t>Alignment with judgement</w:t>
      </w:r>
    </w:p>
    <w:p w14:paraId="5C7AC9C6" w14:textId="77777777" w:rsidR="002C3112" w:rsidRPr="002C3112" w:rsidRDefault="002C3112" w:rsidP="002C3112">
      <w:pPr>
        <w:numPr>
          <w:ilvl w:val="1"/>
          <w:numId w:val="14"/>
        </w:numPr>
      </w:pPr>
      <w:r w:rsidRPr="002C3112">
        <w:t>“I think the consultation counts. And otherwise, the rest of the time wasn't really needed. So, I'll give it a bit below average.” (P2)</w:t>
      </w:r>
    </w:p>
    <w:p w14:paraId="6D9B8BF7" w14:textId="77777777" w:rsidR="002C3112" w:rsidRPr="002C3112" w:rsidRDefault="002C3112" w:rsidP="00EA3B11">
      <w:pPr>
        <w:pStyle w:val="Nadpis3"/>
      </w:pPr>
      <w:r w:rsidRPr="002C3112">
        <w:t>Mentalization</w:t>
      </w:r>
    </w:p>
    <w:p w14:paraId="0355772C" w14:textId="77777777" w:rsidR="002C3112" w:rsidRPr="002C3112" w:rsidRDefault="002C3112" w:rsidP="002C3112">
      <w:pPr>
        <w:rPr>
          <w:i/>
          <w:iCs/>
        </w:rPr>
      </w:pPr>
      <w:r w:rsidRPr="002C3112">
        <w:rPr>
          <w:i/>
          <w:iCs/>
        </w:rPr>
        <w:t>Retrieval</w:t>
      </w:r>
    </w:p>
    <w:p w14:paraId="00C990F4" w14:textId="77777777" w:rsidR="002C3112" w:rsidRPr="002C3112" w:rsidRDefault="002C3112" w:rsidP="002C3112">
      <w:pPr>
        <w:numPr>
          <w:ilvl w:val="0"/>
          <w:numId w:val="14"/>
        </w:numPr>
      </w:pPr>
      <w:r w:rsidRPr="002C3112">
        <w:t>Absence of memory</w:t>
      </w:r>
    </w:p>
    <w:p w14:paraId="4FCA9C6F" w14:textId="77777777" w:rsidR="002C3112" w:rsidRPr="002C3112" w:rsidRDefault="002C3112" w:rsidP="002C3112">
      <w:pPr>
        <w:numPr>
          <w:ilvl w:val="1"/>
          <w:numId w:val="14"/>
        </w:numPr>
      </w:pPr>
      <w:r w:rsidRPr="002C3112">
        <w:t>“I don't remember trying at all today. It wasn't even necessary today.” (P1)</w:t>
      </w:r>
    </w:p>
    <w:p w14:paraId="2AE02638" w14:textId="77777777" w:rsidR="002C3112" w:rsidRPr="002C3112" w:rsidRDefault="002C3112" w:rsidP="002C3112">
      <w:pPr>
        <w:rPr>
          <w:i/>
          <w:iCs/>
        </w:rPr>
      </w:pPr>
      <w:r w:rsidRPr="002C3112">
        <w:rPr>
          <w:i/>
          <w:iCs/>
        </w:rPr>
        <w:t>Retrieval</w:t>
      </w:r>
    </w:p>
    <w:p w14:paraId="7426F3C1" w14:textId="77777777" w:rsidR="002C3112" w:rsidRPr="002C3112" w:rsidRDefault="002C3112" w:rsidP="002C3112">
      <w:pPr>
        <w:numPr>
          <w:ilvl w:val="0"/>
          <w:numId w:val="28"/>
        </w:numPr>
      </w:pPr>
      <w:r w:rsidRPr="002C3112">
        <w:t>Selective remembering</w:t>
      </w:r>
    </w:p>
    <w:p w14:paraId="156222E9" w14:textId="77777777" w:rsidR="002C3112" w:rsidRPr="002C3112" w:rsidRDefault="002C3112" w:rsidP="002C3112">
      <w:pPr>
        <w:numPr>
          <w:ilvl w:val="1"/>
          <w:numId w:val="28"/>
        </w:numPr>
      </w:pPr>
      <w:r w:rsidRPr="002C3112">
        <w:lastRenderedPageBreak/>
        <w:t xml:space="preserve">“My friend told me today how she felt that she was content, but also sad. And at one point she was </w:t>
      </w:r>
      <w:proofErr w:type="gramStart"/>
      <w:r w:rsidRPr="002C3112">
        <w:t>really sad</w:t>
      </w:r>
      <w:proofErr w:type="gramEnd"/>
      <w:r w:rsidRPr="002C3112">
        <w:t xml:space="preserve"> and I always try to understand, like in 80%, 90% of cases, why the person is behaving like that and how I can help them.” (P5) </w:t>
      </w:r>
    </w:p>
    <w:p w14:paraId="70E1F86B" w14:textId="77777777" w:rsidR="002C3112" w:rsidRPr="002C3112" w:rsidRDefault="002C3112" w:rsidP="002C3112">
      <w:pPr>
        <w:rPr>
          <w:i/>
          <w:iCs/>
        </w:rPr>
      </w:pPr>
      <w:r w:rsidRPr="002C3112">
        <w:rPr>
          <w:i/>
          <w:iCs/>
        </w:rPr>
        <w:t>Judgement</w:t>
      </w:r>
    </w:p>
    <w:p w14:paraId="28040E6B" w14:textId="77777777" w:rsidR="002C3112" w:rsidRPr="002C3112" w:rsidRDefault="002C3112" w:rsidP="002C3112">
      <w:pPr>
        <w:numPr>
          <w:ilvl w:val="0"/>
          <w:numId w:val="14"/>
        </w:numPr>
      </w:pPr>
      <w:r w:rsidRPr="002C3112">
        <w:t>Absence of indicators</w:t>
      </w:r>
    </w:p>
    <w:p w14:paraId="3EA9E7ED" w14:textId="77777777" w:rsidR="002C3112" w:rsidRPr="002C3112" w:rsidRDefault="002C3112" w:rsidP="002C3112">
      <w:pPr>
        <w:numPr>
          <w:ilvl w:val="1"/>
          <w:numId w:val="14"/>
        </w:numPr>
      </w:pPr>
      <w:r w:rsidRPr="002C3112">
        <w:t>“I didn't encounter any unusual behavior from other people, so there wasn't much to overthink.” (P2)</w:t>
      </w:r>
    </w:p>
    <w:p w14:paraId="17334CC3" w14:textId="77777777" w:rsidR="002C3112" w:rsidRPr="002C3112" w:rsidRDefault="002C3112" w:rsidP="002C3112">
      <w:pPr>
        <w:numPr>
          <w:ilvl w:val="0"/>
          <w:numId w:val="14"/>
        </w:numPr>
      </w:pPr>
      <w:r w:rsidRPr="002C3112">
        <w:t>Self-comparison</w:t>
      </w:r>
    </w:p>
    <w:p w14:paraId="26148A44" w14:textId="77777777" w:rsidR="002C3112" w:rsidRPr="002C3112" w:rsidRDefault="002C3112" w:rsidP="002C3112">
      <w:pPr>
        <w:numPr>
          <w:ilvl w:val="1"/>
          <w:numId w:val="14"/>
        </w:numPr>
      </w:pPr>
      <w:r w:rsidRPr="002C3112">
        <w:t>“I usually try to understand it. But today I didn't have to try to understand.” (P1)</w:t>
      </w:r>
    </w:p>
    <w:p w14:paraId="7D0919BB" w14:textId="77777777" w:rsidR="002C3112" w:rsidRPr="002C3112" w:rsidRDefault="002C3112" w:rsidP="002C3112">
      <w:pPr>
        <w:numPr>
          <w:ilvl w:val="1"/>
          <w:numId w:val="14"/>
        </w:numPr>
      </w:pPr>
      <w:r w:rsidRPr="002C3112">
        <w:t xml:space="preserve">“My friend told me today how she felt that she was content, but also sad. And at one point she was </w:t>
      </w:r>
      <w:proofErr w:type="gramStart"/>
      <w:r w:rsidRPr="002C3112">
        <w:t>really sad</w:t>
      </w:r>
      <w:proofErr w:type="gramEnd"/>
      <w:r w:rsidRPr="002C3112">
        <w:t xml:space="preserve"> and I always try to understand, like in 80%, 90% of cases, why the person is behaving like that and how I can help them.” (P5) </w:t>
      </w:r>
    </w:p>
    <w:p w14:paraId="612D22A1" w14:textId="77777777" w:rsidR="002C3112" w:rsidRPr="002C3112" w:rsidRDefault="002C3112" w:rsidP="002C3112">
      <w:pPr>
        <w:rPr>
          <w:i/>
          <w:iCs/>
        </w:rPr>
      </w:pPr>
      <w:r w:rsidRPr="002C3112">
        <w:rPr>
          <w:i/>
          <w:iCs/>
        </w:rPr>
        <w:t xml:space="preserve">Response Selection </w:t>
      </w:r>
    </w:p>
    <w:p w14:paraId="1B965288" w14:textId="77777777" w:rsidR="002C3112" w:rsidRPr="002C3112" w:rsidRDefault="002C3112" w:rsidP="002C3112">
      <w:pPr>
        <w:numPr>
          <w:ilvl w:val="0"/>
          <w:numId w:val="14"/>
        </w:numPr>
      </w:pPr>
      <w:r w:rsidRPr="002C3112">
        <w:t>Alignment with judgement</w:t>
      </w:r>
    </w:p>
    <w:p w14:paraId="70E8EF4A" w14:textId="77777777" w:rsidR="002C3112" w:rsidRPr="002C3112" w:rsidRDefault="002C3112" w:rsidP="002C3112">
      <w:pPr>
        <w:numPr>
          <w:ilvl w:val="1"/>
          <w:numId w:val="14"/>
        </w:numPr>
      </w:pPr>
      <w:r w:rsidRPr="002C3112">
        <w:t xml:space="preserve">“I usually try to understand it. But today I didn't have to develop any understanding, so I'll just leave it at </w:t>
      </w:r>
      <w:proofErr w:type="gramStart"/>
      <w:r w:rsidRPr="002C3112">
        <w:t>that.”</w:t>
      </w:r>
      <w:proofErr w:type="gramEnd"/>
      <w:r w:rsidRPr="002C3112">
        <w:t xml:space="preserve"> (P1)</w:t>
      </w:r>
    </w:p>
    <w:p w14:paraId="47DC5BFF" w14:textId="3C9EAF3E" w:rsidR="002C3112" w:rsidRPr="002C3112" w:rsidRDefault="002C3112" w:rsidP="002C3112">
      <w:pPr>
        <w:numPr>
          <w:ilvl w:val="1"/>
          <w:numId w:val="14"/>
        </w:numPr>
      </w:pPr>
      <w:r w:rsidRPr="002C3112">
        <w:t>“I didn't encounter any unusual behavior from other people, so there wasn't much to overthink. So</w:t>
      </w:r>
      <w:r w:rsidR="00B567C8">
        <w:t>,</w:t>
      </w:r>
      <w:r w:rsidRPr="002C3112">
        <w:t xml:space="preserve"> I'd put it </w:t>
      </w:r>
      <w:proofErr w:type="gramStart"/>
      <w:r w:rsidRPr="002C3112">
        <w:t>at</w:t>
      </w:r>
      <w:proofErr w:type="gramEnd"/>
      <w:r w:rsidRPr="002C3112">
        <w:t xml:space="preserve"> average or slightly above </w:t>
      </w:r>
      <w:proofErr w:type="gramStart"/>
      <w:r w:rsidRPr="002C3112">
        <w:t>average.”</w:t>
      </w:r>
      <w:proofErr w:type="gramEnd"/>
      <w:r w:rsidRPr="002C3112">
        <w:t xml:space="preserve"> (P2)</w:t>
      </w:r>
    </w:p>
    <w:p w14:paraId="6F18AA98" w14:textId="4ADEABDD" w:rsidR="00842AB9" w:rsidRPr="00041B4C" w:rsidRDefault="00602602" w:rsidP="003D54B3">
      <w:pPr>
        <w:pStyle w:val="Nadpis1"/>
      </w:pPr>
      <w:r w:rsidRPr="00041B4C">
        <w:br w:type="page"/>
      </w:r>
      <w:r w:rsidR="00842AB9" w:rsidRPr="00041B4C">
        <w:lastRenderedPageBreak/>
        <w:t xml:space="preserve">Online Supplement </w:t>
      </w:r>
      <w:r w:rsidR="002E7461" w:rsidRPr="00041B4C">
        <w:t>D</w:t>
      </w:r>
      <w:r w:rsidR="00842AB9" w:rsidRPr="00041B4C">
        <w:t>. Daily Diary Study</w:t>
      </w:r>
    </w:p>
    <w:p w14:paraId="5F15E535" w14:textId="51A60560" w:rsidR="002E7461" w:rsidRDefault="002E7461" w:rsidP="002E7461">
      <w:pPr>
        <w:pStyle w:val="Nadpis2"/>
      </w:pPr>
      <w:r w:rsidRPr="00041B4C">
        <w:t>Results</w:t>
      </w:r>
    </w:p>
    <w:p w14:paraId="1EC37941" w14:textId="77777777" w:rsidR="0084491A" w:rsidRPr="00B30B46" w:rsidRDefault="0084491A" w:rsidP="0084491A">
      <w:pPr>
        <w:ind w:firstLine="0"/>
        <w:rPr>
          <w:b/>
          <w:bCs/>
        </w:rPr>
      </w:pPr>
      <w:r w:rsidRPr="00B30B46">
        <w:rPr>
          <w:b/>
          <w:bCs/>
        </w:rPr>
        <w:t>Figure D1</w:t>
      </w:r>
    </w:p>
    <w:p w14:paraId="6B3050C5" w14:textId="3AD61E80" w:rsidR="0070638C" w:rsidRDefault="0070638C" w:rsidP="002E7461">
      <w:pPr>
        <w:ind w:firstLine="0"/>
        <w:rPr>
          <w:lang w:val="cs-CZ"/>
        </w:rPr>
      </w:pPr>
      <w:r w:rsidRPr="00041B4C">
        <w:rPr>
          <w:noProof/>
          <w:lang w:val="cs-CZ"/>
        </w:rPr>
        <w:drawing>
          <wp:inline distT="0" distB="0" distL="0" distR="0" wp14:anchorId="48026F90" wp14:editId="2BEE7AF9">
            <wp:extent cx="5943600" cy="7132320"/>
            <wp:effectExtent l="0" t="0" r="0" b="0"/>
            <wp:docPr id="490381492" name="Obrázek 2" descr="Obsah obrázku budova, láhev, okn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1492" name="Obrázek 2" descr="Obsah obrázku budova, láhev, okno&#10;&#10;Obsah generovaný pomocí AI může být nesprávn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61F69216" w14:textId="6EE3ABA8" w:rsidR="00B30B46" w:rsidRPr="00B30B46" w:rsidRDefault="00B30B46" w:rsidP="002E7461">
      <w:pPr>
        <w:ind w:firstLine="0"/>
        <w:rPr>
          <w:b/>
          <w:bCs/>
          <w:lang w:val="cs-CZ"/>
        </w:rPr>
      </w:pPr>
      <w:proofErr w:type="spellStart"/>
      <w:r w:rsidRPr="00B30B46">
        <w:rPr>
          <w:b/>
          <w:bCs/>
          <w:lang w:val="cs-CZ"/>
        </w:rPr>
        <w:lastRenderedPageBreak/>
        <w:t>Figure</w:t>
      </w:r>
      <w:proofErr w:type="spellEnd"/>
      <w:r w:rsidRPr="00B30B46">
        <w:rPr>
          <w:b/>
          <w:bCs/>
          <w:lang w:val="cs-CZ"/>
        </w:rPr>
        <w:t xml:space="preserve"> D2</w:t>
      </w:r>
    </w:p>
    <w:p w14:paraId="6F73DF73" w14:textId="4D5F82AB" w:rsidR="002B4273" w:rsidRPr="00041B4C" w:rsidRDefault="002B4273" w:rsidP="002B4273">
      <w:pPr>
        <w:ind w:firstLine="0"/>
        <w:rPr>
          <w:lang w:val="cs-CZ"/>
        </w:rPr>
      </w:pPr>
      <w:r w:rsidRPr="00041B4C">
        <w:rPr>
          <w:noProof/>
          <w:lang w:val="cs-CZ"/>
        </w:rPr>
        <w:drawing>
          <wp:inline distT="0" distB="0" distL="0" distR="0" wp14:anchorId="1AB6BCC0" wp14:editId="61AA1BE3">
            <wp:extent cx="5943600" cy="7132320"/>
            <wp:effectExtent l="0" t="0" r="0" b="0"/>
            <wp:docPr id="631318668" name="Obrázek 4" descr="Obsah obrázku láhev, nápoj, police, piv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18668" name="Obrázek 4" descr="Obsah obrázku láhev, nápoj, police, pivo&#10;&#10;Obsah generovaný pomocí AI může být nesprávný."/>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4183CFC5" w14:textId="77777777" w:rsidR="00B30B46" w:rsidRDefault="00B30B46">
      <w:pPr>
        <w:rPr>
          <w:b/>
          <w:bCs/>
        </w:rPr>
      </w:pPr>
      <w:r>
        <w:rPr>
          <w:b/>
          <w:bCs/>
        </w:rPr>
        <w:br w:type="page"/>
      </w:r>
    </w:p>
    <w:p w14:paraId="7199FFFB" w14:textId="102A4ACA" w:rsidR="00E07D5A" w:rsidRPr="00B30B46" w:rsidRDefault="00B30B46" w:rsidP="00B30B46">
      <w:pPr>
        <w:rPr>
          <w:b/>
          <w:bCs/>
        </w:rPr>
      </w:pPr>
      <w:r w:rsidRPr="00B30B46">
        <w:rPr>
          <w:b/>
          <w:bCs/>
        </w:rPr>
        <w:lastRenderedPageBreak/>
        <w:t>Figure D3</w:t>
      </w:r>
    </w:p>
    <w:p w14:paraId="745E97CA" w14:textId="59BB992F" w:rsidR="00B30B46" w:rsidRDefault="00DF6B15" w:rsidP="00DF6B15">
      <w:pPr>
        <w:ind w:firstLine="0"/>
        <w:rPr>
          <w:lang w:val="cs-CZ"/>
        </w:rPr>
      </w:pPr>
      <w:r w:rsidRPr="00041B4C">
        <w:rPr>
          <w:noProof/>
          <w:lang w:val="cs-CZ"/>
        </w:rPr>
        <w:drawing>
          <wp:inline distT="0" distB="0" distL="0" distR="0" wp14:anchorId="3A5F15C5" wp14:editId="6F680B70">
            <wp:extent cx="5943600" cy="7132320"/>
            <wp:effectExtent l="0" t="0" r="0" b="0"/>
            <wp:docPr id="1160518495" name="Obrázek 6" descr="Obsah obrázku budova, okno, láhev, obytný dů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18495" name="Obrázek 6" descr="Obsah obrázku budova, okno, láhev, obytný dům&#10;&#10;Obsah generovaný pomocí AI může být nesprávný."/>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0CF081AC" w14:textId="77777777" w:rsidR="00B30B46" w:rsidRDefault="00B30B46">
      <w:pPr>
        <w:rPr>
          <w:lang w:val="cs-CZ"/>
        </w:rPr>
      </w:pPr>
      <w:r>
        <w:rPr>
          <w:lang w:val="cs-CZ"/>
        </w:rPr>
        <w:br w:type="page"/>
      </w:r>
    </w:p>
    <w:p w14:paraId="276E9E4C" w14:textId="2CA8A651" w:rsidR="00B30B46" w:rsidRPr="00B30B46" w:rsidRDefault="00B30B46" w:rsidP="00B30B46">
      <w:pPr>
        <w:rPr>
          <w:b/>
          <w:bCs/>
          <w:lang w:val="cs-CZ"/>
        </w:rPr>
      </w:pPr>
      <w:proofErr w:type="spellStart"/>
      <w:r w:rsidRPr="00B30B46">
        <w:rPr>
          <w:b/>
          <w:bCs/>
          <w:lang w:val="cs-CZ"/>
        </w:rPr>
        <w:lastRenderedPageBreak/>
        <w:t>Figure</w:t>
      </w:r>
      <w:proofErr w:type="spellEnd"/>
      <w:r w:rsidRPr="00B30B46">
        <w:rPr>
          <w:b/>
          <w:bCs/>
          <w:lang w:val="cs-CZ"/>
        </w:rPr>
        <w:t xml:space="preserve"> D4</w:t>
      </w:r>
    </w:p>
    <w:p w14:paraId="1057D4C5" w14:textId="7D5ED773" w:rsidR="00F51D69" w:rsidRPr="00041B4C" w:rsidRDefault="00F51D69" w:rsidP="00F51D69">
      <w:pPr>
        <w:ind w:firstLine="0"/>
        <w:rPr>
          <w:lang w:val="cs-CZ"/>
        </w:rPr>
      </w:pPr>
      <w:r w:rsidRPr="00041B4C">
        <w:rPr>
          <w:noProof/>
          <w:lang w:val="cs-CZ"/>
        </w:rPr>
        <w:drawing>
          <wp:inline distT="0" distB="0" distL="0" distR="0" wp14:anchorId="74A245AC" wp14:editId="4567EFD5">
            <wp:extent cx="5943600" cy="7132320"/>
            <wp:effectExtent l="0" t="0" r="0" b="0"/>
            <wp:docPr id="2127887049" name="Obrázek 18" descr="Obsah obrázku láhev, nápoj, Regály a police,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87049" name="Obrázek 18" descr="Obsah obrázku láhev, nápoj, Regály a police, police&#10;&#10;Obsah generovaný pomocí AI může být nesprávný."/>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399E5914" w14:textId="77777777" w:rsidR="00EB3B44" w:rsidRPr="00041B4C" w:rsidRDefault="00EB3B44" w:rsidP="00DF6B15">
      <w:pPr>
        <w:ind w:firstLine="0"/>
      </w:pPr>
    </w:p>
    <w:p w14:paraId="01B47BBF" w14:textId="77777777" w:rsidR="00B30B46" w:rsidRDefault="00B30B46">
      <w:pPr>
        <w:rPr>
          <w:b/>
          <w:bCs/>
          <w:lang w:val="cs-CZ"/>
        </w:rPr>
      </w:pPr>
      <w:r>
        <w:rPr>
          <w:b/>
          <w:bCs/>
          <w:lang w:val="cs-CZ"/>
        </w:rPr>
        <w:br w:type="page"/>
      </w:r>
    </w:p>
    <w:p w14:paraId="40EE08BB" w14:textId="72E68F3A" w:rsidR="00B30B46" w:rsidRPr="00B30B46" w:rsidRDefault="00B30B46" w:rsidP="00B30B46">
      <w:pPr>
        <w:rPr>
          <w:b/>
          <w:bCs/>
          <w:lang w:val="cs-CZ"/>
        </w:rPr>
      </w:pPr>
      <w:proofErr w:type="spellStart"/>
      <w:r w:rsidRPr="00B30B46">
        <w:rPr>
          <w:b/>
          <w:bCs/>
          <w:lang w:val="cs-CZ"/>
        </w:rPr>
        <w:lastRenderedPageBreak/>
        <w:t>Figure</w:t>
      </w:r>
      <w:proofErr w:type="spellEnd"/>
      <w:r w:rsidRPr="00B30B46">
        <w:rPr>
          <w:b/>
          <w:bCs/>
          <w:lang w:val="cs-CZ"/>
        </w:rPr>
        <w:t xml:space="preserve"> D</w:t>
      </w:r>
      <w:r>
        <w:rPr>
          <w:b/>
          <w:bCs/>
          <w:lang w:val="cs-CZ"/>
        </w:rPr>
        <w:t>5</w:t>
      </w:r>
    </w:p>
    <w:p w14:paraId="7FF352E5" w14:textId="6618A5B5" w:rsidR="00DF6B15" w:rsidRDefault="00DF6B15" w:rsidP="00DF6B15">
      <w:pPr>
        <w:ind w:firstLine="0"/>
        <w:rPr>
          <w:lang w:val="cs-CZ"/>
        </w:rPr>
      </w:pPr>
      <w:r w:rsidRPr="00041B4C">
        <w:rPr>
          <w:noProof/>
          <w:lang w:val="cs-CZ"/>
        </w:rPr>
        <w:drawing>
          <wp:inline distT="0" distB="0" distL="0" distR="0" wp14:anchorId="1D3E73F6" wp14:editId="0C9FF433">
            <wp:extent cx="5943600" cy="7132320"/>
            <wp:effectExtent l="0" t="0" r="0" b="0"/>
            <wp:docPr id="464781027" name="Obrázek 8" descr="Obsah obrázku okno, budova, obytný dů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81027" name="Obrázek 8" descr="Obsah obrázku okno, budova, obytný dům&#10;&#10;Obsah generovaný pomocí AI může být nesprávný."/>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4A28038B" w14:textId="7C1CC974" w:rsidR="00B30B46" w:rsidRDefault="00B30B46">
      <w:pPr>
        <w:rPr>
          <w:lang w:val="cs-CZ"/>
        </w:rPr>
      </w:pPr>
      <w:r>
        <w:rPr>
          <w:lang w:val="cs-CZ"/>
        </w:rPr>
        <w:br w:type="page"/>
      </w:r>
    </w:p>
    <w:p w14:paraId="77695ECC" w14:textId="08458F2C" w:rsidR="00B30B46" w:rsidRPr="00B30B46" w:rsidRDefault="00B30B46" w:rsidP="00B30B46">
      <w:pPr>
        <w:rPr>
          <w:b/>
          <w:bCs/>
          <w:lang w:val="cs-CZ"/>
        </w:rPr>
      </w:pPr>
      <w:proofErr w:type="spellStart"/>
      <w:r w:rsidRPr="00B30B46">
        <w:rPr>
          <w:b/>
          <w:bCs/>
          <w:lang w:val="cs-CZ"/>
        </w:rPr>
        <w:lastRenderedPageBreak/>
        <w:t>Figure</w:t>
      </w:r>
      <w:proofErr w:type="spellEnd"/>
      <w:r w:rsidRPr="00B30B46">
        <w:rPr>
          <w:b/>
          <w:bCs/>
          <w:lang w:val="cs-CZ"/>
        </w:rPr>
        <w:t xml:space="preserve"> D6</w:t>
      </w:r>
    </w:p>
    <w:p w14:paraId="3093423F" w14:textId="277F124C" w:rsidR="009E32C5" w:rsidRPr="00041B4C" w:rsidRDefault="009E32C5" w:rsidP="009E32C5">
      <w:pPr>
        <w:ind w:firstLine="0"/>
        <w:rPr>
          <w:lang w:val="cs-CZ"/>
        </w:rPr>
      </w:pPr>
      <w:r w:rsidRPr="00041B4C">
        <w:rPr>
          <w:noProof/>
          <w:lang w:val="cs-CZ"/>
        </w:rPr>
        <w:drawing>
          <wp:inline distT="0" distB="0" distL="0" distR="0" wp14:anchorId="10B2A5E7" wp14:editId="7667E093">
            <wp:extent cx="5943600" cy="7132320"/>
            <wp:effectExtent l="0" t="0" r="0" b="0"/>
            <wp:docPr id="723172496" name="Obrázek 20" descr="Obsah obrázku budova, láhev, Regály a police,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72496" name="Obrázek 20" descr="Obsah obrázku budova, láhev, Regály a police, police&#10;&#10;Obsah generovaný pomocí AI může být nesprávný."/>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589FA248" w14:textId="77777777" w:rsidR="00DF6B15" w:rsidRPr="00041B4C" w:rsidRDefault="00DF6B15" w:rsidP="00DF6B15">
      <w:pPr>
        <w:ind w:firstLine="0"/>
      </w:pPr>
    </w:p>
    <w:p w14:paraId="3ECE22C0" w14:textId="77777777" w:rsidR="00B30B46" w:rsidRDefault="00B30B46">
      <w:pPr>
        <w:rPr>
          <w:b/>
          <w:bCs/>
        </w:rPr>
      </w:pPr>
      <w:r>
        <w:rPr>
          <w:b/>
          <w:bCs/>
        </w:rPr>
        <w:br w:type="page"/>
      </w:r>
    </w:p>
    <w:p w14:paraId="1E575DD9" w14:textId="352746A6" w:rsidR="00E07D5A" w:rsidRPr="00B30B46" w:rsidRDefault="00B30B46" w:rsidP="00B30B46">
      <w:pPr>
        <w:rPr>
          <w:b/>
          <w:bCs/>
        </w:rPr>
      </w:pPr>
      <w:r w:rsidRPr="00B30B46">
        <w:rPr>
          <w:b/>
          <w:bCs/>
        </w:rPr>
        <w:lastRenderedPageBreak/>
        <w:t>Figure D7</w:t>
      </w:r>
    </w:p>
    <w:p w14:paraId="647E5F91" w14:textId="067E1FB2" w:rsidR="006958E6" w:rsidRDefault="006958E6" w:rsidP="006958E6">
      <w:pPr>
        <w:ind w:firstLine="0"/>
        <w:rPr>
          <w:lang w:val="cs-CZ"/>
        </w:rPr>
      </w:pPr>
      <w:r w:rsidRPr="00041B4C">
        <w:rPr>
          <w:noProof/>
          <w:lang w:val="cs-CZ"/>
        </w:rPr>
        <w:drawing>
          <wp:inline distT="0" distB="0" distL="0" distR="0" wp14:anchorId="55CE401C" wp14:editId="387B0357">
            <wp:extent cx="5943600" cy="7132320"/>
            <wp:effectExtent l="0" t="0" r="0" b="0"/>
            <wp:docPr id="659087833" name="Obrázek 10" descr="Obsah obrázku budova, láhev, okn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87833" name="Obrázek 10" descr="Obsah obrázku budova, láhev, okno&#10;&#10;Obsah generovaný pomocí AI může být nesprávný."/>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02229ACD" w14:textId="04995DBA" w:rsidR="00B30B46" w:rsidRDefault="00B30B46">
      <w:pPr>
        <w:rPr>
          <w:lang w:val="cs-CZ"/>
        </w:rPr>
      </w:pPr>
      <w:r>
        <w:rPr>
          <w:lang w:val="cs-CZ"/>
        </w:rPr>
        <w:br w:type="page"/>
      </w:r>
    </w:p>
    <w:p w14:paraId="0AAD6558" w14:textId="56663307" w:rsidR="00B30B46" w:rsidRPr="00B30B46" w:rsidRDefault="00B30B46" w:rsidP="00B30B46">
      <w:pPr>
        <w:rPr>
          <w:b/>
          <w:bCs/>
          <w:lang w:val="cs-CZ"/>
        </w:rPr>
      </w:pPr>
      <w:proofErr w:type="spellStart"/>
      <w:r w:rsidRPr="00B30B46">
        <w:rPr>
          <w:b/>
          <w:bCs/>
          <w:lang w:val="cs-CZ"/>
        </w:rPr>
        <w:lastRenderedPageBreak/>
        <w:t>Figure</w:t>
      </w:r>
      <w:proofErr w:type="spellEnd"/>
      <w:r w:rsidRPr="00B30B46">
        <w:rPr>
          <w:b/>
          <w:bCs/>
          <w:lang w:val="cs-CZ"/>
        </w:rPr>
        <w:t xml:space="preserve"> D8</w:t>
      </w:r>
    </w:p>
    <w:p w14:paraId="379458A4" w14:textId="648F83C0" w:rsidR="009E32C5" w:rsidRPr="00041B4C" w:rsidRDefault="009E32C5" w:rsidP="009E32C5">
      <w:pPr>
        <w:ind w:firstLine="0"/>
        <w:rPr>
          <w:lang w:val="cs-CZ"/>
        </w:rPr>
      </w:pPr>
      <w:r w:rsidRPr="00041B4C">
        <w:rPr>
          <w:noProof/>
          <w:lang w:val="cs-CZ"/>
        </w:rPr>
        <w:drawing>
          <wp:inline distT="0" distB="0" distL="0" distR="0" wp14:anchorId="5CEAD258" wp14:editId="0D2F9B5C">
            <wp:extent cx="5943600" cy="7132320"/>
            <wp:effectExtent l="0" t="0" r="0" b="0"/>
            <wp:docPr id="1097657755" name="Obrázek 22" descr="Obsah obrázku láhev, Regály a police,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57755" name="Obrázek 22" descr="Obsah obrázku láhev, Regály a police, police&#10;&#10;Obsah generovaný pomocí AI může být nesprávný."/>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391DC6E1" w14:textId="77777777" w:rsidR="006958E6" w:rsidRPr="00041B4C" w:rsidRDefault="006958E6" w:rsidP="006958E6">
      <w:pPr>
        <w:ind w:firstLine="0"/>
      </w:pPr>
    </w:p>
    <w:p w14:paraId="40896D15" w14:textId="77777777" w:rsidR="00B30B46" w:rsidRDefault="00B30B46">
      <w:r>
        <w:br w:type="page"/>
      </w:r>
    </w:p>
    <w:p w14:paraId="6889A92D" w14:textId="1CAFA59E" w:rsidR="00E07D5A" w:rsidRPr="00B30B46" w:rsidRDefault="00B30B46" w:rsidP="00B30B46">
      <w:pPr>
        <w:rPr>
          <w:b/>
          <w:bCs/>
        </w:rPr>
      </w:pPr>
      <w:r w:rsidRPr="00B30B46">
        <w:rPr>
          <w:b/>
          <w:bCs/>
        </w:rPr>
        <w:lastRenderedPageBreak/>
        <w:t>Figure D9</w:t>
      </w:r>
    </w:p>
    <w:p w14:paraId="1D94E355" w14:textId="42F9DAB5" w:rsidR="00B30B46" w:rsidRDefault="006958E6" w:rsidP="006958E6">
      <w:pPr>
        <w:ind w:firstLine="0"/>
        <w:rPr>
          <w:lang w:val="cs-CZ"/>
        </w:rPr>
      </w:pPr>
      <w:r w:rsidRPr="00041B4C">
        <w:rPr>
          <w:noProof/>
          <w:lang w:val="cs-CZ"/>
        </w:rPr>
        <w:drawing>
          <wp:inline distT="0" distB="0" distL="0" distR="0" wp14:anchorId="4545B09A" wp14:editId="749FFB5D">
            <wp:extent cx="5943600" cy="7132320"/>
            <wp:effectExtent l="0" t="0" r="0" b="0"/>
            <wp:docPr id="2092236855" name="Obrázek 12" descr="Obsah obrázku budova, okno, obytný dům, fasád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36855" name="Obrázek 12" descr="Obsah obrázku budova, okno, obytný dům, fasáda&#10;&#10;Obsah generovaný pomocí AI může být nesprávný."/>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0648375C" w14:textId="77777777" w:rsidR="00B30B46" w:rsidRDefault="00B30B46">
      <w:pPr>
        <w:rPr>
          <w:lang w:val="cs-CZ"/>
        </w:rPr>
      </w:pPr>
      <w:r>
        <w:rPr>
          <w:lang w:val="cs-CZ"/>
        </w:rPr>
        <w:br w:type="page"/>
      </w:r>
    </w:p>
    <w:p w14:paraId="1643D2C7" w14:textId="47075D47" w:rsidR="006958E6" w:rsidRPr="00B30B46" w:rsidRDefault="00B30B46" w:rsidP="00B30B46">
      <w:pPr>
        <w:rPr>
          <w:b/>
          <w:bCs/>
        </w:rPr>
      </w:pPr>
      <w:r w:rsidRPr="00B30B46">
        <w:rPr>
          <w:b/>
          <w:bCs/>
        </w:rPr>
        <w:lastRenderedPageBreak/>
        <w:t>Figure D</w:t>
      </w:r>
      <w:r>
        <w:rPr>
          <w:b/>
          <w:bCs/>
        </w:rPr>
        <w:t>10</w:t>
      </w:r>
    </w:p>
    <w:p w14:paraId="2E152ABC" w14:textId="5368EE2B" w:rsidR="00311D53" w:rsidRPr="00041B4C" w:rsidRDefault="00311D53" w:rsidP="00311D53">
      <w:pPr>
        <w:ind w:firstLine="0"/>
        <w:rPr>
          <w:lang w:val="cs-CZ"/>
        </w:rPr>
      </w:pPr>
      <w:r w:rsidRPr="00041B4C">
        <w:rPr>
          <w:noProof/>
          <w:lang w:val="cs-CZ"/>
        </w:rPr>
        <w:drawing>
          <wp:inline distT="0" distB="0" distL="0" distR="0" wp14:anchorId="47193BBA" wp14:editId="5836C126">
            <wp:extent cx="5943600" cy="7132320"/>
            <wp:effectExtent l="0" t="0" r="0" b="0"/>
            <wp:docPr id="1035888481" name="Obrázek 24" descr="Obsah obrázku láhev, budova, nápoj,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88481" name="Obrázek 24" descr="Obsah obrázku láhev, budova, nápoj, police&#10;&#10;Obsah generovaný pomocí AI může být nesprávný."/>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40564279" w14:textId="77777777" w:rsidR="00B30B46" w:rsidRDefault="00B30B46">
      <w:pPr>
        <w:rPr>
          <w:b/>
          <w:bCs/>
        </w:rPr>
      </w:pPr>
      <w:r>
        <w:rPr>
          <w:b/>
          <w:bCs/>
        </w:rPr>
        <w:br w:type="page"/>
      </w:r>
    </w:p>
    <w:p w14:paraId="13647296" w14:textId="7D003D5A" w:rsidR="00B30B46" w:rsidRPr="00B30B46" w:rsidRDefault="00B30B46" w:rsidP="00B30B46">
      <w:pPr>
        <w:rPr>
          <w:b/>
          <w:bCs/>
        </w:rPr>
      </w:pPr>
      <w:r w:rsidRPr="00B30B46">
        <w:rPr>
          <w:b/>
          <w:bCs/>
        </w:rPr>
        <w:lastRenderedPageBreak/>
        <w:t>Figure D</w:t>
      </w:r>
      <w:r>
        <w:rPr>
          <w:b/>
          <w:bCs/>
        </w:rPr>
        <w:t>1</w:t>
      </w:r>
      <w:r>
        <w:rPr>
          <w:b/>
          <w:bCs/>
        </w:rPr>
        <w:t>1</w:t>
      </w:r>
    </w:p>
    <w:p w14:paraId="3A9D6B20" w14:textId="14651602" w:rsidR="00B30B46" w:rsidRDefault="006958E6" w:rsidP="006958E6">
      <w:pPr>
        <w:ind w:firstLine="0"/>
        <w:rPr>
          <w:lang w:val="cs-CZ"/>
        </w:rPr>
      </w:pPr>
      <w:r w:rsidRPr="00041B4C">
        <w:rPr>
          <w:noProof/>
          <w:lang w:val="cs-CZ"/>
        </w:rPr>
        <w:drawing>
          <wp:inline distT="0" distB="0" distL="0" distR="0" wp14:anchorId="1588C294" wp14:editId="43CEEE7D">
            <wp:extent cx="5943600" cy="7132320"/>
            <wp:effectExtent l="0" t="0" r="0" b="0"/>
            <wp:docPr id="1302781927" name="Obrázek 14" descr="Obsah obrázku okno, budova, obytný dů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781927" name="Obrázek 14" descr="Obsah obrázku okno, budova, obytný dům&#10;&#10;Obsah generovaný pomocí AI může být nesprávný."/>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050A1489" w14:textId="77777777" w:rsidR="00B30B46" w:rsidRDefault="00B30B46">
      <w:pPr>
        <w:rPr>
          <w:lang w:val="cs-CZ"/>
        </w:rPr>
      </w:pPr>
      <w:r>
        <w:rPr>
          <w:lang w:val="cs-CZ"/>
        </w:rPr>
        <w:br w:type="page"/>
      </w:r>
    </w:p>
    <w:p w14:paraId="33F9E223" w14:textId="2E143620" w:rsidR="006958E6" w:rsidRPr="00B30B46" w:rsidRDefault="00B30B46" w:rsidP="00B30B46">
      <w:pPr>
        <w:rPr>
          <w:b/>
          <w:bCs/>
        </w:rPr>
      </w:pPr>
      <w:r w:rsidRPr="00B30B46">
        <w:rPr>
          <w:b/>
          <w:bCs/>
        </w:rPr>
        <w:lastRenderedPageBreak/>
        <w:t>Figure D</w:t>
      </w:r>
      <w:r>
        <w:rPr>
          <w:b/>
          <w:bCs/>
        </w:rPr>
        <w:t>1</w:t>
      </w:r>
      <w:r>
        <w:rPr>
          <w:b/>
          <w:bCs/>
        </w:rPr>
        <w:t>2</w:t>
      </w:r>
    </w:p>
    <w:p w14:paraId="6F622605" w14:textId="2F2D04CF" w:rsidR="002B19B5" w:rsidRPr="00041B4C" w:rsidRDefault="002B19B5" w:rsidP="002B19B5">
      <w:pPr>
        <w:ind w:firstLine="0"/>
        <w:rPr>
          <w:lang w:val="cs-CZ"/>
        </w:rPr>
      </w:pPr>
      <w:r w:rsidRPr="00041B4C">
        <w:rPr>
          <w:noProof/>
          <w:lang w:val="cs-CZ"/>
        </w:rPr>
        <w:drawing>
          <wp:inline distT="0" distB="0" distL="0" distR="0" wp14:anchorId="6FDC3ECD" wp14:editId="11D13F82">
            <wp:extent cx="5943600" cy="7132320"/>
            <wp:effectExtent l="0" t="0" r="0" b="0"/>
            <wp:docPr id="1537910606" name="Obrázek 26" descr="Obsah obrázku budova, láhev,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10606" name="Obrázek 26" descr="Obsah obrázku budova, láhev, police&#10;&#10;Obsah generovaný pomocí AI může být nesprávný."/>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4CC7AC84" w14:textId="77777777" w:rsidR="006958E6" w:rsidRPr="00041B4C" w:rsidRDefault="006958E6" w:rsidP="006958E6">
      <w:pPr>
        <w:ind w:firstLine="0"/>
      </w:pPr>
    </w:p>
    <w:p w14:paraId="4E55C825" w14:textId="77777777" w:rsidR="00B30B46" w:rsidRDefault="00B30B46">
      <w:pPr>
        <w:rPr>
          <w:b/>
          <w:bCs/>
        </w:rPr>
      </w:pPr>
      <w:r>
        <w:rPr>
          <w:b/>
          <w:bCs/>
        </w:rPr>
        <w:br w:type="page"/>
      </w:r>
    </w:p>
    <w:p w14:paraId="71BD32EA" w14:textId="3ADD2849" w:rsidR="00B30B46" w:rsidRPr="00B30B46" w:rsidRDefault="00B30B46" w:rsidP="00B30B46">
      <w:pPr>
        <w:rPr>
          <w:b/>
          <w:bCs/>
        </w:rPr>
      </w:pPr>
      <w:r w:rsidRPr="00B30B46">
        <w:rPr>
          <w:b/>
          <w:bCs/>
        </w:rPr>
        <w:lastRenderedPageBreak/>
        <w:t>Figure D</w:t>
      </w:r>
      <w:r>
        <w:rPr>
          <w:b/>
          <w:bCs/>
        </w:rPr>
        <w:t>1</w:t>
      </w:r>
      <w:r>
        <w:rPr>
          <w:b/>
          <w:bCs/>
        </w:rPr>
        <w:t>3</w:t>
      </w:r>
    </w:p>
    <w:p w14:paraId="04098BD8" w14:textId="2554B946" w:rsidR="00B30B46" w:rsidRDefault="00F51D69" w:rsidP="00F51D69">
      <w:pPr>
        <w:ind w:firstLine="0"/>
        <w:rPr>
          <w:lang w:val="cs-CZ"/>
        </w:rPr>
      </w:pPr>
      <w:r w:rsidRPr="00041B4C">
        <w:rPr>
          <w:noProof/>
          <w:lang w:val="cs-CZ"/>
        </w:rPr>
        <w:drawing>
          <wp:inline distT="0" distB="0" distL="0" distR="0" wp14:anchorId="578E2AB7" wp14:editId="597DAD23">
            <wp:extent cx="5943600" cy="7132320"/>
            <wp:effectExtent l="0" t="0" r="0" b="0"/>
            <wp:docPr id="1028164648" name="Obrázek 16" descr="Obsah obrázku budova, police, okno, obytný dů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64648" name="Obrázek 16" descr="Obsah obrázku budova, police, okno, obytný dům&#10;&#10;Obsah generovaný pomocí AI může být nesprávný."/>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3E547A96" w14:textId="77777777" w:rsidR="00B30B46" w:rsidRDefault="00B30B46">
      <w:pPr>
        <w:rPr>
          <w:lang w:val="cs-CZ"/>
        </w:rPr>
      </w:pPr>
      <w:r>
        <w:rPr>
          <w:lang w:val="cs-CZ"/>
        </w:rPr>
        <w:br w:type="page"/>
      </w:r>
    </w:p>
    <w:p w14:paraId="4E6C21AD" w14:textId="0B359038" w:rsidR="00F51D69" w:rsidRPr="00B30B46" w:rsidRDefault="00B30B46" w:rsidP="00B30B46">
      <w:pPr>
        <w:rPr>
          <w:b/>
          <w:bCs/>
        </w:rPr>
      </w:pPr>
      <w:r w:rsidRPr="00B30B46">
        <w:rPr>
          <w:b/>
          <w:bCs/>
        </w:rPr>
        <w:lastRenderedPageBreak/>
        <w:t>Figure D</w:t>
      </w:r>
      <w:r>
        <w:rPr>
          <w:b/>
          <w:bCs/>
        </w:rPr>
        <w:t>1</w:t>
      </w:r>
      <w:r>
        <w:rPr>
          <w:b/>
          <w:bCs/>
        </w:rPr>
        <w:t>4</w:t>
      </w:r>
    </w:p>
    <w:p w14:paraId="1E654792" w14:textId="0AE51D56" w:rsidR="0050247D" w:rsidRPr="00041B4C" w:rsidRDefault="0050247D" w:rsidP="0050247D">
      <w:pPr>
        <w:ind w:firstLine="0"/>
        <w:rPr>
          <w:lang w:val="cs-CZ"/>
        </w:rPr>
      </w:pPr>
      <w:r w:rsidRPr="00041B4C">
        <w:rPr>
          <w:noProof/>
          <w:lang w:val="cs-CZ"/>
        </w:rPr>
        <w:drawing>
          <wp:inline distT="0" distB="0" distL="0" distR="0" wp14:anchorId="7B8AFEFE" wp14:editId="3E494284">
            <wp:extent cx="5943600" cy="7132320"/>
            <wp:effectExtent l="0" t="0" r="0" b="0"/>
            <wp:docPr id="629005716" name="Obrázek 28" descr="Obsah obrázku láhev, nápoj, budova, poli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05716" name="Obrázek 28" descr="Obsah obrázku láhev, nápoj, budova, police&#10;&#10;Obsah generovaný pomocí AI může být nesprávný."/>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3A4CDD28" w14:textId="77777777" w:rsidR="00F51D69" w:rsidRPr="00041B4C" w:rsidRDefault="00F51D69" w:rsidP="00F51D69">
      <w:pPr>
        <w:ind w:firstLine="0"/>
      </w:pPr>
    </w:p>
    <w:p w14:paraId="072E7C3F" w14:textId="5390E885" w:rsidR="00A942C6" w:rsidRPr="00041B4C" w:rsidRDefault="00A942C6" w:rsidP="00E05829">
      <w:pPr>
        <w:ind w:firstLine="0"/>
        <w:rPr>
          <w:rFonts w:asciiTheme="majorHAnsi" w:eastAsiaTheme="majorEastAsia" w:hAnsiTheme="majorHAnsi" w:cstheme="majorBidi"/>
          <w:b/>
          <w:bCs/>
        </w:rPr>
      </w:pPr>
    </w:p>
    <w:p w14:paraId="230A79FF" w14:textId="7988E6BE" w:rsidR="00A942C6" w:rsidRPr="00041B4C" w:rsidRDefault="002F58F8" w:rsidP="00A942C6">
      <w:pPr>
        <w:pStyle w:val="Nadpis1"/>
      </w:pPr>
      <w:r w:rsidRPr="00041B4C">
        <w:lastRenderedPageBreak/>
        <w:t xml:space="preserve">Online Supplement </w:t>
      </w:r>
      <w:r w:rsidR="002E7461" w:rsidRPr="00041B4C">
        <w:t>E</w:t>
      </w:r>
      <w:r w:rsidRPr="00041B4C">
        <w:t xml:space="preserve">. </w:t>
      </w:r>
      <w:r w:rsidR="00A942C6" w:rsidRPr="00041B4C">
        <w:t>Exploratory Example Analysis (</w:t>
      </w:r>
      <w:r w:rsidR="00A942C6" w:rsidRPr="00041B4C">
        <w:rPr>
          <w:i/>
          <w:iCs/>
        </w:rPr>
        <w:t xml:space="preserve">N </w:t>
      </w:r>
      <w:r w:rsidR="00A942C6" w:rsidRPr="00041B4C">
        <w:t>= 1)</w:t>
      </w:r>
    </w:p>
    <w:p w14:paraId="63F6EC99" w14:textId="77777777" w:rsidR="00A942C6" w:rsidRPr="00041B4C" w:rsidRDefault="00A942C6" w:rsidP="00A942C6">
      <w:pPr>
        <w:pStyle w:val="Nadpis2"/>
      </w:pPr>
      <w:r w:rsidRPr="00041B4C">
        <w:t>Method</w:t>
      </w:r>
    </w:p>
    <w:p w14:paraId="268797F7" w14:textId="028F5377" w:rsidR="00A942C6" w:rsidRPr="00041B4C" w:rsidRDefault="00A942C6" w:rsidP="00A942C6">
      <w:r w:rsidRPr="00041B4C">
        <w:t>In this section, we present an illustrative profile of a single respondent who participated in all seven measurement occasions. Using data from Study 2, we randomly sampled an eligible participant (</w:t>
      </w:r>
      <w:r w:rsidR="00165497">
        <w:t xml:space="preserve">here, </w:t>
      </w:r>
      <w:r w:rsidRPr="00041B4C">
        <w:t>Participant 107) and calculated descriptive statistics for both their item responses. Additionally, we computed lag-1 autocorrelations for each item. To visualize these dynamics, we generated lollipop plots for each item, displaying the individual responses at each measurement occasion alongside the items’ means.</w:t>
      </w:r>
    </w:p>
    <w:p w14:paraId="3ADDA3AA" w14:textId="77777777" w:rsidR="00A942C6" w:rsidRPr="00041B4C" w:rsidRDefault="00A942C6" w:rsidP="00A942C6">
      <w:pPr>
        <w:pStyle w:val="Nadpis2"/>
      </w:pPr>
      <w:r w:rsidRPr="00041B4C">
        <w:t>Results</w:t>
      </w:r>
    </w:p>
    <w:p w14:paraId="63DC8ECA" w14:textId="5D776EA4" w:rsidR="00A942C6" w:rsidRPr="00041B4C" w:rsidRDefault="00A942C6" w:rsidP="00A942C6">
      <w:r w:rsidRPr="00041B4C">
        <w:t xml:space="preserve">Table </w:t>
      </w:r>
      <w:r w:rsidR="00813DFB">
        <w:t>E1</w:t>
      </w:r>
      <w:r w:rsidRPr="00041B4C">
        <w:t xml:space="preserve"> provides an overview of participant</w:t>
      </w:r>
      <w:r w:rsidR="00813DFB">
        <w:t>’s</w:t>
      </w:r>
      <w:r w:rsidRPr="00041B4C">
        <w:t xml:space="preserve"> descriptive statistics and item-level autocorrelations. Notably, estimates derived from only seven measurement points are inherently unstable; thus, they are presented here solely to demonstrate how such profiles might appear over a longer observation period.</w:t>
      </w:r>
    </w:p>
    <w:p w14:paraId="1F5EDA04" w14:textId="331C65DB" w:rsidR="00A942C6" w:rsidRPr="00041B4C" w:rsidRDefault="00A942C6" w:rsidP="00A942C6">
      <w:r w:rsidRPr="00041B4C">
        <w:t xml:space="preserve">The participant completed all measurements with no missing data. They utilized a restricted range of the scale, avoiding extreme responses (e.g., scores ranged from 8 to 91). As illustrated by both plots (Figure </w:t>
      </w:r>
      <w:r w:rsidR="007259EB">
        <w:t>E1</w:t>
      </w:r>
      <w:r w:rsidRPr="00041B4C">
        <w:t xml:space="preserve"> and </w:t>
      </w:r>
      <w:r w:rsidR="007259EB">
        <w:t>E2</w:t>
      </w:r>
      <w:r w:rsidRPr="00041B4C">
        <w:t xml:space="preserve">) and standard deviations, fluctuations were relatively subtle for certain items, such as </w:t>
      </w:r>
      <w:r w:rsidRPr="00041B4C">
        <w:rPr>
          <w:i/>
          <w:iCs/>
        </w:rPr>
        <w:t>Calm</w:t>
      </w:r>
      <w:r w:rsidRPr="00041B4C">
        <w:t xml:space="preserve"> and </w:t>
      </w:r>
      <w:r w:rsidRPr="00041B4C">
        <w:rPr>
          <w:i/>
          <w:iCs/>
        </w:rPr>
        <w:t>Social Support</w:t>
      </w:r>
      <w:r w:rsidRPr="00041B4C">
        <w:t xml:space="preserve">. In contrast, items like </w:t>
      </w:r>
      <w:r w:rsidRPr="00041B4C">
        <w:rPr>
          <w:i/>
          <w:iCs/>
        </w:rPr>
        <w:t>Sleep</w:t>
      </w:r>
      <w:r w:rsidRPr="00041B4C">
        <w:t xml:space="preserve">, </w:t>
      </w:r>
      <w:r w:rsidRPr="00041B4C">
        <w:rPr>
          <w:i/>
          <w:iCs/>
        </w:rPr>
        <w:t>Problem Confrontation</w:t>
      </w:r>
      <w:r w:rsidRPr="00041B4C">
        <w:t xml:space="preserve">, and </w:t>
      </w:r>
      <w:r w:rsidRPr="00041B4C">
        <w:rPr>
          <w:i/>
          <w:iCs/>
        </w:rPr>
        <w:t>Self-Confidence</w:t>
      </w:r>
      <w:r w:rsidRPr="00041B4C">
        <w:t xml:space="preserve"> exhibited more volatile fluctuations. It should be noted, however, that in cases like </w:t>
      </w:r>
      <w:r w:rsidRPr="00041B4C">
        <w:rPr>
          <w:i/>
          <w:iCs/>
        </w:rPr>
        <w:t>Simply Being</w:t>
      </w:r>
      <w:r w:rsidRPr="00041B4C">
        <w:t>, this observed volatility may be partially attributed to borderline reliability.</w:t>
      </w:r>
    </w:p>
    <w:p w14:paraId="366C1BBB" w14:textId="77777777" w:rsidR="00A942C6" w:rsidRPr="00041B4C" w:rsidRDefault="00A942C6">
      <w:pPr>
        <w:rPr>
          <w:b/>
          <w:bCs/>
          <w:lang w:val="cs-CZ"/>
        </w:rPr>
      </w:pPr>
      <w:r w:rsidRPr="00041B4C">
        <w:rPr>
          <w:b/>
          <w:bCs/>
          <w:lang w:val="cs-CZ"/>
        </w:rPr>
        <w:br w:type="page"/>
      </w:r>
    </w:p>
    <w:p w14:paraId="14DE7DE2" w14:textId="0F0401C2" w:rsidR="00A942C6" w:rsidRPr="00041B4C" w:rsidRDefault="00A942C6" w:rsidP="00A942C6">
      <w:pPr>
        <w:ind w:firstLine="0"/>
        <w:rPr>
          <w:b/>
          <w:bCs/>
          <w:lang w:val="cs-CZ"/>
        </w:rPr>
      </w:pPr>
      <w:r w:rsidRPr="00041B4C">
        <w:rPr>
          <w:b/>
          <w:bCs/>
          <w:lang w:val="cs-CZ"/>
        </w:rPr>
        <w:lastRenderedPageBreak/>
        <w:t xml:space="preserve">Table </w:t>
      </w:r>
      <w:r w:rsidR="00813DFB">
        <w:rPr>
          <w:b/>
          <w:bCs/>
          <w:lang w:val="cs-CZ"/>
        </w:rPr>
        <w:t>E</w:t>
      </w:r>
      <w:r w:rsidR="00D45420" w:rsidRPr="00041B4C">
        <w:rPr>
          <w:b/>
          <w:bCs/>
          <w:lang w:val="cs-CZ"/>
        </w:rPr>
        <w:t>1</w:t>
      </w:r>
    </w:p>
    <w:p w14:paraId="369003F2" w14:textId="61C91B50" w:rsidR="00A942C6" w:rsidRPr="00041B4C" w:rsidRDefault="00A942C6" w:rsidP="00A942C6">
      <w:pPr>
        <w:ind w:firstLine="0"/>
        <w:rPr>
          <w:i/>
          <w:iCs/>
          <w:lang w:val="cs-CZ"/>
        </w:rPr>
      </w:pPr>
      <w:proofErr w:type="spellStart"/>
      <w:r w:rsidRPr="00041B4C">
        <w:rPr>
          <w:i/>
          <w:iCs/>
          <w:lang w:val="cs-CZ"/>
        </w:rPr>
        <w:t>Descriptive</w:t>
      </w:r>
      <w:proofErr w:type="spellEnd"/>
      <w:r w:rsidRPr="00041B4C">
        <w:rPr>
          <w:i/>
          <w:iCs/>
          <w:lang w:val="cs-CZ"/>
        </w:rPr>
        <w:t xml:space="preserve"> </w:t>
      </w:r>
      <w:proofErr w:type="spellStart"/>
      <w:r w:rsidR="00813DFB">
        <w:rPr>
          <w:i/>
          <w:iCs/>
          <w:lang w:val="cs-CZ"/>
        </w:rPr>
        <w:t>S</w:t>
      </w:r>
      <w:r w:rsidRPr="00041B4C">
        <w:rPr>
          <w:i/>
          <w:iCs/>
          <w:lang w:val="cs-CZ"/>
        </w:rPr>
        <w:t>tatistics</w:t>
      </w:r>
      <w:proofErr w:type="spellEnd"/>
      <w:r w:rsidRPr="00041B4C">
        <w:rPr>
          <w:i/>
          <w:iCs/>
          <w:lang w:val="cs-CZ"/>
        </w:rPr>
        <w:t xml:space="preserve"> </w:t>
      </w:r>
      <w:proofErr w:type="spellStart"/>
      <w:r w:rsidR="00813DFB">
        <w:rPr>
          <w:i/>
          <w:iCs/>
          <w:lang w:val="cs-CZ"/>
        </w:rPr>
        <w:t>for</w:t>
      </w:r>
      <w:proofErr w:type="spellEnd"/>
      <w:r w:rsidRPr="00041B4C">
        <w:rPr>
          <w:i/>
          <w:iCs/>
          <w:lang w:val="cs-CZ"/>
        </w:rPr>
        <w:t xml:space="preserve"> Participant 107 </w:t>
      </w:r>
    </w:p>
    <w:tbl>
      <w:tblPr>
        <w:tblW w:w="5000" w:type="pct"/>
        <w:tblBorders>
          <w:bottom w:val="single" w:sz="4" w:space="0" w:color="auto"/>
        </w:tblBorders>
        <w:tblCellMar>
          <w:left w:w="70" w:type="dxa"/>
          <w:right w:w="70" w:type="dxa"/>
        </w:tblCellMar>
        <w:tblLook w:val="04A0" w:firstRow="1" w:lastRow="0" w:firstColumn="1" w:lastColumn="0" w:noHBand="0" w:noVBand="1"/>
      </w:tblPr>
      <w:tblGrid>
        <w:gridCol w:w="1407"/>
        <w:gridCol w:w="3974"/>
        <w:gridCol w:w="760"/>
        <w:gridCol w:w="760"/>
        <w:gridCol w:w="530"/>
        <w:gridCol w:w="618"/>
        <w:gridCol w:w="663"/>
        <w:gridCol w:w="648"/>
      </w:tblGrid>
      <w:tr w:rsidR="00A425E6" w:rsidRPr="00041B4C" w14:paraId="78E2665D" w14:textId="77777777">
        <w:trPr>
          <w:trHeight w:val="290"/>
        </w:trPr>
        <w:tc>
          <w:tcPr>
            <w:tcW w:w="752" w:type="pct"/>
            <w:tcBorders>
              <w:top w:val="single" w:sz="8" w:space="0" w:color="auto"/>
              <w:bottom w:val="single" w:sz="8" w:space="0" w:color="auto"/>
            </w:tcBorders>
          </w:tcPr>
          <w:p w14:paraId="4DF42145" w14:textId="77777777" w:rsidR="00A942C6" w:rsidRPr="00041B4C" w:rsidRDefault="00A942C6">
            <w:pPr>
              <w:spacing w:line="240" w:lineRule="auto"/>
              <w:ind w:firstLine="0"/>
              <w:rPr>
                <w:rFonts w:asciiTheme="majorHAnsi" w:eastAsia="Times New Roman" w:hAnsiTheme="majorHAnsi" w:cstheme="majorHAnsi"/>
                <w:b/>
                <w:bCs/>
                <w:color w:val="000000"/>
                <w:lang w:val="cs-CZ" w:eastAsia="cs-CZ"/>
              </w:rPr>
            </w:pPr>
            <w:proofErr w:type="spellStart"/>
            <w:r w:rsidRPr="00041B4C">
              <w:rPr>
                <w:rFonts w:asciiTheme="majorHAnsi" w:eastAsia="Times New Roman" w:hAnsiTheme="majorHAnsi" w:cstheme="majorHAnsi"/>
                <w:b/>
                <w:bCs/>
                <w:color w:val="000000"/>
                <w:lang w:val="cs-CZ" w:eastAsia="cs-CZ"/>
              </w:rPr>
              <w:t>Category</w:t>
            </w:r>
            <w:proofErr w:type="spellEnd"/>
          </w:p>
        </w:tc>
        <w:tc>
          <w:tcPr>
            <w:tcW w:w="2123" w:type="pct"/>
            <w:tcBorders>
              <w:top w:val="single" w:sz="8" w:space="0" w:color="auto"/>
              <w:bottom w:val="single" w:sz="8" w:space="0" w:color="auto"/>
            </w:tcBorders>
            <w:noWrap/>
            <w:vAlign w:val="center"/>
            <w:hideMark/>
          </w:tcPr>
          <w:p w14:paraId="29AD4369" w14:textId="77777777" w:rsidR="00A942C6" w:rsidRPr="00041B4C" w:rsidRDefault="00A942C6">
            <w:pPr>
              <w:spacing w:line="240" w:lineRule="auto"/>
              <w:ind w:firstLine="0"/>
              <w:rPr>
                <w:rFonts w:asciiTheme="majorHAnsi" w:eastAsia="Times New Roman" w:hAnsiTheme="majorHAnsi" w:cstheme="majorHAnsi"/>
                <w:b/>
                <w:bCs/>
                <w:color w:val="000000"/>
                <w:lang w:val="cs-CZ" w:eastAsia="cs-CZ"/>
              </w:rPr>
            </w:pPr>
            <w:proofErr w:type="spellStart"/>
            <w:r w:rsidRPr="00041B4C">
              <w:rPr>
                <w:rFonts w:asciiTheme="majorHAnsi" w:eastAsia="Times New Roman" w:hAnsiTheme="majorHAnsi" w:cstheme="majorHAnsi"/>
                <w:b/>
                <w:bCs/>
                <w:color w:val="000000"/>
                <w:lang w:val="cs-CZ" w:eastAsia="cs-CZ"/>
              </w:rPr>
              <w:t>Item</w:t>
            </w:r>
            <w:proofErr w:type="spellEnd"/>
          </w:p>
        </w:tc>
        <w:tc>
          <w:tcPr>
            <w:tcW w:w="406" w:type="pct"/>
            <w:tcBorders>
              <w:top w:val="single" w:sz="8" w:space="0" w:color="auto"/>
              <w:bottom w:val="single" w:sz="8" w:space="0" w:color="auto"/>
            </w:tcBorders>
            <w:noWrap/>
            <w:vAlign w:val="center"/>
            <w:hideMark/>
          </w:tcPr>
          <w:p w14:paraId="76FFE9D5" w14:textId="77777777" w:rsidR="00A942C6" w:rsidRPr="00041B4C" w:rsidRDefault="00A942C6">
            <w:pPr>
              <w:spacing w:line="240" w:lineRule="auto"/>
              <w:ind w:firstLine="0"/>
              <w:rPr>
                <w:rFonts w:asciiTheme="majorHAnsi" w:eastAsia="Times New Roman" w:hAnsiTheme="majorHAnsi" w:cstheme="majorHAnsi"/>
                <w:b/>
                <w:bCs/>
                <w:i/>
                <w:iCs/>
                <w:color w:val="000000"/>
                <w:lang w:val="cs-CZ" w:eastAsia="cs-CZ"/>
              </w:rPr>
            </w:pPr>
            <w:r w:rsidRPr="00041B4C">
              <w:rPr>
                <w:rFonts w:asciiTheme="majorHAnsi" w:eastAsia="Times New Roman" w:hAnsiTheme="majorHAnsi" w:cstheme="majorHAnsi"/>
                <w:b/>
                <w:bCs/>
                <w:i/>
                <w:iCs/>
                <w:color w:val="000000"/>
                <w:lang w:val="cs-CZ" w:eastAsia="cs-CZ"/>
              </w:rPr>
              <w:t>M</w:t>
            </w:r>
          </w:p>
        </w:tc>
        <w:tc>
          <w:tcPr>
            <w:tcW w:w="406" w:type="pct"/>
            <w:tcBorders>
              <w:top w:val="single" w:sz="8" w:space="0" w:color="auto"/>
              <w:bottom w:val="single" w:sz="8" w:space="0" w:color="auto"/>
            </w:tcBorders>
            <w:noWrap/>
            <w:vAlign w:val="center"/>
            <w:hideMark/>
          </w:tcPr>
          <w:p w14:paraId="52BA96A6" w14:textId="77777777" w:rsidR="00A942C6" w:rsidRPr="00041B4C" w:rsidRDefault="00A942C6">
            <w:pPr>
              <w:spacing w:line="240" w:lineRule="auto"/>
              <w:ind w:firstLine="0"/>
              <w:rPr>
                <w:rFonts w:asciiTheme="majorHAnsi" w:eastAsia="Times New Roman" w:hAnsiTheme="majorHAnsi" w:cstheme="majorHAnsi"/>
                <w:b/>
                <w:bCs/>
                <w:color w:val="000000"/>
                <w:lang w:val="cs-CZ" w:eastAsia="cs-CZ"/>
              </w:rPr>
            </w:pPr>
            <w:r w:rsidRPr="00041B4C">
              <w:rPr>
                <w:rFonts w:asciiTheme="majorHAnsi" w:eastAsia="Times New Roman" w:hAnsiTheme="majorHAnsi" w:cstheme="majorHAnsi"/>
                <w:b/>
                <w:bCs/>
                <w:color w:val="000000"/>
                <w:lang w:val="cs-CZ" w:eastAsia="cs-CZ"/>
              </w:rPr>
              <w:t>SD</w:t>
            </w:r>
          </w:p>
        </w:tc>
        <w:tc>
          <w:tcPr>
            <w:tcW w:w="283" w:type="pct"/>
            <w:tcBorders>
              <w:top w:val="single" w:sz="8" w:space="0" w:color="auto"/>
              <w:bottom w:val="single" w:sz="8" w:space="0" w:color="auto"/>
            </w:tcBorders>
            <w:noWrap/>
            <w:vAlign w:val="center"/>
            <w:hideMark/>
          </w:tcPr>
          <w:p w14:paraId="5B324B53" w14:textId="77777777" w:rsidR="00A942C6" w:rsidRPr="00041B4C" w:rsidRDefault="00A942C6">
            <w:pPr>
              <w:spacing w:line="240" w:lineRule="auto"/>
              <w:ind w:firstLine="0"/>
              <w:rPr>
                <w:rFonts w:asciiTheme="majorHAnsi" w:eastAsia="Times New Roman" w:hAnsiTheme="majorHAnsi" w:cstheme="majorHAnsi"/>
                <w:b/>
                <w:bCs/>
                <w:i/>
                <w:iCs/>
                <w:color w:val="000000"/>
                <w:lang w:val="cs-CZ" w:eastAsia="cs-CZ"/>
              </w:rPr>
            </w:pPr>
            <w:proofErr w:type="spellStart"/>
            <w:r w:rsidRPr="00041B4C">
              <w:rPr>
                <w:rFonts w:asciiTheme="majorHAnsi" w:eastAsia="Times New Roman" w:hAnsiTheme="majorHAnsi" w:cstheme="majorHAnsi"/>
                <w:b/>
                <w:bCs/>
                <w:i/>
                <w:iCs/>
                <w:color w:val="000000"/>
                <w:lang w:val="cs-CZ" w:eastAsia="cs-CZ"/>
              </w:rPr>
              <w:t>Md</w:t>
            </w:r>
            <w:proofErr w:type="spellEnd"/>
          </w:p>
        </w:tc>
        <w:tc>
          <w:tcPr>
            <w:tcW w:w="330" w:type="pct"/>
            <w:tcBorders>
              <w:top w:val="single" w:sz="8" w:space="0" w:color="auto"/>
              <w:bottom w:val="single" w:sz="8" w:space="0" w:color="auto"/>
            </w:tcBorders>
            <w:noWrap/>
            <w:vAlign w:val="center"/>
            <w:hideMark/>
          </w:tcPr>
          <w:p w14:paraId="33809402" w14:textId="77777777" w:rsidR="00A942C6" w:rsidRPr="00041B4C" w:rsidRDefault="00A942C6">
            <w:pPr>
              <w:spacing w:line="240" w:lineRule="auto"/>
              <w:ind w:firstLine="0"/>
              <w:rPr>
                <w:rFonts w:asciiTheme="majorHAnsi" w:eastAsia="Times New Roman" w:hAnsiTheme="majorHAnsi" w:cstheme="majorHAnsi"/>
                <w:b/>
                <w:bCs/>
                <w:i/>
                <w:iCs/>
                <w:color w:val="000000"/>
                <w:lang w:val="cs-CZ" w:eastAsia="cs-CZ"/>
              </w:rPr>
            </w:pPr>
            <w:r w:rsidRPr="00041B4C">
              <w:rPr>
                <w:rFonts w:asciiTheme="majorHAnsi" w:eastAsia="Times New Roman" w:hAnsiTheme="majorHAnsi" w:cstheme="majorHAnsi"/>
                <w:b/>
                <w:bCs/>
                <w:i/>
                <w:iCs/>
                <w:color w:val="000000"/>
                <w:lang w:val="cs-CZ" w:eastAsia="cs-CZ"/>
              </w:rPr>
              <w:t>Min</w:t>
            </w:r>
          </w:p>
        </w:tc>
        <w:tc>
          <w:tcPr>
            <w:tcW w:w="354" w:type="pct"/>
            <w:tcBorders>
              <w:top w:val="single" w:sz="8" w:space="0" w:color="auto"/>
              <w:bottom w:val="single" w:sz="8" w:space="0" w:color="auto"/>
            </w:tcBorders>
            <w:noWrap/>
            <w:vAlign w:val="center"/>
            <w:hideMark/>
          </w:tcPr>
          <w:p w14:paraId="66BAD6EF" w14:textId="77777777" w:rsidR="00A942C6" w:rsidRPr="00041B4C" w:rsidRDefault="00A942C6">
            <w:pPr>
              <w:spacing w:line="240" w:lineRule="auto"/>
              <w:ind w:firstLine="0"/>
              <w:rPr>
                <w:rFonts w:asciiTheme="majorHAnsi" w:eastAsia="Times New Roman" w:hAnsiTheme="majorHAnsi" w:cstheme="majorHAnsi"/>
                <w:b/>
                <w:bCs/>
                <w:i/>
                <w:iCs/>
                <w:color w:val="000000"/>
                <w:lang w:val="cs-CZ" w:eastAsia="cs-CZ"/>
              </w:rPr>
            </w:pPr>
            <w:r w:rsidRPr="00041B4C">
              <w:rPr>
                <w:rFonts w:asciiTheme="majorHAnsi" w:eastAsia="Times New Roman" w:hAnsiTheme="majorHAnsi" w:cstheme="majorHAnsi"/>
                <w:b/>
                <w:bCs/>
                <w:i/>
                <w:iCs/>
                <w:color w:val="000000"/>
                <w:lang w:val="cs-CZ" w:eastAsia="cs-CZ"/>
              </w:rPr>
              <w:t>Max</w:t>
            </w:r>
          </w:p>
        </w:tc>
        <w:tc>
          <w:tcPr>
            <w:tcW w:w="347" w:type="pct"/>
            <w:tcBorders>
              <w:top w:val="single" w:sz="8" w:space="0" w:color="auto"/>
              <w:bottom w:val="single" w:sz="8" w:space="0" w:color="auto"/>
            </w:tcBorders>
            <w:noWrap/>
            <w:vAlign w:val="center"/>
            <w:hideMark/>
          </w:tcPr>
          <w:p w14:paraId="28D4703C" w14:textId="77777777" w:rsidR="00A942C6" w:rsidRPr="00041B4C" w:rsidRDefault="00A942C6">
            <w:pPr>
              <w:spacing w:line="240" w:lineRule="auto"/>
              <w:ind w:firstLine="0"/>
              <w:rPr>
                <w:rFonts w:asciiTheme="majorHAnsi" w:eastAsia="Times New Roman" w:hAnsiTheme="majorHAnsi" w:cstheme="majorHAnsi"/>
                <w:b/>
                <w:bCs/>
                <w:i/>
                <w:iCs/>
                <w:color w:val="000000"/>
                <w:lang w:val="cs-CZ" w:eastAsia="cs-CZ"/>
              </w:rPr>
            </w:pPr>
            <w:r w:rsidRPr="00041B4C">
              <w:rPr>
                <w:rFonts w:asciiTheme="majorHAnsi" w:eastAsia="Times New Roman" w:hAnsiTheme="majorHAnsi" w:cstheme="majorHAnsi"/>
                <w:b/>
                <w:bCs/>
                <w:i/>
                <w:iCs/>
                <w:color w:val="000000"/>
                <w:lang w:val="cs-CZ" w:eastAsia="cs-CZ"/>
              </w:rPr>
              <w:t>AR1</w:t>
            </w:r>
          </w:p>
        </w:tc>
      </w:tr>
      <w:tr w:rsidR="00A425E6" w:rsidRPr="00041B4C" w14:paraId="7372CDD8" w14:textId="77777777">
        <w:trPr>
          <w:trHeight w:val="290"/>
        </w:trPr>
        <w:tc>
          <w:tcPr>
            <w:tcW w:w="752" w:type="pct"/>
            <w:tcBorders>
              <w:top w:val="single" w:sz="8" w:space="0" w:color="auto"/>
            </w:tcBorders>
          </w:tcPr>
          <w:p w14:paraId="207E034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tcBorders>
              <w:top w:val="single" w:sz="8" w:space="0" w:color="auto"/>
            </w:tcBorders>
            <w:noWrap/>
            <w:vAlign w:val="center"/>
            <w:hideMark/>
          </w:tcPr>
          <w:p w14:paraId="1D51BB8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Sleep</w:t>
            </w:r>
            <w:proofErr w:type="spellEnd"/>
          </w:p>
        </w:tc>
        <w:tc>
          <w:tcPr>
            <w:tcW w:w="406" w:type="pct"/>
            <w:tcBorders>
              <w:top w:val="single" w:sz="8" w:space="0" w:color="auto"/>
            </w:tcBorders>
            <w:noWrap/>
            <w:vAlign w:val="center"/>
            <w:hideMark/>
          </w:tcPr>
          <w:p w14:paraId="6394DF7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39.71</w:t>
            </w:r>
          </w:p>
        </w:tc>
        <w:tc>
          <w:tcPr>
            <w:tcW w:w="406" w:type="pct"/>
            <w:tcBorders>
              <w:top w:val="single" w:sz="8" w:space="0" w:color="auto"/>
            </w:tcBorders>
            <w:noWrap/>
            <w:vAlign w:val="center"/>
            <w:hideMark/>
          </w:tcPr>
          <w:p w14:paraId="614EEBB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26.41</w:t>
            </w:r>
          </w:p>
        </w:tc>
        <w:tc>
          <w:tcPr>
            <w:tcW w:w="283" w:type="pct"/>
            <w:tcBorders>
              <w:top w:val="single" w:sz="8" w:space="0" w:color="auto"/>
            </w:tcBorders>
            <w:noWrap/>
            <w:vAlign w:val="center"/>
            <w:hideMark/>
          </w:tcPr>
          <w:p w14:paraId="2BB5D0D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41</w:t>
            </w:r>
          </w:p>
        </w:tc>
        <w:tc>
          <w:tcPr>
            <w:tcW w:w="330" w:type="pct"/>
            <w:tcBorders>
              <w:top w:val="single" w:sz="8" w:space="0" w:color="auto"/>
            </w:tcBorders>
            <w:noWrap/>
            <w:vAlign w:val="center"/>
            <w:hideMark/>
          </w:tcPr>
          <w:p w14:paraId="791A215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w:t>
            </w:r>
          </w:p>
        </w:tc>
        <w:tc>
          <w:tcPr>
            <w:tcW w:w="354" w:type="pct"/>
            <w:tcBorders>
              <w:top w:val="single" w:sz="8" w:space="0" w:color="auto"/>
            </w:tcBorders>
            <w:noWrap/>
            <w:vAlign w:val="center"/>
            <w:hideMark/>
          </w:tcPr>
          <w:p w14:paraId="7A7D36B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66</w:t>
            </w:r>
          </w:p>
        </w:tc>
        <w:tc>
          <w:tcPr>
            <w:tcW w:w="347" w:type="pct"/>
            <w:tcBorders>
              <w:top w:val="single" w:sz="8" w:space="0" w:color="auto"/>
            </w:tcBorders>
            <w:noWrap/>
            <w:vAlign w:val="center"/>
            <w:hideMark/>
          </w:tcPr>
          <w:p w14:paraId="30A98C2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.50</w:t>
            </w:r>
          </w:p>
        </w:tc>
      </w:tr>
      <w:tr w:rsidR="00A425E6" w:rsidRPr="00041B4C" w14:paraId="0C98BA8D" w14:textId="77777777">
        <w:trPr>
          <w:trHeight w:val="290"/>
        </w:trPr>
        <w:tc>
          <w:tcPr>
            <w:tcW w:w="752" w:type="pct"/>
          </w:tcPr>
          <w:p w14:paraId="164FC63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0D73F17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Energy</w:t>
            </w:r>
            <w:proofErr w:type="spellEnd"/>
          </w:p>
        </w:tc>
        <w:tc>
          <w:tcPr>
            <w:tcW w:w="406" w:type="pct"/>
            <w:noWrap/>
            <w:vAlign w:val="center"/>
            <w:hideMark/>
          </w:tcPr>
          <w:p w14:paraId="34023E2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44.71</w:t>
            </w:r>
          </w:p>
        </w:tc>
        <w:tc>
          <w:tcPr>
            <w:tcW w:w="406" w:type="pct"/>
            <w:noWrap/>
            <w:vAlign w:val="center"/>
            <w:hideMark/>
          </w:tcPr>
          <w:p w14:paraId="5516A67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13.84</w:t>
            </w:r>
          </w:p>
        </w:tc>
        <w:tc>
          <w:tcPr>
            <w:tcW w:w="283" w:type="pct"/>
            <w:noWrap/>
            <w:vAlign w:val="center"/>
            <w:hideMark/>
          </w:tcPr>
          <w:p w14:paraId="60FE318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48</w:t>
            </w:r>
          </w:p>
        </w:tc>
        <w:tc>
          <w:tcPr>
            <w:tcW w:w="330" w:type="pct"/>
            <w:noWrap/>
            <w:vAlign w:val="center"/>
            <w:hideMark/>
          </w:tcPr>
          <w:p w14:paraId="12BFB8C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w:t>
            </w:r>
          </w:p>
        </w:tc>
        <w:tc>
          <w:tcPr>
            <w:tcW w:w="354" w:type="pct"/>
            <w:noWrap/>
            <w:vAlign w:val="center"/>
            <w:hideMark/>
          </w:tcPr>
          <w:p w14:paraId="602079D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w:t>
            </w:r>
          </w:p>
        </w:tc>
        <w:tc>
          <w:tcPr>
            <w:tcW w:w="347" w:type="pct"/>
            <w:noWrap/>
            <w:vAlign w:val="center"/>
            <w:hideMark/>
          </w:tcPr>
          <w:p w14:paraId="58F00FB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-.09</w:t>
            </w:r>
          </w:p>
        </w:tc>
      </w:tr>
      <w:tr w:rsidR="00A425E6" w:rsidRPr="00041B4C" w14:paraId="7ECB8DCC" w14:textId="77777777">
        <w:trPr>
          <w:trHeight w:val="290"/>
        </w:trPr>
        <w:tc>
          <w:tcPr>
            <w:tcW w:w="752" w:type="pct"/>
          </w:tcPr>
          <w:p w14:paraId="5A39747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69369AE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Calm</w:t>
            </w:r>
            <w:proofErr w:type="spellEnd"/>
          </w:p>
        </w:tc>
        <w:tc>
          <w:tcPr>
            <w:tcW w:w="406" w:type="pct"/>
            <w:noWrap/>
            <w:vAlign w:val="center"/>
            <w:hideMark/>
          </w:tcPr>
          <w:p w14:paraId="6EE1724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49.43</w:t>
            </w:r>
          </w:p>
        </w:tc>
        <w:tc>
          <w:tcPr>
            <w:tcW w:w="406" w:type="pct"/>
            <w:noWrap/>
            <w:vAlign w:val="center"/>
            <w:hideMark/>
          </w:tcPr>
          <w:p w14:paraId="59EABA6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9.86</w:t>
            </w:r>
          </w:p>
        </w:tc>
        <w:tc>
          <w:tcPr>
            <w:tcW w:w="283" w:type="pct"/>
            <w:noWrap/>
            <w:vAlign w:val="center"/>
            <w:hideMark/>
          </w:tcPr>
          <w:p w14:paraId="1CFDF7B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51</w:t>
            </w:r>
          </w:p>
        </w:tc>
        <w:tc>
          <w:tcPr>
            <w:tcW w:w="330" w:type="pct"/>
            <w:noWrap/>
            <w:vAlign w:val="center"/>
            <w:hideMark/>
          </w:tcPr>
          <w:p w14:paraId="5615938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37</w:t>
            </w:r>
          </w:p>
        </w:tc>
        <w:tc>
          <w:tcPr>
            <w:tcW w:w="354" w:type="pct"/>
            <w:noWrap/>
            <w:vAlign w:val="center"/>
            <w:hideMark/>
          </w:tcPr>
          <w:p w14:paraId="14C89C2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63</w:t>
            </w:r>
          </w:p>
        </w:tc>
        <w:tc>
          <w:tcPr>
            <w:tcW w:w="347" w:type="pct"/>
            <w:noWrap/>
            <w:vAlign w:val="center"/>
            <w:hideMark/>
          </w:tcPr>
          <w:p w14:paraId="6F1B20F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-.27</w:t>
            </w:r>
          </w:p>
        </w:tc>
      </w:tr>
      <w:tr w:rsidR="00A425E6" w:rsidRPr="00041B4C" w14:paraId="50097C2F" w14:textId="77777777">
        <w:trPr>
          <w:trHeight w:val="290"/>
        </w:trPr>
        <w:tc>
          <w:tcPr>
            <w:tcW w:w="752" w:type="pct"/>
          </w:tcPr>
          <w:p w14:paraId="620BB9A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76DD2C5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 xml:space="preserve">Positive </w:t>
            </w:r>
            <w:proofErr w:type="spellStart"/>
            <w:r w:rsidRPr="00041B4C">
              <w:rPr>
                <w:rFonts w:asciiTheme="majorHAnsi" w:eastAsia="Times New Roman" w:hAnsiTheme="majorHAnsi" w:cstheme="majorHAnsi"/>
                <w:color w:val="000000"/>
                <w:lang w:val="cs-CZ" w:eastAsia="cs-CZ"/>
              </w:rPr>
              <w:t>Emotions</w:t>
            </w:r>
            <w:proofErr w:type="spellEnd"/>
          </w:p>
        </w:tc>
        <w:tc>
          <w:tcPr>
            <w:tcW w:w="406" w:type="pct"/>
            <w:noWrap/>
            <w:vAlign w:val="center"/>
            <w:hideMark/>
          </w:tcPr>
          <w:p w14:paraId="1DFA805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62.86</w:t>
            </w:r>
          </w:p>
        </w:tc>
        <w:tc>
          <w:tcPr>
            <w:tcW w:w="406" w:type="pct"/>
            <w:noWrap/>
            <w:vAlign w:val="center"/>
            <w:hideMark/>
          </w:tcPr>
          <w:p w14:paraId="2E1B2E5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18.34</w:t>
            </w:r>
          </w:p>
        </w:tc>
        <w:tc>
          <w:tcPr>
            <w:tcW w:w="283" w:type="pct"/>
            <w:noWrap/>
            <w:vAlign w:val="center"/>
            <w:hideMark/>
          </w:tcPr>
          <w:p w14:paraId="63CDFFD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64</w:t>
            </w:r>
          </w:p>
        </w:tc>
        <w:tc>
          <w:tcPr>
            <w:tcW w:w="330" w:type="pct"/>
            <w:noWrap/>
            <w:vAlign w:val="center"/>
            <w:hideMark/>
          </w:tcPr>
          <w:p w14:paraId="70DDEB4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31</w:t>
            </w:r>
          </w:p>
        </w:tc>
        <w:tc>
          <w:tcPr>
            <w:tcW w:w="354" w:type="pct"/>
            <w:noWrap/>
            <w:vAlign w:val="center"/>
            <w:hideMark/>
          </w:tcPr>
          <w:p w14:paraId="0C98A1E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85</w:t>
            </w:r>
          </w:p>
        </w:tc>
        <w:tc>
          <w:tcPr>
            <w:tcW w:w="347" w:type="pct"/>
            <w:noWrap/>
            <w:vAlign w:val="center"/>
            <w:hideMark/>
          </w:tcPr>
          <w:p w14:paraId="5688900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w:t>
            </w:r>
          </w:p>
        </w:tc>
      </w:tr>
      <w:tr w:rsidR="00A425E6" w:rsidRPr="00041B4C" w14:paraId="30833922" w14:textId="77777777">
        <w:trPr>
          <w:trHeight w:val="290"/>
        </w:trPr>
        <w:tc>
          <w:tcPr>
            <w:tcW w:w="752" w:type="pct"/>
          </w:tcPr>
          <w:p w14:paraId="16EE00A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439BB78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Interest</w:t>
            </w:r>
            <w:proofErr w:type="spellEnd"/>
          </w:p>
        </w:tc>
        <w:tc>
          <w:tcPr>
            <w:tcW w:w="406" w:type="pct"/>
            <w:noWrap/>
            <w:vAlign w:val="center"/>
            <w:hideMark/>
          </w:tcPr>
          <w:p w14:paraId="47DC53A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76.86</w:t>
            </w:r>
          </w:p>
        </w:tc>
        <w:tc>
          <w:tcPr>
            <w:tcW w:w="406" w:type="pct"/>
            <w:noWrap/>
            <w:vAlign w:val="center"/>
            <w:hideMark/>
          </w:tcPr>
          <w:p w14:paraId="6A818AC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13.40</w:t>
            </w:r>
          </w:p>
        </w:tc>
        <w:tc>
          <w:tcPr>
            <w:tcW w:w="283" w:type="pct"/>
            <w:noWrap/>
            <w:vAlign w:val="center"/>
            <w:hideMark/>
          </w:tcPr>
          <w:p w14:paraId="06B4CF3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83</w:t>
            </w:r>
          </w:p>
        </w:tc>
        <w:tc>
          <w:tcPr>
            <w:tcW w:w="330" w:type="pct"/>
            <w:noWrap/>
            <w:vAlign w:val="center"/>
            <w:hideMark/>
          </w:tcPr>
          <w:p w14:paraId="617EB7F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w:t>
            </w:r>
          </w:p>
        </w:tc>
        <w:tc>
          <w:tcPr>
            <w:tcW w:w="354" w:type="pct"/>
            <w:noWrap/>
            <w:vAlign w:val="center"/>
            <w:hideMark/>
          </w:tcPr>
          <w:p w14:paraId="55654F8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92</w:t>
            </w:r>
          </w:p>
        </w:tc>
        <w:tc>
          <w:tcPr>
            <w:tcW w:w="347" w:type="pct"/>
            <w:noWrap/>
            <w:vAlign w:val="center"/>
            <w:hideMark/>
          </w:tcPr>
          <w:p w14:paraId="2AA9007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.29</w:t>
            </w:r>
          </w:p>
        </w:tc>
      </w:tr>
      <w:tr w:rsidR="00A425E6" w:rsidRPr="00041B4C" w14:paraId="6A3E0BE8" w14:textId="77777777">
        <w:trPr>
          <w:trHeight w:val="290"/>
        </w:trPr>
        <w:tc>
          <w:tcPr>
            <w:tcW w:w="752" w:type="pct"/>
          </w:tcPr>
          <w:p w14:paraId="3533A2C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18F83C1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Fulfilment</w:t>
            </w:r>
            <w:proofErr w:type="spellEnd"/>
          </w:p>
        </w:tc>
        <w:tc>
          <w:tcPr>
            <w:tcW w:w="406" w:type="pct"/>
            <w:noWrap/>
            <w:vAlign w:val="center"/>
            <w:hideMark/>
          </w:tcPr>
          <w:p w14:paraId="062697C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69.43</w:t>
            </w:r>
          </w:p>
        </w:tc>
        <w:tc>
          <w:tcPr>
            <w:tcW w:w="406" w:type="pct"/>
            <w:noWrap/>
            <w:vAlign w:val="center"/>
            <w:hideMark/>
          </w:tcPr>
          <w:p w14:paraId="119A4B9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17.80</w:t>
            </w:r>
          </w:p>
        </w:tc>
        <w:tc>
          <w:tcPr>
            <w:tcW w:w="283" w:type="pct"/>
            <w:noWrap/>
            <w:vAlign w:val="center"/>
            <w:hideMark/>
          </w:tcPr>
          <w:p w14:paraId="6752E1E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71</w:t>
            </w:r>
          </w:p>
        </w:tc>
        <w:tc>
          <w:tcPr>
            <w:tcW w:w="330" w:type="pct"/>
            <w:noWrap/>
            <w:vAlign w:val="center"/>
            <w:hideMark/>
          </w:tcPr>
          <w:p w14:paraId="71B24DE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36</w:t>
            </w:r>
          </w:p>
        </w:tc>
        <w:tc>
          <w:tcPr>
            <w:tcW w:w="354" w:type="pct"/>
            <w:noWrap/>
            <w:vAlign w:val="center"/>
            <w:hideMark/>
          </w:tcPr>
          <w:p w14:paraId="6062E2E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91</w:t>
            </w:r>
          </w:p>
        </w:tc>
        <w:tc>
          <w:tcPr>
            <w:tcW w:w="347" w:type="pct"/>
            <w:noWrap/>
            <w:vAlign w:val="center"/>
            <w:hideMark/>
          </w:tcPr>
          <w:p w14:paraId="4CA8291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w:t>
            </w:r>
          </w:p>
        </w:tc>
      </w:tr>
      <w:tr w:rsidR="00A425E6" w:rsidRPr="00041B4C" w14:paraId="630160DC" w14:textId="77777777">
        <w:trPr>
          <w:trHeight w:val="290"/>
        </w:trPr>
        <w:tc>
          <w:tcPr>
            <w:tcW w:w="752" w:type="pct"/>
          </w:tcPr>
          <w:p w14:paraId="695BC35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00617DF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Positive Outlook</w:t>
            </w:r>
          </w:p>
        </w:tc>
        <w:tc>
          <w:tcPr>
            <w:tcW w:w="406" w:type="pct"/>
            <w:noWrap/>
            <w:vAlign w:val="center"/>
            <w:hideMark/>
          </w:tcPr>
          <w:p w14:paraId="372AC17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55.71</w:t>
            </w:r>
          </w:p>
        </w:tc>
        <w:tc>
          <w:tcPr>
            <w:tcW w:w="406" w:type="pct"/>
            <w:noWrap/>
            <w:vAlign w:val="center"/>
            <w:hideMark/>
          </w:tcPr>
          <w:p w14:paraId="7E4C4C9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19.58</w:t>
            </w:r>
          </w:p>
        </w:tc>
        <w:tc>
          <w:tcPr>
            <w:tcW w:w="283" w:type="pct"/>
            <w:noWrap/>
            <w:vAlign w:val="center"/>
            <w:hideMark/>
          </w:tcPr>
          <w:p w14:paraId="50242A9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55</w:t>
            </w:r>
          </w:p>
        </w:tc>
        <w:tc>
          <w:tcPr>
            <w:tcW w:w="330" w:type="pct"/>
            <w:noWrap/>
            <w:vAlign w:val="center"/>
            <w:hideMark/>
          </w:tcPr>
          <w:p w14:paraId="1682603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20</w:t>
            </w:r>
          </w:p>
        </w:tc>
        <w:tc>
          <w:tcPr>
            <w:tcW w:w="354" w:type="pct"/>
            <w:noWrap/>
            <w:vAlign w:val="center"/>
            <w:hideMark/>
          </w:tcPr>
          <w:p w14:paraId="22B2A9E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77</w:t>
            </w:r>
          </w:p>
        </w:tc>
        <w:tc>
          <w:tcPr>
            <w:tcW w:w="347" w:type="pct"/>
            <w:noWrap/>
            <w:vAlign w:val="center"/>
            <w:hideMark/>
          </w:tcPr>
          <w:p w14:paraId="3B2DB18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.30</w:t>
            </w:r>
          </w:p>
        </w:tc>
      </w:tr>
      <w:tr w:rsidR="00A425E6" w:rsidRPr="00041B4C" w14:paraId="5A6965D9" w14:textId="77777777">
        <w:trPr>
          <w:trHeight w:val="290"/>
        </w:trPr>
        <w:tc>
          <w:tcPr>
            <w:tcW w:w="752" w:type="pct"/>
          </w:tcPr>
          <w:p w14:paraId="46EDD4A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2D04DB3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Self-Confidence</w:t>
            </w:r>
            <w:proofErr w:type="spellEnd"/>
          </w:p>
        </w:tc>
        <w:tc>
          <w:tcPr>
            <w:tcW w:w="406" w:type="pct"/>
            <w:noWrap/>
            <w:vAlign w:val="center"/>
            <w:hideMark/>
          </w:tcPr>
          <w:p w14:paraId="2E5BD70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59.57</w:t>
            </w:r>
          </w:p>
        </w:tc>
        <w:tc>
          <w:tcPr>
            <w:tcW w:w="406" w:type="pct"/>
            <w:noWrap/>
            <w:vAlign w:val="center"/>
            <w:hideMark/>
          </w:tcPr>
          <w:p w14:paraId="14550AE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24.64</w:t>
            </w:r>
          </w:p>
        </w:tc>
        <w:tc>
          <w:tcPr>
            <w:tcW w:w="283" w:type="pct"/>
            <w:noWrap/>
            <w:vAlign w:val="center"/>
            <w:hideMark/>
          </w:tcPr>
          <w:p w14:paraId="1D8FEDD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64</w:t>
            </w:r>
          </w:p>
        </w:tc>
        <w:tc>
          <w:tcPr>
            <w:tcW w:w="330" w:type="pct"/>
            <w:noWrap/>
            <w:vAlign w:val="center"/>
            <w:hideMark/>
          </w:tcPr>
          <w:p w14:paraId="35A484E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32</w:t>
            </w:r>
          </w:p>
        </w:tc>
        <w:tc>
          <w:tcPr>
            <w:tcW w:w="354" w:type="pct"/>
            <w:noWrap/>
            <w:vAlign w:val="center"/>
            <w:hideMark/>
          </w:tcPr>
          <w:p w14:paraId="038C9C4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91</w:t>
            </w:r>
          </w:p>
        </w:tc>
        <w:tc>
          <w:tcPr>
            <w:tcW w:w="347" w:type="pct"/>
            <w:noWrap/>
            <w:vAlign w:val="center"/>
            <w:hideMark/>
          </w:tcPr>
          <w:p w14:paraId="4453B59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w:t>
            </w:r>
          </w:p>
        </w:tc>
      </w:tr>
      <w:tr w:rsidR="00A425E6" w:rsidRPr="00041B4C" w14:paraId="1B2BACC6" w14:textId="77777777">
        <w:trPr>
          <w:trHeight w:val="290"/>
        </w:trPr>
        <w:tc>
          <w:tcPr>
            <w:tcW w:w="752" w:type="pct"/>
          </w:tcPr>
          <w:p w14:paraId="18751E6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601D51A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 xml:space="preserve">Positive </w:t>
            </w:r>
            <w:proofErr w:type="spellStart"/>
            <w:r w:rsidRPr="00041B4C">
              <w:rPr>
                <w:rFonts w:asciiTheme="majorHAnsi" w:eastAsia="Times New Roman" w:hAnsiTheme="majorHAnsi" w:cstheme="majorHAnsi"/>
                <w:color w:val="000000"/>
                <w:lang w:val="cs-CZ" w:eastAsia="cs-CZ"/>
              </w:rPr>
              <w:t>Self-Regard</w:t>
            </w:r>
            <w:proofErr w:type="spellEnd"/>
          </w:p>
        </w:tc>
        <w:tc>
          <w:tcPr>
            <w:tcW w:w="406" w:type="pct"/>
            <w:noWrap/>
            <w:vAlign w:val="center"/>
            <w:hideMark/>
          </w:tcPr>
          <w:p w14:paraId="5FD3536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72.00</w:t>
            </w:r>
          </w:p>
        </w:tc>
        <w:tc>
          <w:tcPr>
            <w:tcW w:w="406" w:type="pct"/>
            <w:noWrap/>
            <w:vAlign w:val="center"/>
            <w:hideMark/>
          </w:tcPr>
          <w:p w14:paraId="4932A1E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22.52</w:t>
            </w:r>
          </w:p>
        </w:tc>
        <w:tc>
          <w:tcPr>
            <w:tcW w:w="283" w:type="pct"/>
            <w:noWrap/>
            <w:vAlign w:val="center"/>
            <w:hideMark/>
          </w:tcPr>
          <w:p w14:paraId="367A09D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81</w:t>
            </w:r>
          </w:p>
        </w:tc>
        <w:tc>
          <w:tcPr>
            <w:tcW w:w="330" w:type="pct"/>
            <w:noWrap/>
            <w:vAlign w:val="center"/>
            <w:hideMark/>
          </w:tcPr>
          <w:p w14:paraId="02D743D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29</w:t>
            </w:r>
          </w:p>
        </w:tc>
        <w:tc>
          <w:tcPr>
            <w:tcW w:w="354" w:type="pct"/>
            <w:noWrap/>
            <w:vAlign w:val="center"/>
            <w:hideMark/>
          </w:tcPr>
          <w:p w14:paraId="17512E7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94</w:t>
            </w:r>
          </w:p>
        </w:tc>
        <w:tc>
          <w:tcPr>
            <w:tcW w:w="347" w:type="pct"/>
            <w:noWrap/>
            <w:vAlign w:val="center"/>
            <w:hideMark/>
          </w:tcPr>
          <w:p w14:paraId="20709C5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.10</w:t>
            </w:r>
          </w:p>
        </w:tc>
      </w:tr>
      <w:tr w:rsidR="00A425E6" w:rsidRPr="00041B4C" w14:paraId="390E61DC" w14:textId="77777777">
        <w:trPr>
          <w:trHeight w:val="290"/>
        </w:trPr>
        <w:tc>
          <w:tcPr>
            <w:tcW w:w="752" w:type="pct"/>
          </w:tcPr>
          <w:p w14:paraId="758FED9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2D9B770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Sense</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of</w:t>
            </w:r>
            <w:proofErr w:type="spellEnd"/>
            <w:r w:rsidRPr="00041B4C">
              <w:rPr>
                <w:rFonts w:asciiTheme="majorHAnsi" w:eastAsia="Times New Roman" w:hAnsiTheme="majorHAnsi" w:cstheme="majorHAnsi"/>
                <w:color w:val="000000"/>
                <w:lang w:val="cs-CZ" w:eastAsia="cs-CZ"/>
              </w:rPr>
              <w:t xml:space="preserve"> Autonomy</w:t>
            </w:r>
          </w:p>
        </w:tc>
        <w:tc>
          <w:tcPr>
            <w:tcW w:w="406" w:type="pct"/>
            <w:noWrap/>
            <w:vAlign w:val="center"/>
            <w:hideMark/>
          </w:tcPr>
          <w:p w14:paraId="40321D0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67.00</w:t>
            </w:r>
          </w:p>
        </w:tc>
        <w:tc>
          <w:tcPr>
            <w:tcW w:w="406" w:type="pct"/>
            <w:noWrap/>
            <w:vAlign w:val="center"/>
            <w:hideMark/>
          </w:tcPr>
          <w:p w14:paraId="5D90C5C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12.46</w:t>
            </w:r>
          </w:p>
        </w:tc>
        <w:tc>
          <w:tcPr>
            <w:tcW w:w="283" w:type="pct"/>
            <w:noWrap/>
            <w:vAlign w:val="center"/>
            <w:hideMark/>
          </w:tcPr>
          <w:p w14:paraId="16001F2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68</w:t>
            </w:r>
          </w:p>
        </w:tc>
        <w:tc>
          <w:tcPr>
            <w:tcW w:w="330" w:type="pct"/>
            <w:noWrap/>
            <w:vAlign w:val="center"/>
            <w:hideMark/>
          </w:tcPr>
          <w:p w14:paraId="1DB846C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49</w:t>
            </w:r>
          </w:p>
        </w:tc>
        <w:tc>
          <w:tcPr>
            <w:tcW w:w="354" w:type="pct"/>
            <w:noWrap/>
            <w:vAlign w:val="center"/>
            <w:hideMark/>
          </w:tcPr>
          <w:p w14:paraId="417F324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83</w:t>
            </w:r>
          </w:p>
        </w:tc>
        <w:tc>
          <w:tcPr>
            <w:tcW w:w="347" w:type="pct"/>
            <w:noWrap/>
            <w:vAlign w:val="center"/>
            <w:hideMark/>
          </w:tcPr>
          <w:p w14:paraId="47B9AC2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.02</w:t>
            </w:r>
          </w:p>
        </w:tc>
      </w:tr>
      <w:tr w:rsidR="00A425E6" w:rsidRPr="00041B4C" w14:paraId="4F9DED16" w14:textId="77777777">
        <w:trPr>
          <w:trHeight w:val="290"/>
        </w:trPr>
        <w:tc>
          <w:tcPr>
            <w:tcW w:w="752" w:type="pct"/>
          </w:tcPr>
          <w:p w14:paraId="77CCFAE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0DC262C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Authenticity</w:t>
            </w:r>
            <w:proofErr w:type="spellEnd"/>
          </w:p>
        </w:tc>
        <w:tc>
          <w:tcPr>
            <w:tcW w:w="406" w:type="pct"/>
            <w:noWrap/>
            <w:vAlign w:val="center"/>
            <w:hideMark/>
          </w:tcPr>
          <w:p w14:paraId="75547E0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67.00</w:t>
            </w:r>
          </w:p>
        </w:tc>
        <w:tc>
          <w:tcPr>
            <w:tcW w:w="406" w:type="pct"/>
            <w:noWrap/>
            <w:vAlign w:val="center"/>
            <w:hideMark/>
          </w:tcPr>
          <w:p w14:paraId="4573B78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15.59</w:t>
            </w:r>
          </w:p>
        </w:tc>
        <w:tc>
          <w:tcPr>
            <w:tcW w:w="283" w:type="pct"/>
            <w:noWrap/>
            <w:vAlign w:val="center"/>
            <w:hideMark/>
          </w:tcPr>
          <w:p w14:paraId="03554A0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65</w:t>
            </w:r>
          </w:p>
        </w:tc>
        <w:tc>
          <w:tcPr>
            <w:tcW w:w="330" w:type="pct"/>
            <w:noWrap/>
            <w:vAlign w:val="center"/>
            <w:hideMark/>
          </w:tcPr>
          <w:p w14:paraId="7A04E18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44</w:t>
            </w:r>
          </w:p>
        </w:tc>
        <w:tc>
          <w:tcPr>
            <w:tcW w:w="354" w:type="pct"/>
            <w:noWrap/>
            <w:vAlign w:val="center"/>
            <w:hideMark/>
          </w:tcPr>
          <w:p w14:paraId="284CD7B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87</w:t>
            </w:r>
          </w:p>
        </w:tc>
        <w:tc>
          <w:tcPr>
            <w:tcW w:w="347" w:type="pct"/>
            <w:noWrap/>
            <w:vAlign w:val="center"/>
            <w:hideMark/>
          </w:tcPr>
          <w:p w14:paraId="26FCE9B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-.16</w:t>
            </w:r>
          </w:p>
        </w:tc>
      </w:tr>
      <w:tr w:rsidR="00A425E6" w:rsidRPr="00041B4C" w14:paraId="73D78CBD" w14:textId="77777777">
        <w:trPr>
          <w:trHeight w:val="290"/>
        </w:trPr>
        <w:tc>
          <w:tcPr>
            <w:tcW w:w="752" w:type="pct"/>
          </w:tcPr>
          <w:p w14:paraId="789D514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4643633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Sense</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of</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Social</w:t>
            </w:r>
            <w:proofErr w:type="spellEnd"/>
            <w:r w:rsidRPr="00041B4C">
              <w:rPr>
                <w:rFonts w:asciiTheme="majorHAnsi" w:eastAsia="Times New Roman" w:hAnsiTheme="majorHAnsi" w:cstheme="majorHAnsi"/>
                <w:color w:val="000000"/>
                <w:lang w:val="cs-CZ" w:eastAsia="cs-CZ"/>
              </w:rPr>
              <w:t xml:space="preserve"> Support</w:t>
            </w:r>
          </w:p>
        </w:tc>
        <w:tc>
          <w:tcPr>
            <w:tcW w:w="406" w:type="pct"/>
            <w:noWrap/>
            <w:vAlign w:val="center"/>
            <w:hideMark/>
          </w:tcPr>
          <w:p w14:paraId="2242E43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55.29</w:t>
            </w:r>
          </w:p>
        </w:tc>
        <w:tc>
          <w:tcPr>
            <w:tcW w:w="406" w:type="pct"/>
            <w:noWrap/>
            <w:vAlign w:val="center"/>
            <w:hideMark/>
          </w:tcPr>
          <w:p w14:paraId="7B39EFA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15.37</w:t>
            </w:r>
          </w:p>
        </w:tc>
        <w:tc>
          <w:tcPr>
            <w:tcW w:w="283" w:type="pct"/>
            <w:noWrap/>
            <w:vAlign w:val="center"/>
            <w:hideMark/>
          </w:tcPr>
          <w:p w14:paraId="78AB425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w:t>
            </w:r>
          </w:p>
        </w:tc>
        <w:tc>
          <w:tcPr>
            <w:tcW w:w="330" w:type="pct"/>
            <w:noWrap/>
            <w:vAlign w:val="center"/>
            <w:hideMark/>
          </w:tcPr>
          <w:p w14:paraId="5D1DD74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31</w:t>
            </w:r>
          </w:p>
        </w:tc>
        <w:tc>
          <w:tcPr>
            <w:tcW w:w="354" w:type="pct"/>
            <w:noWrap/>
            <w:vAlign w:val="center"/>
            <w:hideMark/>
          </w:tcPr>
          <w:p w14:paraId="5CD7C0F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71</w:t>
            </w:r>
          </w:p>
        </w:tc>
        <w:tc>
          <w:tcPr>
            <w:tcW w:w="347" w:type="pct"/>
            <w:noWrap/>
            <w:vAlign w:val="center"/>
            <w:hideMark/>
          </w:tcPr>
          <w:p w14:paraId="5C1384B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-.43</w:t>
            </w:r>
          </w:p>
        </w:tc>
      </w:tr>
      <w:tr w:rsidR="00A425E6" w:rsidRPr="00041B4C" w14:paraId="346E7383" w14:textId="77777777">
        <w:trPr>
          <w:trHeight w:val="290"/>
        </w:trPr>
        <w:tc>
          <w:tcPr>
            <w:tcW w:w="752" w:type="pct"/>
          </w:tcPr>
          <w:p w14:paraId="2F3F1F3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239CE12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Interpersonal</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Closeness</w:t>
            </w:r>
            <w:proofErr w:type="spellEnd"/>
          </w:p>
        </w:tc>
        <w:tc>
          <w:tcPr>
            <w:tcW w:w="406" w:type="pct"/>
            <w:noWrap/>
            <w:vAlign w:val="center"/>
            <w:hideMark/>
          </w:tcPr>
          <w:p w14:paraId="5475CDF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58.00</w:t>
            </w:r>
          </w:p>
        </w:tc>
        <w:tc>
          <w:tcPr>
            <w:tcW w:w="406" w:type="pct"/>
            <w:noWrap/>
            <w:vAlign w:val="center"/>
            <w:hideMark/>
          </w:tcPr>
          <w:p w14:paraId="466C275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22.55</w:t>
            </w:r>
          </w:p>
        </w:tc>
        <w:tc>
          <w:tcPr>
            <w:tcW w:w="283" w:type="pct"/>
            <w:noWrap/>
            <w:vAlign w:val="center"/>
            <w:hideMark/>
          </w:tcPr>
          <w:p w14:paraId="3E2D486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62</w:t>
            </w:r>
          </w:p>
        </w:tc>
        <w:tc>
          <w:tcPr>
            <w:tcW w:w="330" w:type="pct"/>
            <w:noWrap/>
            <w:vAlign w:val="center"/>
            <w:hideMark/>
          </w:tcPr>
          <w:p w14:paraId="6A3FB2E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w:t>
            </w:r>
          </w:p>
        </w:tc>
        <w:tc>
          <w:tcPr>
            <w:tcW w:w="354" w:type="pct"/>
            <w:noWrap/>
            <w:vAlign w:val="center"/>
            <w:hideMark/>
          </w:tcPr>
          <w:p w14:paraId="28BED15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81</w:t>
            </w:r>
          </w:p>
        </w:tc>
        <w:tc>
          <w:tcPr>
            <w:tcW w:w="347" w:type="pct"/>
            <w:noWrap/>
            <w:vAlign w:val="center"/>
            <w:hideMark/>
          </w:tcPr>
          <w:p w14:paraId="3B728BE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-.21</w:t>
            </w:r>
          </w:p>
        </w:tc>
      </w:tr>
      <w:tr w:rsidR="00A425E6" w:rsidRPr="00041B4C" w14:paraId="2C285D42" w14:textId="77777777">
        <w:trPr>
          <w:trHeight w:val="290"/>
        </w:trPr>
        <w:tc>
          <w:tcPr>
            <w:tcW w:w="752" w:type="pct"/>
          </w:tcPr>
          <w:p w14:paraId="0C524AD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4C0D392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Resilience</w:t>
            </w:r>
            <w:proofErr w:type="spellEnd"/>
          </w:p>
        </w:tc>
        <w:tc>
          <w:tcPr>
            <w:tcW w:w="406" w:type="pct"/>
            <w:noWrap/>
            <w:vAlign w:val="center"/>
            <w:hideMark/>
          </w:tcPr>
          <w:p w14:paraId="32563EF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58.14</w:t>
            </w:r>
          </w:p>
        </w:tc>
        <w:tc>
          <w:tcPr>
            <w:tcW w:w="406" w:type="pct"/>
            <w:noWrap/>
            <w:vAlign w:val="center"/>
            <w:hideMark/>
          </w:tcPr>
          <w:p w14:paraId="31BB8E7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22.55</w:t>
            </w:r>
          </w:p>
        </w:tc>
        <w:tc>
          <w:tcPr>
            <w:tcW w:w="283" w:type="pct"/>
            <w:noWrap/>
            <w:vAlign w:val="center"/>
            <w:hideMark/>
          </w:tcPr>
          <w:p w14:paraId="035505D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66</w:t>
            </w:r>
          </w:p>
        </w:tc>
        <w:tc>
          <w:tcPr>
            <w:tcW w:w="330" w:type="pct"/>
            <w:noWrap/>
            <w:vAlign w:val="center"/>
            <w:hideMark/>
          </w:tcPr>
          <w:p w14:paraId="6FCD825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w:t>
            </w:r>
          </w:p>
        </w:tc>
        <w:tc>
          <w:tcPr>
            <w:tcW w:w="354" w:type="pct"/>
            <w:noWrap/>
            <w:vAlign w:val="center"/>
            <w:hideMark/>
          </w:tcPr>
          <w:p w14:paraId="3A0EF64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77</w:t>
            </w:r>
          </w:p>
        </w:tc>
        <w:tc>
          <w:tcPr>
            <w:tcW w:w="347" w:type="pct"/>
            <w:noWrap/>
            <w:vAlign w:val="center"/>
            <w:hideMark/>
          </w:tcPr>
          <w:p w14:paraId="6B0B50D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.16</w:t>
            </w:r>
          </w:p>
        </w:tc>
      </w:tr>
      <w:tr w:rsidR="00A425E6" w:rsidRPr="00041B4C" w14:paraId="772FB77B" w14:textId="77777777">
        <w:trPr>
          <w:trHeight w:val="290"/>
        </w:trPr>
        <w:tc>
          <w:tcPr>
            <w:tcW w:w="752" w:type="pct"/>
          </w:tcPr>
          <w:p w14:paraId="238E863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Component</w:t>
            </w:r>
            <w:proofErr w:type="spellEnd"/>
          </w:p>
        </w:tc>
        <w:tc>
          <w:tcPr>
            <w:tcW w:w="2123" w:type="pct"/>
            <w:noWrap/>
            <w:vAlign w:val="center"/>
            <w:hideMark/>
          </w:tcPr>
          <w:p w14:paraId="2DBFD2A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Flow</w:t>
            </w:r>
            <w:proofErr w:type="spellEnd"/>
          </w:p>
        </w:tc>
        <w:tc>
          <w:tcPr>
            <w:tcW w:w="406" w:type="pct"/>
            <w:noWrap/>
            <w:vAlign w:val="center"/>
            <w:hideMark/>
          </w:tcPr>
          <w:p w14:paraId="330064D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72.00</w:t>
            </w:r>
          </w:p>
        </w:tc>
        <w:tc>
          <w:tcPr>
            <w:tcW w:w="406" w:type="pct"/>
            <w:noWrap/>
            <w:vAlign w:val="center"/>
            <w:hideMark/>
          </w:tcPr>
          <w:p w14:paraId="3129A41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22.92</w:t>
            </w:r>
          </w:p>
        </w:tc>
        <w:tc>
          <w:tcPr>
            <w:tcW w:w="283" w:type="pct"/>
            <w:noWrap/>
            <w:vAlign w:val="center"/>
            <w:hideMark/>
          </w:tcPr>
          <w:p w14:paraId="2587BB6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83</w:t>
            </w:r>
          </w:p>
        </w:tc>
        <w:tc>
          <w:tcPr>
            <w:tcW w:w="330" w:type="pct"/>
            <w:noWrap/>
            <w:vAlign w:val="center"/>
            <w:hideMark/>
          </w:tcPr>
          <w:p w14:paraId="632C293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31</w:t>
            </w:r>
          </w:p>
        </w:tc>
        <w:tc>
          <w:tcPr>
            <w:tcW w:w="354" w:type="pct"/>
            <w:noWrap/>
            <w:vAlign w:val="center"/>
            <w:hideMark/>
          </w:tcPr>
          <w:p w14:paraId="3037016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90</w:t>
            </w:r>
          </w:p>
        </w:tc>
        <w:tc>
          <w:tcPr>
            <w:tcW w:w="347" w:type="pct"/>
            <w:noWrap/>
            <w:vAlign w:val="center"/>
            <w:hideMark/>
          </w:tcPr>
          <w:p w14:paraId="493E542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.35</w:t>
            </w:r>
          </w:p>
        </w:tc>
      </w:tr>
      <w:tr w:rsidR="00A425E6" w:rsidRPr="00041B4C" w14:paraId="1CFE9DA5" w14:textId="77777777">
        <w:trPr>
          <w:trHeight w:val="290"/>
        </w:trPr>
        <w:tc>
          <w:tcPr>
            <w:tcW w:w="752" w:type="pct"/>
          </w:tcPr>
          <w:p w14:paraId="7C9EDCE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758E31A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Problem</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Confrontation</w:t>
            </w:r>
            <w:proofErr w:type="spellEnd"/>
          </w:p>
        </w:tc>
        <w:tc>
          <w:tcPr>
            <w:tcW w:w="406" w:type="pct"/>
            <w:noWrap/>
            <w:vAlign w:val="center"/>
            <w:hideMark/>
          </w:tcPr>
          <w:p w14:paraId="6B13F7D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67.14</w:t>
            </w:r>
          </w:p>
        </w:tc>
        <w:tc>
          <w:tcPr>
            <w:tcW w:w="406" w:type="pct"/>
            <w:noWrap/>
            <w:vAlign w:val="center"/>
            <w:hideMark/>
          </w:tcPr>
          <w:p w14:paraId="7817A5A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28.68</w:t>
            </w:r>
          </w:p>
        </w:tc>
        <w:tc>
          <w:tcPr>
            <w:tcW w:w="283" w:type="pct"/>
            <w:noWrap/>
            <w:vAlign w:val="center"/>
            <w:hideMark/>
          </w:tcPr>
          <w:p w14:paraId="3E3BF56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82</w:t>
            </w:r>
          </w:p>
        </w:tc>
        <w:tc>
          <w:tcPr>
            <w:tcW w:w="330" w:type="pct"/>
            <w:noWrap/>
            <w:vAlign w:val="center"/>
            <w:hideMark/>
          </w:tcPr>
          <w:p w14:paraId="1D43421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w:t>
            </w:r>
          </w:p>
        </w:tc>
        <w:tc>
          <w:tcPr>
            <w:tcW w:w="354" w:type="pct"/>
            <w:noWrap/>
            <w:vAlign w:val="center"/>
            <w:hideMark/>
          </w:tcPr>
          <w:p w14:paraId="384C6BD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90</w:t>
            </w:r>
          </w:p>
        </w:tc>
        <w:tc>
          <w:tcPr>
            <w:tcW w:w="347" w:type="pct"/>
            <w:noWrap/>
            <w:vAlign w:val="center"/>
            <w:hideMark/>
          </w:tcPr>
          <w:p w14:paraId="66D1E30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.03</w:t>
            </w:r>
          </w:p>
        </w:tc>
      </w:tr>
      <w:tr w:rsidR="00A425E6" w:rsidRPr="00041B4C" w14:paraId="3140AE2A" w14:textId="77777777">
        <w:trPr>
          <w:trHeight w:val="290"/>
        </w:trPr>
        <w:tc>
          <w:tcPr>
            <w:tcW w:w="752" w:type="pct"/>
          </w:tcPr>
          <w:p w14:paraId="6EF2753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6687BA9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Emotional</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Awareness</w:t>
            </w:r>
            <w:proofErr w:type="spellEnd"/>
          </w:p>
        </w:tc>
        <w:tc>
          <w:tcPr>
            <w:tcW w:w="406" w:type="pct"/>
            <w:noWrap/>
            <w:vAlign w:val="center"/>
            <w:hideMark/>
          </w:tcPr>
          <w:p w14:paraId="000EE7C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61.57</w:t>
            </w:r>
          </w:p>
        </w:tc>
        <w:tc>
          <w:tcPr>
            <w:tcW w:w="406" w:type="pct"/>
            <w:noWrap/>
            <w:vAlign w:val="center"/>
            <w:hideMark/>
          </w:tcPr>
          <w:p w14:paraId="56DEE03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20.64</w:t>
            </w:r>
          </w:p>
        </w:tc>
        <w:tc>
          <w:tcPr>
            <w:tcW w:w="283" w:type="pct"/>
            <w:noWrap/>
            <w:vAlign w:val="center"/>
            <w:hideMark/>
          </w:tcPr>
          <w:p w14:paraId="3F4B66E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68</w:t>
            </w:r>
          </w:p>
        </w:tc>
        <w:tc>
          <w:tcPr>
            <w:tcW w:w="330" w:type="pct"/>
            <w:noWrap/>
            <w:vAlign w:val="center"/>
            <w:hideMark/>
          </w:tcPr>
          <w:p w14:paraId="4AB8A99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20</w:t>
            </w:r>
          </w:p>
        </w:tc>
        <w:tc>
          <w:tcPr>
            <w:tcW w:w="354" w:type="pct"/>
            <w:noWrap/>
            <w:vAlign w:val="center"/>
            <w:hideMark/>
          </w:tcPr>
          <w:p w14:paraId="294F5D6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86</w:t>
            </w:r>
          </w:p>
        </w:tc>
        <w:tc>
          <w:tcPr>
            <w:tcW w:w="347" w:type="pct"/>
            <w:noWrap/>
            <w:vAlign w:val="center"/>
            <w:hideMark/>
          </w:tcPr>
          <w:p w14:paraId="64BFE85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-.36</w:t>
            </w:r>
          </w:p>
        </w:tc>
      </w:tr>
      <w:tr w:rsidR="00A425E6" w:rsidRPr="00041B4C" w14:paraId="7CDC0A36" w14:textId="77777777">
        <w:trPr>
          <w:trHeight w:val="290"/>
        </w:trPr>
        <w:tc>
          <w:tcPr>
            <w:tcW w:w="752" w:type="pct"/>
          </w:tcPr>
          <w:p w14:paraId="19665E5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073D3A3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Modification</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of</w:t>
            </w:r>
            <w:proofErr w:type="spellEnd"/>
            <w:r w:rsidRPr="00041B4C">
              <w:rPr>
                <w:rFonts w:asciiTheme="majorHAnsi" w:eastAsia="Times New Roman" w:hAnsiTheme="majorHAnsi" w:cstheme="majorHAnsi"/>
                <w:color w:val="000000"/>
                <w:lang w:val="cs-CZ" w:eastAsia="cs-CZ"/>
              </w:rPr>
              <w:t xml:space="preserve"> Negative </w:t>
            </w:r>
            <w:proofErr w:type="spellStart"/>
            <w:r w:rsidRPr="00041B4C">
              <w:rPr>
                <w:rFonts w:asciiTheme="majorHAnsi" w:eastAsia="Times New Roman" w:hAnsiTheme="majorHAnsi" w:cstheme="majorHAnsi"/>
                <w:color w:val="000000"/>
                <w:lang w:val="cs-CZ" w:eastAsia="cs-CZ"/>
              </w:rPr>
              <w:t>Emotions</w:t>
            </w:r>
            <w:proofErr w:type="spellEnd"/>
          </w:p>
        </w:tc>
        <w:tc>
          <w:tcPr>
            <w:tcW w:w="406" w:type="pct"/>
            <w:noWrap/>
            <w:vAlign w:val="center"/>
            <w:hideMark/>
          </w:tcPr>
          <w:p w14:paraId="52EE51C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52.14</w:t>
            </w:r>
          </w:p>
        </w:tc>
        <w:tc>
          <w:tcPr>
            <w:tcW w:w="406" w:type="pct"/>
            <w:noWrap/>
            <w:vAlign w:val="center"/>
            <w:hideMark/>
          </w:tcPr>
          <w:p w14:paraId="1BC503C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15.64</w:t>
            </w:r>
          </w:p>
        </w:tc>
        <w:tc>
          <w:tcPr>
            <w:tcW w:w="283" w:type="pct"/>
            <w:noWrap/>
            <w:vAlign w:val="center"/>
            <w:hideMark/>
          </w:tcPr>
          <w:p w14:paraId="702FE9F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60</w:t>
            </w:r>
          </w:p>
        </w:tc>
        <w:tc>
          <w:tcPr>
            <w:tcW w:w="330" w:type="pct"/>
            <w:noWrap/>
            <w:vAlign w:val="center"/>
            <w:hideMark/>
          </w:tcPr>
          <w:p w14:paraId="792FE41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26</w:t>
            </w:r>
          </w:p>
        </w:tc>
        <w:tc>
          <w:tcPr>
            <w:tcW w:w="354" w:type="pct"/>
            <w:noWrap/>
            <w:vAlign w:val="center"/>
            <w:hideMark/>
          </w:tcPr>
          <w:p w14:paraId="3D4F846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69</w:t>
            </w:r>
          </w:p>
        </w:tc>
        <w:tc>
          <w:tcPr>
            <w:tcW w:w="347" w:type="pct"/>
            <w:noWrap/>
            <w:vAlign w:val="center"/>
            <w:hideMark/>
          </w:tcPr>
          <w:p w14:paraId="2E97491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.28</w:t>
            </w:r>
          </w:p>
        </w:tc>
      </w:tr>
      <w:tr w:rsidR="00A425E6" w:rsidRPr="00041B4C" w14:paraId="000816D8" w14:textId="77777777">
        <w:trPr>
          <w:trHeight w:val="290"/>
        </w:trPr>
        <w:tc>
          <w:tcPr>
            <w:tcW w:w="752" w:type="pct"/>
          </w:tcPr>
          <w:p w14:paraId="2080BA6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057C7E0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 xml:space="preserve">Tolerance </w:t>
            </w:r>
            <w:proofErr w:type="spellStart"/>
            <w:r w:rsidRPr="00041B4C">
              <w:rPr>
                <w:rFonts w:asciiTheme="majorHAnsi" w:eastAsia="Times New Roman" w:hAnsiTheme="majorHAnsi" w:cstheme="majorHAnsi"/>
                <w:color w:val="000000"/>
                <w:lang w:val="cs-CZ" w:eastAsia="cs-CZ"/>
              </w:rPr>
              <w:t>of</w:t>
            </w:r>
            <w:proofErr w:type="spellEnd"/>
            <w:r w:rsidRPr="00041B4C">
              <w:rPr>
                <w:rFonts w:asciiTheme="majorHAnsi" w:eastAsia="Times New Roman" w:hAnsiTheme="majorHAnsi" w:cstheme="majorHAnsi"/>
                <w:color w:val="000000"/>
                <w:lang w:val="cs-CZ" w:eastAsia="cs-CZ"/>
              </w:rPr>
              <w:t xml:space="preserve"> Negative </w:t>
            </w:r>
            <w:proofErr w:type="spellStart"/>
            <w:r w:rsidRPr="00041B4C">
              <w:rPr>
                <w:rFonts w:asciiTheme="majorHAnsi" w:eastAsia="Times New Roman" w:hAnsiTheme="majorHAnsi" w:cstheme="majorHAnsi"/>
                <w:color w:val="000000"/>
                <w:lang w:val="cs-CZ" w:eastAsia="cs-CZ"/>
              </w:rPr>
              <w:t>Emotions</w:t>
            </w:r>
            <w:proofErr w:type="spellEnd"/>
          </w:p>
        </w:tc>
        <w:tc>
          <w:tcPr>
            <w:tcW w:w="406" w:type="pct"/>
            <w:noWrap/>
            <w:vAlign w:val="center"/>
            <w:hideMark/>
          </w:tcPr>
          <w:p w14:paraId="13FAABC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57.71</w:t>
            </w:r>
          </w:p>
        </w:tc>
        <w:tc>
          <w:tcPr>
            <w:tcW w:w="406" w:type="pct"/>
            <w:noWrap/>
            <w:vAlign w:val="center"/>
            <w:hideMark/>
          </w:tcPr>
          <w:p w14:paraId="129BD83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17.09</w:t>
            </w:r>
          </w:p>
        </w:tc>
        <w:tc>
          <w:tcPr>
            <w:tcW w:w="283" w:type="pct"/>
            <w:noWrap/>
            <w:vAlign w:val="center"/>
            <w:hideMark/>
          </w:tcPr>
          <w:p w14:paraId="7FC28C4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61</w:t>
            </w:r>
          </w:p>
        </w:tc>
        <w:tc>
          <w:tcPr>
            <w:tcW w:w="330" w:type="pct"/>
            <w:noWrap/>
            <w:vAlign w:val="center"/>
            <w:hideMark/>
          </w:tcPr>
          <w:p w14:paraId="658D230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28</w:t>
            </w:r>
          </w:p>
        </w:tc>
        <w:tc>
          <w:tcPr>
            <w:tcW w:w="354" w:type="pct"/>
            <w:noWrap/>
            <w:vAlign w:val="center"/>
            <w:hideMark/>
          </w:tcPr>
          <w:p w14:paraId="728611F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84</w:t>
            </w:r>
          </w:p>
        </w:tc>
        <w:tc>
          <w:tcPr>
            <w:tcW w:w="347" w:type="pct"/>
            <w:noWrap/>
            <w:vAlign w:val="center"/>
            <w:hideMark/>
          </w:tcPr>
          <w:p w14:paraId="1C6C410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-.28</w:t>
            </w:r>
          </w:p>
        </w:tc>
      </w:tr>
      <w:tr w:rsidR="00A425E6" w:rsidRPr="00041B4C" w14:paraId="5CE356D1" w14:textId="77777777">
        <w:trPr>
          <w:trHeight w:val="290"/>
        </w:trPr>
        <w:tc>
          <w:tcPr>
            <w:tcW w:w="752" w:type="pct"/>
          </w:tcPr>
          <w:p w14:paraId="516119C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152617A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Understand</w:t>
            </w:r>
            <w:proofErr w:type="spellEnd"/>
            <w:r w:rsidRPr="00041B4C">
              <w:rPr>
                <w:rFonts w:asciiTheme="majorHAnsi" w:eastAsia="Times New Roman" w:hAnsiTheme="majorHAnsi" w:cstheme="majorHAnsi"/>
                <w:color w:val="000000"/>
                <w:lang w:val="cs-CZ" w:eastAsia="cs-CZ"/>
              </w:rPr>
              <w:t xml:space="preserve"> Em</w:t>
            </w:r>
          </w:p>
        </w:tc>
        <w:tc>
          <w:tcPr>
            <w:tcW w:w="406" w:type="pct"/>
            <w:noWrap/>
            <w:vAlign w:val="center"/>
            <w:hideMark/>
          </w:tcPr>
          <w:p w14:paraId="7165F93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74.29</w:t>
            </w:r>
          </w:p>
        </w:tc>
        <w:tc>
          <w:tcPr>
            <w:tcW w:w="406" w:type="pct"/>
            <w:noWrap/>
            <w:vAlign w:val="center"/>
            <w:hideMark/>
          </w:tcPr>
          <w:p w14:paraId="7015CE5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14.37</w:t>
            </w:r>
          </w:p>
        </w:tc>
        <w:tc>
          <w:tcPr>
            <w:tcW w:w="283" w:type="pct"/>
            <w:noWrap/>
            <w:vAlign w:val="center"/>
            <w:hideMark/>
          </w:tcPr>
          <w:p w14:paraId="0F9A2EC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71</w:t>
            </w:r>
          </w:p>
        </w:tc>
        <w:tc>
          <w:tcPr>
            <w:tcW w:w="330" w:type="pct"/>
            <w:noWrap/>
            <w:vAlign w:val="center"/>
            <w:hideMark/>
          </w:tcPr>
          <w:p w14:paraId="290191A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57</w:t>
            </w:r>
          </w:p>
        </w:tc>
        <w:tc>
          <w:tcPr>
            <w:tcW w:w="354" w:type="pct"/>
            <w:noWrap/>
            <w:vAlign w:val="center"/>
            <w:hideMark/>
          </w:tcPr>
          <w:p w14:paraId="3C3CF20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93</w:t>
            </w:r>
          </w:p>
        </w:tc>
        <w:tc>
          <w:tcPr>
            <w:tcW w:w="347" w:type="pct"/>
            <w:noWrap/>
            <w:vAlign w:val="center"/>
            <w:hideMark/>
          </w:tcPr>
          <w:p w14:paraId="091DF24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-.29</w:t>
            </w:r>
          </w:p>
        </w:tc>
      </w:tr>
      <w:tr w:rsidR="00A425E6" w:rsidRPr="00041B4C" w14:paraId="1C309C9C" w14:textId="77777777">
        <w:trPr>
          <w:trHeight w:val="290"/>
        </w:trPr>
        <w:tc>
          <w:tcPr>
            <w:tcW w:w="752" w:type="pct"/>
          </w:tcPr>
          <w:p w14:paraId="18867A6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7A12792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 xml:space="preserve">Body </w:t>
            </w:r>
            <w:proofErr w:type="spellStart"/>
            <w:r w:rsidRPr="00041B4C">
              <w:rPr>
                <w:rFonts w:asciiTheme="majorHAnsi" w:eastAsia="Times New Roman" w:hAnsiTheme="majorHAnsi" w:cstheme="majorHAnsi"/>
                <w:color w:val="000000"/>
                <w:lang w:val="cs-CZ" w:eastAsia="cs-CZ"/>
              </w:rPr>
              <w:t>Awareness</w:t>
            </w:r>
            <w:proofErr w:type="spellEnd"/>
          </w:p>
        </w:tc>
        <w:tc>
          <w:tcPr>
            <w:tcW w:w="406" w:type="pct"/>
            <w:noWrap/>
            <w:vAlign w:val="center"/>
            <w:hideMark/>
          </w:tcPr>
          <w:p w14:paraId="31BF1F7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59.57</w:t>
            </w:r>
          </w:p>
        </w:tc>
        <w:tc>
          <w:tcPr>
            <w:tcW w:w="406" w:type="pct"/>
            <w:noWrap/>
            <w:vAlign w:val="center"/>
            <w:hideMark/>
          </w:tcPr>
          <w:p w14:paraId="0C27F98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16.89</w:t>
            </w:r>
          </w:p>
        </w:tc>
        <w:tc>
          <w:tcPr>
            <w:tcW w:w="283" w:type="pct"/>
            <w:noWrap/>
            <w:vAlign w:val="center"/>
            <w:hideMark/>
          </w:tcPr>
          <w:p w14:paraId="749C278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65</w:t>
            </w:r>
          </w:p>
        </w:tc>
        <w:tc>
          <w:tcPr>
            <w:tcW w:w="330" w:type="pct"/>
            <w:noWrap/>
            <w:vAlign w:val="center"/>
            <w:hideMark/>
          </w:tcPr>
          <w:p w14:paraId="25A43E9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25</w:t>
            </w:r>
          </w:p>
        </w:tc>
        <w:tc>
          <w:tcPr>
            <w:tcW w:w="354" w:type="pct"/>
            <w:noWrap/>
            <w:vAlign w:val="center"/>
            <w:hideMark/>
          </w:tcPr>
          <w:p w14:paraId="29018EF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78</w:t>
            </w:r>
          </w:p>
        </w:tc>
        <w:tc>
          <w:tcPr>
            <w:tcW w:w="347" w:type="pct"/>
            <w:noWrap/>
            <w:vAlign w:val="center"/>
            <w:hideMark/>
          </w:tcPr>
          <w:p w14:paraId="3BD602A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w:t>
            </w:r>
          </w:p>
        </w:tc>
      </w:tr>
      <w:tr w:rsidR="00A425E6" w:rsidRPr="00041B4C" w14:paraId="30B7538A" w14:textId="77777777">
        <w:trPr>
          <w:trHeight w:val="290"/>
        </w:trPr>
        <w:tc>
          <w:tcPr>
            <w:tcW w:w="752" w:type="pct"/>
          </w:tcPr>
          <w:p w14:paraId="0FF4BB4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3AC16BE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Self</w:t>
            </w:r>
            <w:proofErr w:type="spellEnd"/>
            <w:r w:rsidRPr="00041B4C">
              <w:rPr>
                <w:rFonts w:asciiTheme="majorHAnsi" w:eastAsia="Times New Roman" w:hAnsiTheme="majorHAnsi" w:cstheme="majorHAnsi"/>
                <w:color w:val="000000"/>
                <w:lang w:val="cs-CZ" w:eastAsia="cs-CZ"/>
              </w:rPr>
              <w:t>-Support</w:t>
            </w:r>
          </w:p>
        </w:tc>
        <w:tc>
          <w:tcPr>
            <w:tcW w:w="406" w:type="pct"/>
            <w:noWrap/>
            <w:vAlign w:val="center"/>
            <w:hideMark/>
          </w:tcPr>
          <w:p w14:paraId="295495D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66.00</w:t>
            </w:r>
          </w:p>
        </w:tc>
        <w:tc>
          <w:tcPr>
            <w:tcW w:w="406" w:type="pct"/>
            <w:noWrap/>
            <w:vAlign w:val="center"/>
            <w:hideMark/>
          </w:tcPr>
          <w:p w14:paraId="2D044F2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16.16</w:t>
            </w:r>
          </w:p>
        </w:tc>
        <w:tc>
          <w:tcPr>
            <w:tcW w:w="283" w:type="pct"/>
            <w:noWrap/>
            <w:vAlign w:val="center"/>
            <w:hideMark/>
          </w:tcPr>
          <w:p w14:paraId="195DC8B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68</w:t>
            </w:r>
          </w:p>
        </w:tc>
        <w:tc>
          <w:tcPr>
            <w:tcW w:w="330" w:type="pct"/>
            <w:noWrap/>
            <w:vAlign w:val="center"/>
            <w:hideMark/>
          </w:tcPr>
          <w:p w14:paraId="3DEAC34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50</w:t>
            </w:r>
          </w:p>
        </w:tc>
        <w:tc>
          <w:tcPr>
            <w:tcW w:w="354" w:type="pct"/>
            <w:noWrap/>
            <w:vAlign w:val="center"/>
            <w:hideMark/>
          </w:tcPr>
          <w:p w14:paraId="7251E1E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96</w:t>
            </w:r>
          </w:p>
        </w:tc>
        <w:tc>
          <w:tcPr>
            <w:tcW w:w="347" w:type="pct"/>
            <w:noWrap/>
            <w:vAlign w:val="center"/>
            <w:hideMark/>
          </w:tcPr>
          <w:p w14:paraId="4A54C28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-.26</w:t>
            </w:r>
          </w:p>
        </w:tc>
      </w:tr>
      <w:tr w:rsidR="00A425E6" w:rsidRPr="00041B4C" w14:paraId="23CAB081" w14:textId="77777777">
        <w:trPr>
          <w:trHeight w:val="290"/>
        </w:trPr>
        <w:tc>
          <w:tcPr>
            <w:tcW w:w="752" w:type="pct"/>
          </w:tcPr>
          <w:p w14:paraId="040CAC3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7536FCE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Attention</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Regulation</w:t>
            </w:r>
            <w:proofErr w:type="spellEnd"/>
          </w:p>
        </w:tc>
        <w:tc>
          <w:tcPr>
            <w:tcW w:w="406" w:type="pct"/>
            <w:noWrap/>
            <w:vAlign w:val="center"/>
            <w:hideMark/>
          </w:tcPr>
          <w:p w14:paraId="5991756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73.00</w:t>
            </w:r>
          </w:p>
        </w:tc>
        <w:tc>
          <w:tcPr>
            <w:tcW w:w="406" w:type="pct"/>
            <w:noWrap/>
            <w:vAlign w:val="center"/>
            <w:hideMark/>
          </w:tcPr>
          <w:p w14:paraId="3C5296F6"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18.92</w:t>
            </w:r>
          </w:p>
        </w:tc>
        <w:tc>
          <w:tcPr>
            <w:tcW w:w="283" w:type="pct"/>
            <w:noWrap/>
            <w:vAlign w:val="center"/>
            <w:hideMark/>
          </w:tcPr>
          <w:p w14:paraId="4776365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78</w:t>
            </w:r>
          </w:p>
        </w:tc>
        <w:tc>
          <w:tcPr>
            <w:tcW w:w="330" w:type="pct"/>
            <w:noWrap/>
            <w:vAlign w:val="center"/>
            <w:hideMark/>
          </w:tcPr>
          <w:p w14:paraId="1D0F21F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34</w:t>
            </w:r>
          </w:p>
        </w:tc>
        <w:tc>
          <w:tcPr>
            <w:tcW w:w="354" w:type="pct"/>
            <w:noWrap/>
            <w:vAlign w:val="center"/>
            <w:hideMark/>
          </w:tcPr>
          <w:p w14:paraId="6897A8D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91</w:t>
            </w:r>
          </w:p>
        </w:tc>
        <w:tc>
          <w:tcPr>
            <w:tcW w:w="347" w:type="pct"/>
            <w:noWrap/>
            <w:vAlign w:val="center"/>
            <w:hideMark/>
          </w:tcPr>
          <w:p w14:paraId="1D3560A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-.38</w:t>
            </w:r>
          </w:p>
        </w:tc>
      </w:tr>
      <w:tr w:rsidR="00A425E6" w:rsidRPr="00041B4C" w14:paraId="35602B19" w14:textId="77777777">
        <w:trPr>
          <w:trHeight w:val="290"/>
        </w:trPr>
        <w:tc>
          <w:tcPr>
            <w:tcW w:w="752" w:type="pct"/>
          </w:tcPr>
          <w:p w14:paraId="31E20EA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48598CB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Putting</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Things</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into</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Perspective</w:t>
            </w:r>
            <w:proofErr w:type="spellEnd"/>
          </w:p>
        </w:tc>
        <w:tc>
          <w:tcPr>
            <w:tcW w:w="406" w:type="pct"/>
            <w:noWrap/>
            <w:vAlign w:val="center"/>
            <w:hideMark/>
          </w:tcPr>
          <w:p w14:paraId="2E79079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51.86</w:t>
            </w:r>
          </w:p>
        </w:tc>
        <w:tc>
          <w:tcPr>
            <w:tcW w:w="406" w:type="pct"/>
            <w:noWrap/>
            <w:vAlign w:val="center"/>
            <w:hideMark/>
          </w:tcPr>
          <w:p w14:paraId="742569B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17.48</w:t>
            </w:r>
          </w:p>
        </w:tc>
        <w:tc>
          <w:tcPr>
            <w:tcW w:w="283" w:type="pct"/>
            <w:noWrap/>
            <w:vAlign w:val="center"/>
            <w:hideMark/>
          </w:tcPr>
          <w:p w14:paraId="5A55C2A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w:t>
            </w:r>
          </w:p>
        </w:tc>
        <w:tc>
          <w:tcPr>
            <w:tcW w:w="330" w:type="pct"/>
            <w:noWrap/>
            <w:vAlign w:val="center"/>
            <w:hideMark/>
          </w:tcPr>
          <w:p w14:paraId="271AA3B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28</w:t>
            </w:r>
          </w:p>
        </w:tc>
        <w:tc>
          <w:tcPr>
            <w:tcW w:w="354" w:type="pct"/>
            <w:noWrap/>
            <w:vAlign w:val="center"/>
            <w:hideMark/>
          </w:tcPr>
          <w:p w14:paraId="440886A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76</w:t>
            </w:r>
          </w:p>
        </w:tc>
        <w:tc>
          <w:tcPr>
            <w:tcW w:w="347" w:type="pct"/>
            <w:noWrap/>
            <w:vAlign w:val="center"/>
            <w:hideMark/>
          </w:tcPr>
          <w:p w14:paraId="16221A8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-.33</w:t>
            </w:r>
          </w:p>
        </w:tc>
      </w:tr>
      <w:tr w:rsidR="00A425E6" w:rsidRPr="00041B4C" w14:paraId="3EC6EECD" w14:textId="77777777">
        <w:trPr>
          <w:trHeight w:val="290"/>
        </w:trPr>
        <w:tc>
          <w:tcPr>
            <w:tcW w:w="752" w:type="pct"/>
          </w:tcPr>
          <w:p w14:paraId="45621C3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5FE09A4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Planning</w:t>
            </w:r>
            <w:proofErr w:type="spellEnd"/>
          </w:p>
        </w:tc>
        <w:tc>
          <w:tcPr>
            <w:tcW w:w="406" w:type="pct"/>
            <w:noWrap/>
            <w:vAlign w:val="center"/>
            <w:hideMark/>
          </w:tcPr>
          <w:p w14:paraId="468AA5A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43.14</w:t>
            </w:r>
          </w:p>
        </w:tc>
        <w:tc>
          <w:tcPr>
            <w:tcW w:w="406" w:type="pct"/>
            <w:noWrap/>
            <w:vAlign w:val="center"/>
            <w:hideMark/>
          </w:tcPr>
          <w:p w14:paraId="5000C82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24.17</w:t>
            </w:r>
          </w:p>
        </w:tc>
        <w:tc>
          <w:tcPr>
            <w:tcW w:w="283" w:type="pct"/>
            <w:noWrap/>
            <w:vAlign w:val="center"/>
            <w:hideMark/>
          </w:tcPr>
          <w:p w14:paraId="490CA3D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56</w:t>
            </w:r>
          </w:p>
        </w:tc>
        <w:tc>
          <w:tcPr>
            <w:tcW w:w="330" w:type="pct"/>
            <w:noWrap/>
            <w:vAlign w:val="center"/>
            <w:hideMark/>
          </w:tcPr>
          <w:p w14:paraId="04F6571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14</w:t>
            </w:r>
          </w:p>
        </w:tc>
        <w:tc>
          <w:tcPr>
            <w:tcW w:w="354" w:type="pct"/>
            <w:noWrap/>
            <w:vAlign w:val="center"/>
            <w:hideMark/>
          </w:tcPr>
          <w:p w14:paraId="7978852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68</w:t>
            </w:r>
          </w:p>
        </w:tc>
        <w:tc>
          <w:tcPr>
            <w:tcW w:w="347" w:type="pct"/>
            <w:noWrap/>
            <w:vAlign w:val="center"/>
            <w:hideMark/>
          </w:tcPr>
          <w:p w14:paraId="1F98AA3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-.21</w:t>
            </w:r>
          </w:p>
        </w:tc>
      </w:tr>
      <w:tr w:rsidR="00A425E6" w:rsidRPr="00041B4C" w14:paraId="1B0189E2" w14:textId="77777777">
        <w:trPr>
          <w:trHeight w:val="290"/>
        </w:trPr>
        <w:tc>
          <w:tcPr>
            <w:tcW w:w="752" w:type="pct"/>
          </w:tcPr>
          <w:p w14:paraId="70C3FAB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29776E2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Reflection</w:t>
            </w:r>
            <w:proofErr w:type="spellEnd"/>
          </w:p>
        </w:tc>
        <w:tc>
          <w:tcPr>
            <w:tcW w:w="406" w:type="pct"/>
            <w:noWrap/>
            <w:vAlign w:val="center"/>
            <w:hideMark/>
          </w:tcPr>
          <w:p w14:paraId="65C9458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34.29</w:t>
            </w:r>
          </w:p>
        </w:tc>
        <w:tc>
          <w:tcPr>
            <w:tcW w:w="406" w:type="pct"/>
            <w:noWrap/>
            <w:vAlign w:val="center"/>
            <w:hideMark/>
          </w:tcPr>
          <w:p w14:paraId="757E105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17.11</w:t>
            </w:r>
          </w:p>
        </w:tc>
        <w:tc>
          <w:tcPr>
            <w:tcW w:w="283" w:type="pct"/>
            <w:noWrap/>
            <w:vAlign w:val="center"/>
            <w:hideMark/>
          </w:tcPr>
          <w:p w14:paraId="00456C1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32</w:t>
            </w:r>
          </w:p>
        </w:tc>
        <w:tc>
          <w:tcPr>
            <w:tcW w:w="330" w:type="pct"/>
            <w:noWrap/>
            <w:vAlign w:val="center"/>
            <w:hideMark/>
          </w:tcPr>
          <w:p w14:paraId="0251694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12</w:t>
            </w:r>
          </w:p>
        </w:tc>
        <w:tc>
          <w:tcPr>
            <w:tcW w:w="354" w:type="pct"/>
            <w:noWrap/>
            <w:vAlign w:val="center"/>
            <w:hideMark/>
          </w:tcPr>
          <w:p w14:paraId="0840B35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58</w:t>
            </w:r>
          </w:p>
        </w:tc>
        <w:tc>
          <w:tcPr>
            <w:tcW w:w="347" w:type="pct"/>
            <w:noWrap/>
            <w:vAlign w:val="center"/>
            <w:hideMark/>
          </w:tcPr>
          <w:p w14:paraId="352D040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.21</w:t>
            </w:r>
          </w:p>
        </w:tc>
      </w:tr>
      <w:tr w:rsidR="00A425E6" w:rsidRPr="00041B4C" w14:paraId="08C1386E" w14:textId="77777777">
        <w:trPr>
          <w:trHeight w:val="290"/>
        </w:trPr>
        <w:tc>
          <w:tcPr>
            <w:tcW w:w="752" w:type="pct"/>
          </w:tcPr>
          <w:p w14:paraId="2513577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720E4BF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Seeking</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Distraction</w:t>
            </w:r>
            <w:proofErr w:type="spellEnd"/>
          </w:p>
        </w:tc>
        <w:tc>
          <w:tcPr>
            <w:tcW w:w="406" w:type="pct"/>
            <w:noWrap/>
            <w:vAlign w:val="center"/>
            <w:hideMark/>
          </w:tcPr>
          <w:p w14:paraId="29848CD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35.00</w:t>
            </w:r>
          </w:p>
        </w:tc>
        <w:tc>
          <w:tcPr>
            <w:tcW w:w="406" w:type="pct"/>
            <w:noWrap/>
            <w:vAlign w:val="center"/>
            <w:hideMark/>
          </w:tcPr>
          <w:p w14:paraId="5D1B26E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17.99</w:t>
            </w:r>
          </w:p>
        </w:tc>
        <w:tc>
          <w:tcPr>
            <w:tcW w:w="283" w:type="pct"/>
            <w:noWrap/>
            <w:vAlign w:val="center"/>
            <w:hideMark/>
          </w:tcPr>
          <w:p w14:paraId="75B1861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32</w:t>
            </w:r>
          </w:p>
        </w:tc>
        <w:tc>
          <w:tcPr>
            <w:tcW w:w="330" w:type="pct"/>
            <w:noWrap/>
            <w:vAlign w:val="center"/>
            <w:hideMark/>
          </w:tcPr>
          <w:p w14:paraId="36716C4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w:t>
            </w:r>
          </w:p>
        </w:tc>
        <w:tc>
          <w:tcPr>
            <w:tcW w:w="354" w:type="pct"/>
            <w:noWrap/>
            <w:vAlign w:val="center"/>
            <w:hideMark/>
          </w:tcPr>
          <w:p w14:paraId="3853D6D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69</w:t>
            </w:r>
          </w:p>
        </w:tc>
        <w:tc>
          <w:tcPr>
            <w:tcW w:w="347" w:type="pct"/>
            <w:noWrap/>
            <w:vAlign w:val="center"/>
            <w:hideMark/>
          </w:tcPr>
          <w:p w14:paraId="03665B1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-.26</w:t>
            </w:r>
          </w:p>
        </w:tc>
      </w:tr>
      <w:tr w:rsidR="00A425E6" w:rsidRPr="00041B4C" w14:paraId="3205AFA8" w14:textId="77777777">
        <w:trPr>
          <w:trHeight w:val="290"/>
        </w:trPr>
        <w:tc>
          <w:tcPr>
            <w:tcW w:w="752" w:type="pct"/>
          </w:tcPr>
          <w:p w14:paraId="779E9AD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1AA723D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Simply</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Being</w:t>
            </w:r>
            <w:proofErr w:type="spellEnd"/>
          </w:p>
        </w:tc>
        <w:tc>
          <w:tcPr>
            <w:tcW w:w="406" w:type="pct"/>
            <w:noWrap/>
            <w:vAlign w:val="center"/>
            <w:hideMark/>
          </w:tcPr>
          <w:p w14:paraId="1917B59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48.00</w:t>
            </w:r>
          </w:p>
        </w:tc>
        <w:tc>
          <w:tcPr>
            <w:tcW w:w="406" w:type="pct"/>
            <w:noWrap/>
            <w:vAlign w:val="center"/>
            <w:hideMark/>
          </w:tcPr>
          <w:p w14:paraId="3D9D652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31.09</w:t>
            </w:r>
          </w:p>
        </w:tc>
        <w:tc>
          <w:tcPr>
            <w:tcW w:w="283" w:type="pct"/>
            <w:noWrap/>
            <w:vAlign w:val="center"/>
            <w:hideMark/>
          </w:tcPr>
          <w:p w14:paraId="5A3F3F9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48</w:t>
            </w:r>
          </w:p>
        </w:tc>
        <w:tc>
          <w:tcPr>
            <w:tcW w:w="330" w:type="pct"/>
            <w:noWrap/>
            <w:vAlign w:val="center"/>
            <w:hideMark/>
          </w:tcPr>
          <w:p w14:paraId="477798A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10</w:t>
            </w:r>
          </w:p>
        </w:tc>
        <w:tc>
          <w:tcPr>
            <w:tcW w:w="354" w:type="pct"/>
            <w:noWrap/>
            <w:vAlign w:val="center"/>
            <w:hideMark/>
          </w:tcPr>
          <w:p w14:paraId="5228818E"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93</w:t>
            </w:r>
          </w:p>
        </w:tc>
        <w:tc>
          <w:tcPr>
            <w:tcW w:w="347" w:type="pct"/>
            <w:noWrap/>
            <w:vAlign w:val="center"/>
            <w:hideMark/>
          </w:tcPr>
          <w:p w14:paraId="76FF0F9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.31</w:t>
            </w:r>
          </w:p>
        </w:tc>
      </w:tr>
      <w:tr w:rsidR="00A425E6" w:rsidRPr="00041B4C" w14:paraId="5BBEA0BF" w14:textId="77777777">
        <w:trPr>
          <w:trHeight w:val="290"/>
        </w:trPr>
        <w:tc>
          <w:tcPr>
            <w:tcW w:w="752" w:type="pct"/>
          </w:tcPr>
          <w:p w14:paraId="1F30827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230AFA0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Acceptance</w:t>
            </w:r>
            <w:proofErr w:type="spellEnd"/>
          </w:p>
        </w:tc>
        <w:tc>
          <w:tcPr>
            <w:tcW w:w="406" w:type="pct"/>
            <w:noWrap/>
            <w:vAlign w:val="center"/>
            <w:hideMark/>
          </w:tcPr>
          <w:p w14:paraId="7726F21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71.00</w:t>
            </w:r>
          </w:p>
        </w:tc>
        <w:tc>
          <w:tcPr>
            <w:tcW w:w="406" w:type="pct"/>
            <w:noWrap/>
            <w:vAlign w:val="center"/>
            <w:hideMark/>
          </w:tcPr>
          <w:p w14:paraId="2C21B5B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12.58</w:t>
            </w:r>
          </w:p>
        </w:tc>
        <w:tc>
          <w:tcPr>
            <w:tcW w:w="283" w:type="pct"/>
            <w:noWrap/>
            <w:vAlign w:val="center"/>
            <w:hideMark/>
          </w:tcPr>
          <w:p w14:paraId="24442BA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74</w:t>
            </w:r>
          </w:p>
        </w:tc>
        <w:tc>
          <w:tcPr>
            <w:tcW w:w="330" w:type="pct"/>
            <w:noWrap/>
            <w:vAlign w:val="center"/>
            <w:hideMark/>
          </w:tcPr>
          <w:p w14:paraId="664AA1A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55</w:t>
            </w:r>
          </w:p>
        </w:tc>
        <w:tc>
          <w:tcPr>
            <w:tcW w:w="354" w:type="pct"/>
            <w:noWrap/>
            <w:vAlign w:val="center"/>
            <w:hideMark/>
          </w:tcPr>
          <w:p w14:paraId="58280ED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88</w:t>
            </w:r>
          </w:p>
        </w:tc>
        <w:tc>
          <w:tcPr>
            <w:tcW w:w="347" w:type="pct"/>
            <w:noWrap/>
            <w:vAlign w:val="center"/>
            <w:hideMark/>
          </w:tcPr>
          <w:p w14:paraId="13CDDDB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-.07</w:t>
            </w:r>
          </w:p>
        </w:tc>
      </w:tr>
      <w:tr w:rsidR="00A425E6" w:rsidRPr="00041B4C" w14:paraId="289F766A" w14:textId="77777777">
        <w:trPr>
          <w:trHeight w:val="290"/>
        </w:trPr>
        <w:tc>
          <w:tcPr>
            <w:tcW w:w="752" w:type="pct"/>
          </w:tcPr>
          <w:p w14:paraId="3B29AA3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48749A6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Self-Compassion</w:t>
            </w:r>
            <w:proofErr w:type="spellEnd"/>
          </w:p>
        </w:tc>
        <w:tc>
          <w:tcPr>
            <w:tcW w:w="406" w:type="pct"/>
            <w:noWrap/>
            <w:vAlign w:val="center"/>
            <w:hideMark/>
          </w:tcPr>
          <w:p w14:paraId="3C53929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72.71</w:t>
            </w:r>
          </w:p>
        </w:tc>
        <w:tc>
          <w:tcPr>
            <w:tcW w:w="406" w:type="pct"/>
            <w:noWrap/>
            <w:vAlign w:val="center"/>
            <w:hideMark/>
          </w:tcPr>
          <w:p w14:paraId="6D2BA7C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17.60</w:t>
            </w:r>
          </w:p>
        </w:tc>
        <w:tc>
          <w:tcPr>
            <w:tcW w:w="283" w:type="pct"/>
            <w:noWrap/>
            <w:vAlign w:val="center"/>
            <w:hideMark/>
          </w:tcPr>
          <w:p w14:paraId="3ECFB5D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81</w:t>
            </w:r>
          </w:p>
        </w:tc>
        <w:tc>
          <w:tcPr>
            <w:tcW w:w="330" w:type="pct"/>
            <w:noWrap/>
            <w:vAlign w:val="center"/>
            <w:hideMark/>
          </w:tcPr>
          <w:p w14:paraId="417EBB9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42</w:t>
            </w:r>
          </w:p>
        </w:tc>
        <w:tc>
          <w:tcPr>
            <w:tcW w:w="354" w:type="pct"/>
            <w:noWrap/>
            <w:vAlign w:val="center"/>
            <w:hideMark/>
          </w:tcPr>
          <w:p w14:paraId="35F041B7"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93</w:t>
            </w:r>
          </w:p>
        </w:tc>
        <w:tc>
          <w:tcPr>
            <w:tcW w:w="347" w:type="pct"/>
            <w:noWrap/>
            <w:vAlign w:val="center"/>
            <w:hideMark/>
          </w:tcPr>
          <w:p w14:paraId="5D15CE7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-.29</w:t>
            </w:r>
          </w:p>
        </w:tc>
      </w:tr>
      <w:tr w:rsidR="00A425E6" w:rsidRPr="00041B4C" w14:paraId="5651B5C3" w14:textId="77777777">
        <w:trPr>
          <w:trHeight w:val="290"/>
        </w:trPr>
        <w:tc>
          <w:tcPr>
            <w:tcW w:w="752" w:type="pct"/>
          </w:tcPr>
          <w:p w14:paraId="088E94A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noWrap/>
            <w:vAlign w:val="center"/>
            <w:hideMark/>
          </w:tcPr>
          <w:p w14:paraId="60E9A3D5"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Emotional</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Expression</w:t>
            </w:r>
            <w:proofErr w:type="spellEnd"/>
          </w:p>
        </w:tc>
        <w:tc>
          <w:tcPr>
            <w:tcW w:w="406" w:type="pct"/>
            <w:noWrap/>
            <w:vAlign w:val="center"/>
            <w:hideMark/>
          </w:tcPr>
          <w:p w14:paraId="7E3F020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59.00</w:t>
            </w:r>
          </w:p>
        </w:tc>
        <w:tc>
          <w:tcPr>
            <w:tcW w:w="406" w:type="pct"/>
            <w:noWrap/>
            <w:vAlign w:val="center"/>
            <w:hideMark/>
          </w:tcPr>
          <w:p w14:paraId="523EF7E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20.63</w:t>
            </w:r>
          </w:p>
        </w:tc>
        <w:tc>
          <w:tcPr>
            <w:tcW w:w="283" w:type="pct"/>
            <w:noWrap/>
            <w:vAlign w:val="center"/>
            <w:hideMark/>
          </w:tcPr>
          <w:p w14:paraId="54BA305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65</w:t>
            </w:r>
          </w:p>
        </w:tc>
        <w:tc>
          <w:tcPr>
            <w:tcW w:w="330" w:type="pct"/>
            <w:noWrap/>
            <w:vAlign w:val="center"/>
            <w:hideMark/>
          </w:tcPr>
          <w:p w14:paraId="05DC588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18</w:t>
            </w:r>
          </w:p>
        </w:tc>
        <w:tc>
          <w:tcPr>
            <w:tcW w:w="354" w:type="pct"/>
            <w:noWrap/>
            <w:vAlign w:val="center"/>
            <w:hideMark/>
          </w:tcPr>
          <w:p w14:paraId="713C5F32"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77</w:t>
            </w:r>
          </w:p>
        </w:tc>
        <w:tc>
          <w:tcPr>
            <w:tcW w:w="347" w:type="pct"/>
            <w:noWrap/>
            <w:vAlign w:val="center"/>
            <w:hideMark/>
          </w:tcPr>
          <w:p w14:paraId="341CF78D"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-.37</w:t>
            </w:r>
          </w:p>
        </w:tc>
      </w:tr>
      <w:tr w:rsidR="00A425E6" w:rsidRPr="00041B4C" w14:paraId="25A4F27B" w14:textId="77777777">
        <w:trPr>
          <w:trHeight w:val="290"/>
        </w:trPr>
        <w:tc>
          <w:tcPr>
            <w:tcW w:w="752" w:type="pct"/>
          </w:tcPr>
          <w:p w14:paraId="17B6D60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tcBorders>
              <w:bottom w:val="nil"/>
            </w:tcBorders>
            <w:noWrap/>
            <w:vAlign w:val="center"/>
            <w:hideMark/>
          </w:tcPr>
          <w:p w14:paraId="5C3CA7D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Seeking</w:t>
            </w:r>
            <w:proofErr w:type="spellEnd"/>
            <w:r w:rsidRPr="00041B4C">
              <w:rPr>
                <w:rFonts w:asciiTheme="majorHAnsi" w:eastAsia="Times New Roman" w:hAnsiTheme="majorHAnsi" w:cstheme="majorHAnsi"/>
                <w:color w:val="000000"/>
                <w:lang w:val="cs-CZ" w:eastAsia="cs-CZ"/>
              </w:rPr>
              <w:t xml:space="preserve"> </w:t>
            </w:r>
            <w:proofErr w:type="spellStart"/>
            <w:r w:rsidRPr="00041B4C">
              <w:rPr>
                <w:rFonts w:asciiTheme="majorHAnsi" w:eastAsia="Times New Roman" w:hAnsiTheme="majorHAnsi" w:cstheme="majorHAnsi"/>
                <w:color w:val="000000"/>
                <w:lang w:val="cs-CZ" w:eastAsia="cs-CZ"/>
              </w:rPr>
              <w:t>Social</w:t>
            </w:r>
            <w:proofErr w:type="spellEnd"/>
            <w:r w:rsidRPr="00041B4C">
              <w:rPr>
                <w:rFonts w:asciiTheme="majorHAnsi" w:eastAsia="Times New Roman" w:hAnsiTheme="majorHAnsi" w:cstheme="majorHAnsi"/>
                <w:color w:val="000000"/>
                <w:lang w:val="cs-CZ" w:eastAsia="cs-CZ"/>
              </w:rPr>
              <w:t xml:space="preserve"> Support</w:t>
            </w:r>
          </w:p>
        </w:tc>
        <w:tc>
          <w:tcPr>
            <w:tcW w:w="406" w:type="pct"/>
            <w:tcBorders>
              <w:bottom w:val="nil"/>
            </w:tcBorders>
            <w:noWrap/>
            <w:vAlign w:val="center"/>
            <w:hideMark/>
          </w:tcPr>
          <w:p w14:paraId="1E01091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20.14</w:t>
            </w:r>
          </w:p>
        </w:tc>
        <w:tc>
          <w:tcPr>
            <w:tcW w:w="406" w:type="pct"/>
            <w:tcBorders>
              <w:bottom w:val="nil"/>
            </w:tcBorders>
            <w:noWrap/>
            <w:vAlign w:val="center"/>
            <w:hideMark/>
          </w:tcPr>
          <w:p w14:paraId="28C70449"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5.93</w:t>
            </w:r>
          </w:p>
        </w:tc>
        <w:tc>
          <w:tcPr>
            <w:tcW w:w="283" w:type="pct"/>
            <w:tcBorders>
              <w:bottom w:val="nil"/>
            </w:tcBorders>
            <w:noWrap/>
            <w:vAlign w:val="center"/>
            <w:hideMark/>
          </w:tcPr>
          <w:p w14:paraId="75FC363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18</w:t>
            </w:r>
          </w:p>
        </w:tc>
        <w:tc>
          <w:tcPr>
            <w:tcW w:w="330" w:type="pct"/>
            <w:tcBorders>
              <w:bottom w:val="nil"/>
            </w:tcBorders>
            <w:noWrap/>
            <w:vAlign w:val="center"/>
            <w:hideMark/>
          </w:tcPr>
          <w:p w14:paraId="67B7CF3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14</w:t>
            </w:r>
          </w:p>
        </w:tc>
        <w:tc>
          <w:tcPr>
            <w:tcW w:w="354" w:type="pct"/>
            <w:tcBorders>
              <w:bottom w:val="nil"/>
            </w:tcBorders>
            <w:noWrap/>
            <w:vAlign w:val="center"/>
            <w:hideMark/>
          </w:tcPr>
          <w:p w14:paraId="1194591B"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29</w:t>
            </w:r>
          </w:p>
        </w:tc>
        <w:tc>
          <w:tcPr>
            <w:tcW w:w="347" w:type="pct"/>
            <w:tcBorders>
              <w:bottom w:val="nil"/>
            </w:tcBorders>
            <w:noWrap/>
            <w:vAlign w:val="center"/>
            <w:hideMark/>
          </w:tcPr>
          <w:p w14:paraId="032B0D2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w:t>
            </w:r>
          </w:p>
        </w:tc>
      </w:tr>
      <w:tr w:rsidR="00A425E6" w:rsidRPr="00041B4C" w14:paraId="7652EC62" w14:textId="77777777">
        <w:trPr>
          <w:trHeight w:val="290"/>
        </w:trPr>
        <w:tc>
          <w:tcPr>
            <w:tcW w:w="752" w:type="pct"/>
          </w:tcPr>
          <w:p w14:paraId="43F71394"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Strategy</w:t>
            </w:r>
            <w:proofErr w:type="spellEnd"/>
          </w:p>
        </w:tc>
        <w:tc>
          <w:tcPr>
            <w:tcW w:w="2123" w:type="pct"/>
            <w:tcBorders>
              <w:bottom w:val="single" w:sz="8" w:space="0" w:color="auto"/>
            </w:tcBorders>
            <w:noWrap/>
            <w:vAlign w:val="center"/>
            <w:hideMark/>
          </w:tcPr>
          <w:p w14:paraId="78B6FCC3"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proofErr w:type="spellStart"/>
            <w:r w:rsidRPr="00041B4C">
              <w:rPr>
                <w:rFonts w:asciiTheme="majorHAnsi" w:eastAsia="Times New Roman" w:hAnsiTheme="majorHAnsi" w:cstheme="majorHAnsi"/>
                <w:color w:val="000000"/>
                <w:lang w:val="cs-CZ" w:eastAsia="cs-CZ"/>
              </w:rPr>
              <w:t>Mentalization</w:t>
            </w:r>
            <w:proofErr w:type="spellEnd"/>
          </w:p>
        </w:tc>
        <w:tc>
          <w:tcPr>
            <w:tcW w:w="406" w:type="pct"/>
            <w:tcBorders>
              <w:bottom w:val="single" w:sz="8" w:space="0" w:color="auto"/>
            </w:tcBorders>
            <w:noWrap/>
            <w:vAlign w:val="center"/>
            <w:hideMark/>
          </w:tcPr>
          <w:p w14:paraId="1F0BC98A"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44.14</w:t>
            </w:r>
          </w:p>
        </w:tc>
        <w:tc>
          <w:tcPr>
            <w:tcW w:w="406" w:type="pct"/>
            <w:tcBorders>
              <w:bottom w:val="single" w:sz="8" w:space="0" w:color="auto"/>
            </w:tcBorders>
            <w:noWrap/>
            <w:vAlign w:val="center"/>
            <w:hideMark/>
          </w:tcPr>
          <w:p w14:paraId="223F80FC"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24.98</w:t>
            </w:r>
          </w:p>
        </w:tc>
        <w:tc>
          <w:tcPr>
            <w:tcW w:w="283" w:type="pct"/>
            <w:tcBorders>
              <w:bottom w:val="single" w:sz="8" w:space="0" w:color="auto"/>
            </w:tcBorders>
            <w:noWrap/>
            <w:vAlign w:val="center"/>
            <w:hideMark/>
          </w:tcPr>
          <w:p w14:paraId="794412D1"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57</w:t>
            </w:r>
          </w:p>
        </w:tc>
        <w:tc>
          <w:tcPr>
            <w:tcW w:w="330" w:type="pct"/>
            <w:tcBorders>
              <w:bottom w:val="single" w:sz="8" w:space="0" w:color="auto"/>
            </w:tcBorders>
            <w:noWrap/>
            <w:vAlign w:val="center"/>
            <w:hideMark/>
          </w:tcPr>
          <w:p w14:paraId="4392E2DF"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15</w:t>
            </w:r>
          </w:p>
        </w:tc>
        <w:tc>
          <w:tcPr>
            <w:tcW w:w="354" w:type="pct"/>
            <w:tcBorders>
              <w:bottom w:val="single" w:sz="8" w:space="0" w:color="auto"/>
            </w:tcBorders>
            <w:noWrap/>
            <w:vAlign w:val="center"/>
            <w:hideMark/>
          </w:tcPr>
          <w:p w14:paraId="75166418"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73</w:t>
            </w:r>
          </w:p>
        </w:tc>
        <w:tc>
          <w:tcPr>
            <w:tcW w:w="347" w:type="pct"/>
            <w:tcBorders>
              <w:bottom w:val="single" w:sz="8" w:space="0" w:color="auto"/>
            </w:tcBorders>
            <w:noWrap/>
            <w:vAlign w:val="center"/>
            <w:hideMark/>
          </w:tcPr>
          <w:p w14:paraId="770AD9D0" w14:textId="77777777" w:rsidR="00A942C6" w:rsidRPr="00041B4C" w:rsidRDefault="00A942C6">
            <w:pPr>
              <w:spacing w:line="240" w:lineRule="auto"/>
              <w:ind w:firstLine="0"/>
              <w:rPr>
                <w:rFonts w:asciiTheme="majorHAnsi" w:eastAsia="Times New Roman" w:hAnsiTheme="majorHAnsi" w:cstheme="majorHAnsi"/>
                <w:color w:val="000000"/>
                <w:lang w:val="cs-CZ" w:eastAsia="cs-CZ"/>
              </w:rPr>
            </w:pPr>
            <w:r w:rsidRPr="00041B4C">
              <w:rPr>
                <w:rFonts w:asciiTheme="majorHAnsi" w:eastAsia="Times New Roman" w:hAnsiTheme="majorHAnsi" w:cstheme="majorHAnsi"/>
                <w:color w:val="000000"/>
                <w:lang w:val="cs-CZ" w:eastAsia="cs-CZ"/>
              </w:rPr>
              <w:t>.78</w:t>
            </w:r>
          </w:p>
        </w:tc>
      </w:tr>
    </w:tbl>
    <w:p w14:paraId="6C480C3D" w14:textId="77777777" w:rsidR="00A942C6" w:rsidRPr="00041B4C" w:rsidRDefault="00A942C6" w:rsidP="00A16AF0">
      <w:pPr>
        <w:ind w:firstLine="0"/>
      </w:pPr>
    </w:p>
    <w:p w14:paraId="323F25CF" w14:textId="77777777" w:rsidR="00D87484" w:rsidRPr="00041B4C" w:rsidRDefault="00D87484">
      <w:pPr>
        <w:rPr>
          <w:b/>
          <w:bCs/>
        </w:rPr>
      </w:pPr>
      <w:r w:rsidRPr="00041B4C">
        <w:rPr>
          <w:b/>
          <w:bCs/>
        </w:rPr>
        <w:br w:type="page"/>
      </w:r>
    </w:p>
    <w:p w14:paraId="250BC716" w14:textId="7A557BC9" w:rsidR="00D87484" w:rsidRPr="00041B4C" w:rsidRDefault="00D87484" w:rsidP="00D87484">
      <w:pPr>
        <w:ind w:firstLine="0"/>
        <w:rPr>
          <w:b/>
          <w:bCs/>
        </w:rPr>
      </w:pPr>
      <w:r w:rsidRPr="00041B4C">
        <w:rPr>
          <w:b/>
          <w:bCs/>
        </w:rPr>
        <w:lastRenderedPageBreak/>
        <w:t xml:space="preserve">Figure </w:t>
      </w:r>
      <w:r w:rsidR="007259EB">
        <w:rPr>
          <w:b/>
          <w:bCs/>
        </w:rPr>
        <w:t>E</w:t>
      </w:r>
      <w:r w:rsidRPr="00041B4C">
        <w:rPr>
          <w:b/>
          <w:bCs/>
        </w:rPr>
        <w:t>1</w:t>
      </w:r>
    </w:p>
    <w:p w14:paraId="4FE14AEB" w14:textId="77777777" w:rsidR="00D87484" w:rsidRPr="00041B4C" w:rsidRDefault="00D87484" w:rsidP="00D87484">
      <w:pPr>
        <w:ind w:firstLine="0"/>
        <w:rPr>
          <w:b/>
          <w:bCs/>
        </w:rPr>
      </w:pPr>
      <w:r w:rsidRPr="00041B4C">
        <w:rPr>
          <w:i/>
          <w:iCs/>
        </w:rPr>
        <w:t xml:space="preserve">Fluctuation around means of component items (Participant 107) </w:t>
      </w:r>
    </w:p>
    <w:p w14:paraId="5EE1186F" w14:textId="28511EB1" w:rsidR="00D87484" w:rsidRPr="00041B4C" w:rsidRDefault="00D87484" w:rsidP="00D87484">
      <w:pPr>
        <w:ind w:firstLine="0"/>
        <w:rPr>
          <w:lang w:val="cs-CZ"/>
        </w:rPr>
      </w:pPr>
      <w:r w:rsidRPr="00041B4C">
        <w:rPr>
          <w:noProof/>
          <w:lang w:val="cs-CZ"/>
        </w:rPr>
        <w:drawing>
          <wp:inline distT="0" distB="0" distL="0" distR="0" wp14:anchorId="120DA88D" wp14:editId="5872D628">
            <wp:extent cx="4497355" cy="3271994"/>
            <wp:effectExtent l="0" t="0" r="0" b="5080"/>
            <wp:docPr id="1687547888" name="Obrázek 1" descr="Obsah obrázku text, diagram, řada/pruh,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7888" name="Obrázek 1" descr="Obsah obrázku text, diagram, řada/pruh, Písmo&#10;&#10;Obsah generovaný pomocí AI může být nesprávný."/>
                    <pic:cNvPicPr/>
                  </pic:nvPicPr>
                  <pic:blipFill rotWithShape="1">
                    <a:blip r:embed="rId25"/>
                    <a:srcRect r="466"/>
                    <a:stretch>
                      <a:fillRect/>
                    </a:stretch>
                  </pic:blipFill>
                  <pic:spPr bwMode="auto">
                    <a:xfrm>
                      <a:off x="0" y="0"/>
                      <a:ext cx="4542291" cy="3304687"/>
                    </a:xfrm>
                    <a:prstGeom prst="rect">
                      <a:avLst/>
                    </a:prstGeom>
                    <a:ln>
                      <a:noFill/>
                    </a:ln>
                    <a:extLst>
                      <a:ext uri="{53640926-AAD7-44D8-BBD7-CCE9431645EC}">
                        <a14:shadowObscured xmlns:a14="http://schemas.microsoft.com/office/drawing/2010/main"/>
                      </a:ext>
                    </a:extLst>
                  </pic:spPr>
                </pic:pic>
              </a:graphicData>
            </a:graphic>
          </wp:inline>
        </w:drawing>
      </w:r>
    </w:p>
    <w:p w14:paraId="7C735128" w14:textId="4F2F07E7" w:rsidR="00D87484" w:rsidRPr="00041B4C" w:rsidRDefault="00D87484" w:rsidP="00D87484">
      <w:pPr>
        <w:ind w:firstLine="0"/>
        <w:rPr>
          <w:b/>
          <w:bCs/>
          <w:lang w:val="cs-CZ"/>
        </w:rPr>
      </w:pPr>
      <w:proofErr w:type="spellStart"/>
      <w:r w:rsidRPr="00041B4C">
        <w:rPr>
          <w:b/>
          <w:bCs/>
          <w:lang w:val="cs-CZ"/>
        </w:rPr>
        <w:t>Figure</w:t>
      </w:r>
      <w:proofErr w:type="spellEnd"/>
      <w:r w:rsidRPr="00041B4C">
        <w:rPr>
          <w:b/>
          <w:bCs/>
          <w:lang w:val="cs-CZ"/>
        </w:rPr>
        <w:t xml:space="preserve"> </w:t>
      </w:r>
      <w:r w:rsidR="007259EB">
        <w:rPr>
          <w:b/>
          <w:bCs/>
          <w:lang w:val="cs-CZ"/>
        </w:rPr>
        <w:t>E</w:t>
      </w:r>
      <w:r w:rsidR="005E4026" w:rsidRPr="00041B4C">
        <w:rPr>
          <w:b/>
          <w:bCs/>
          <w:lang w:val="cs-CZ"/>
        </w:rPr>
        <w:t>2</w:t>
      </w:r>
    </w:p>
    <w:p w14:paraId="6EFD6EE1" w14:textId="77777777" w:rsidR="00D87484" w:rsidRPr="00041B4C" w:rsidRDefault="00D87484" w:rsidP="00D87484">
      <w:pPr>
        <w:ind w:firstLine="0"/>
        <w:rPr>
          <w:i/>
          <w:iCs/>
        </w:rPr>
      </w:pPr>
      <w:r w:rsidRPr="00041B4C">
        <w:rPr>
          <w:i/>
          <w:iCs/>
        </w:rPr>
        <w:t>Fluctuation around means of strategies items (Participant 107)</w:t>
      </w:r>
    </w:p>
    <w:p w14:paraId="6B851FBE" w14:textId="5EF0F2D9" w:rsidR="001F0DC5" w:rsidRPr="007C0B5C" w:rsidRDefault="00D87484" w:rsidP="00A942C6">
      <w:pPr>
        <w:ind w:firstLine="0"/>
      </w:pPr>
      <w:r w:rsidRPr="00041B4C">
        <w:rPr>
          <w:i/>
          <w:iCs/>
          <w:noProof/>
        </w:rPr>
        <w:drawing>
          <wp:inline distT="0" distB="0" distL="0" distR="0" wp14:anchorId="1992E3B2" wp14:editId="513C5B70">
            <wp:extent cx="4683967" cy="3361348"/>
            <wp:effectExtent l="0" t="0" r="2540" b="0"/>
            <wp:docPr id="391383185" name="Obrázek 1" descr="Obsah obrázku text, diagram, řada/pruh,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83185" name="Obrázek 1" descr="Obsah obrázku text, diagram, řada/pruh, Písmo&#10;&#10;Obsah generovaný pomocí AI může být nesprávný."/>
                    <pic:cNvPicPr/>
                  </pic:nvPicPr>
                  <pic:blipFill>
                    <a:blip r:embed="rId26"/>
                    <a:stretch>
                      <a:fillRect/>
                    </a:stretch>
                  </pic:blipFill>
                  <pic:spPr>
                    <a:xfrm>
                      <a:off x="0" y="0"/>
                      <a:ext cx="4730356" cy="3394638"/>
                    </a:xfrm>
                    <a:prstGeom prst="rect">
                      <a:avLst/>
                    </a:prstGeom>
                  </pic:spPr>
                </pic:pic>
              </a:graphicData>
            </a:graphic>
          </wp:inline>
        </w:drawing>
      </w:r>
    </w:p>
    <w:sectPr w:rsidR="001F0DC5" w:rsidRPr="007C0B5C" w:rsidSect="00A425E6">
      <w:headerReference w:type="default" r:id="rId27"/>
      <w:headerReference w:type="first" r:id="rId28"/>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6768" w14:textId="77777777" w:rsidR="00CE39E3" w:rsidRDefault="00CE39E3">
      <w:pPr>
        <w:spacing w:line="240" w:lineRule="auto"/>
      </w:pPr>
      <w:r>
        <w:separator/>
      </w:r>
    </w:p>
    <w:p w14:paraId="79AEFD29" w14:textId="77777777" w:rsidR="00CE39E3" w:rsidRDefault="00CE39E3"/>
  </w:endnote>
  <w:endnote w:type="continuationSeparator" w:id="0">
    <w:p w14:paraId="43F34662" w14:textId="77777777" w:rsidR="00CE39E3" w:rsidRDefault="00CE39E3">
      <w:pPr>
        <w:spacing w:line="240" w:lineRule="auto"/>
      </w:pPr>
      <w:r>
        <w:continuationSeparator/>
      </w:r>
    </w:p>
    <w:p w14:paraId="66E0060D" w14:textId="77777777" w:rsidR="00CE39E3" w:rsidRDefault="00CE3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2333" w14:textId="77777777" w:rsidR="00CE39E3" w:rsidRDefault="00CE39E3">
      <w:pPr>
        <w:spacing w:line="240" w:lineRule="auto"/>
      </w:pPr>
      <w:r>
        <w:separator/>
      </w:r>
    </w:p>
    <w:p w14:paraId="03FB4448" w14:textId="77777777" w:rsidR="00CE39E3" w:rsidRDefault="00CE39E3"/>
  </w:footnote>
  <w:footnote w:type="continuationSeparator" w:id="0">
    <w:p w14:paraId="4C5629EC" w14:textId="77777777" w:rsidR="00CE39E3" w:rsidRDefault="00CE39E3">
      <w:pPr>
        <w:spacing w:line="240" w:lineRule="auto"/>
      </w:pPr>
      <w:r>
        <w:continuationSeparator/>
      </w:r>
    </w:p>
    <w:p w14:paraId="20930ECA" w14:textId="77777777" w:rsidR="00CE39E3" w:rsidRDefault="00CE3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Caption w:val="Header Layout table"/>
    </w:tblPr>
    <w:tblGrid>
      <w:gridCol w:w="8280"/>
      <w:gridCol w:w="1080"/>
    </w:tblGrid>
    <w:tr w:rsidR="000B7CA3" w14:paraId="6349AC58" w14:textId="77777777">
      <w:tc>
        <w:tcPr>
          <w:tcW w:w="8280" w:type="dxa"/>
        </w:tcPr>
        <w:p w14:paraId="69C6B2DE" w14:textId="6F2C7EAB" w:rsidR="000B7CA3" w:rsidRDefault="00B44AFA">
          <w:pPr>
            <w:pStyle w:val="Zhlav"/>
          </w:pPr>
          <w:r>
            <w:t>THE DAWN OF WELL-BEING</w:t>
          </w:r>
        </w:p>
      </w:tc>
      <w:tc>
        <w:tcPr>
          <w:tcW w:w="1080" w:type="dxa"/>
        </w:tcPr>
        <w:p w14:paraId="06C8E018" w14:textId="77777777" w:rsidR="000B7CA3" w:rsidRDefault="00F57526">
          <w:pPr>
            <w:pStyle w:val="Zhlav"/>
            <w:jc w:val="right"/>
          </w:pPr>
          <w:r>
            <w:fldChar w:fldCharType="begin"/>
          </w:r>
          <w:r>
            <w:instrText xml:space="preserve"> PAGE   \* MERGEFORMAT </w:instrText>
          </w:r>
          <w:r>
            <w:fldChar w:fldCharType="separate"/>
          </w:r>
          <w:r w:rsidR="00692B62">
            <w:rPr>
              <w:noProof/>
            </w:rPr>
            <w:t>2</w:t>
          </w:r>
          <w:r>
            <w:rPr>
              <w:noProof/>
            </w:rPr>
            <w:fldChar w:fldCharType="end"/>
          </w:r>
        </w:p>
      </w:tc>
    </w:tr>
  </w:tbl>
  <w:p w14:paraId="1C658B94" w14:textId="77777777" w:rsidR="000B7CA3" w:rsidRDefault="000B7CA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Caption w:val="First Page Header Layout table"/>
    </w:tblPr>
    <w:tblGrid>
      <w:gridCol w:w="8280"/>
      <w:gridCol w:w="1080"/>
    </w:tblGrid>
    <w:tr w:rsidR="00CF25FA" w14:paraId="2FD35CD9" w14:textId="77777777" w:rsidTr="00CF25FA">
      <w:tc>
        <w:tcPr>
          <w:tcW w:w="8280" w:type="dxa"/>
        </w:tcPr>
        <w:p w14:paraId="20F348FC" w14:textId="16C70295" w:rsidR="00CF25FA" w:rsidRDefault="00CF25FA">
          <w:pPr>
            <w:pStyle w:val="Zhlav"/>
          </w:pPr>
          <w:r>
            <w:t xml:space="preserve">Running head: </w:t>
          </w:r>
          <w:r w:rsidR="00B44AFA">
            <w:t>THE DAWN OF WELL-BEING</w:t>
          </w:r>
        </w:p>
      </w:tc>
      <w:tc>
        <w:tcPr>
          <w:tcW w:w="1080" w:type="dxa"/>
        </w:tcPr>
        <w:p w14:paraId="3043B068" w14:textId="77777777" w:rsidR="00CF25FA" w:rsidRDefault="00CF25FA">
          <w:pPr>
            <w:pStyle w:val="Zhlav"/>
            <w:jc w:val="right"/>
          </w:pPr>
          <w:r>
            <w:fldChar w:fldCharType="begin"/>
          </w:r>
          <w:r>
            <w:instrText xml:space="preserve"> PAGE   \* MERGEFORMAT </w:instrText>
          </w:r>
          <w:r>
            <w:fldChar w:fldCharType="separate"/>
          </w:r>
          <w:r w:rsidR="00692B62">
            <w:rPr>
              <w:noProof/>
            </w:rPr>
            <w:t>1</w:t>
          </w:r>
          <w:r>
            <w:rPr>
              <w:noProof/>
            </w:rPr>
            <w:fldChar w:fldCharType="end"/>
          </w:r>
        </w:p>
      </w:tc>
    </w:tr>
  </w:tbl>
  <w:p w14:paraId="5A9DCD38" w14:textId="77777777" w:rsidR="000B7CA3" w:rsidRDefault="000B7CA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527B4C"/>
    <w:lvl w:ilvl="0">
      <w:start w:val="1"/>
      <w:numFmt w:val="decimal"/>
      <w:pStyle w:val="slovanseznam5"/>
      <w:lvlText w:val="%1."/>
      <w:lvlJc w:val="left"/>
      <w:pPr>
        <w:tabs>
          <w:tab w:val="num" w:pos="1800"/>
        </w:tabs>
        <w:ind w:left="1800" w:hanging="360"/>
      </w:pPr>
    </w:lvl>
  </w:abstractNum>
  <w:abstractNum w:abstractNumId="1" w15:restartNumberingAfterBreak="0">
    <w:nsid w:val="FFFFFF7D"/>
    <w:multiLevelType w:val="singleLevel"/>
    <w:tmpl w:val="4E78D8B4"/>
    <w:lvl w:ilvl="0">
      <w:start w:val="1"/>
      <w:numFmt w:val="decimal"/>
      <w:pStyle w:val="slovanseznam4"/>
      <w:lvlText w:val="%1."/>
      <w:lvlJc w:val="left"/>
      <w:pPr>
        <w:tabs>
          <w:tab w:val="num" w:pos="1440"/>
        </w:tabs>
        <w:ind w:left="1440" w:hanging="360"/>
      </w:pPr>
    </w:lvl>
  </w:abstractNum>
  <w:abstractNum w:abstractNumId="2" w15:restartNumberingAfterBreak="0">
    <w:nsid w:val="FFFFFF7E"/>
    <w:multiLevelType w:val="singleLevel"/>
    <w:tmpl w:val="C3DA03E8"/>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1F4CFF9C"/>
    <w:lvl w:ilvl="0">
      <w:start w:val="1"/>
      <w:numFmt w:val="decimal"/>
      <w:pStyle w:val="slovanseznam2"/>
      <w:lvlText w:val="%1."/>
      <w:lvlJc w:val="left"/>
      <w:pPr>
        <w:tabs>
          <w:tab w:val="num" w:pos="720"/>
        </w:tabs>
        <w:ind w:left="720" w:hanging="360"/>
      </w:pPr>
    </w:lvl>
  </w:abstractNum>
  <w:abstractNum w:abstractNumId="4" w15:restartNumberingAfterBreak="0">
    <w:nsid w:val="FFFFFF80"/>
    <w:multiLevelType w:val="singleLevel"/>
    <w:tmpl w:val="977E249A"/>
    <w:lvl w:ilvl="0">
      <w:start w:val="1"/>
      <w:numFmt w:val="bullet"/>
      <w:pStyle w:val="Seznamsodrka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D825AC"/>
    <w:lvl w:ilvl="0">
      <w:start w:val="1"/>
      <w:numFmt w:val="bullet"/>
      <w:pStyle w:val="Seznamsodrka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A80878"/>
    <w:lvl w:ilvl="0">
      <w:start w:val="1"/>
      <w:numFmt w:val="bullet"/>
      <w:pStyle w:val="Seznamsodrka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30223A"/>
    <w:lvl w:ilvl="0">
      <w:start w:val="1"/>
      <w:numFmt w:val="bullet"/>
      <w:pStyle w:val="Seznamsodrkami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56F762"/>
    <w:lvl w:ilvl="0">
      <w:start w:val="1"/>
      <w:numFmt w:val="decimal"/>
      <w:pStyle w:val="slovanseznam"/>
      <w:lvlText w:val="%1."/>
      <w:lvlJc w:val="left"/>
      <w:pPr>
        <w:tabs>
          <w:tab w:val="num" w:pos="1080"/>
        </w:tabs>
        <w:ind w:left="1080" w:hanging="360"/>
      </w:pPr>
      <w:rPr>
        <w:rFonts w:hint="default"/>
      </w:rPr>
    </w:lvl>
  </w:abstractNum>
  <w:abstractNum w:abstractNumId="9" w15:restartNumberingAfterBreak="0">
    <w:nsid w:val="FFFFFF89"/>
    <w:multiLevelType w:val="singleLevel"/>
    <w:tmpl w:val="B6A0A516"/>
    <w:lvl w:ilvl="0">
      <w:start w:val="1"/>
      <w:numFmt w:val="bullet"/>
      <w:pStyle w:val="Seznamsodrkami"/>
      <w:lvlText w:val=""/>
      <w:lvlJc w:val="left"/>
      <w:pPr>
        <w:tabs>
          <w:tab w:val="num" w:pos="1080"/>
        </w:tabs>
        <w:ind w:left="1080" w:hanging="360"/>
      </w:pPr>
      <w:rPr>
        <w:rFonts w:ascii="Symbol" w:hAnsi="Symbol" w:hint="default"/>
      </w:rPr>
    </w:lvl>
  </w:abstractNum>
  <w:abstractNum w:abstractNumId="10" w15:restartNumberingAfterBreak="0">
    <w:nsid w:val="0155520E"/>
    <w:multiLevelType w:val="hybridMultilevel"/>
    <w:tmpl w:val="32C89192"/>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03296D95"/>
    <w:multiLevelType w:val="hybridMultilevel"/>
    <w:tmpl w:val="56E28C6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14D270E2"/>
    <w:multiLevelType w:val="hybridMultilevel"/>
    <w:tmpl w:val="B09E136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29973518"/>
    <w:multiLevelType w:val="hybridMultilevel"/>
    <w:tmpl w:val="0CA2251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D7642A2"/>
    <w:multiLevelType w:val="hybridMultilevel"/>
    <w:tmpl w:val="2A684B8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2E164870"/>
    <w:multiLevelType w:val="hybridMultilevel"/>
    <w:tmpl w:val="7194A11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36330606"/>
    <w:multiLevelType w:val="hybridMultilevel"/>
    <w:tmpl w:val="D40097F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 w15:restartNumberingAfterBreak="0">
    <w:nsid w:val="3A6732AD"/>
    <w:multiLevelType w:val="hybridMultilevel"/>
    <w:tmpl w:val="9B4C2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0B76A1A"/>
    <w:multiLevelType w:val="hybridMultilevel"/>
    <w:tmpl w:val="87289F9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43EF6CE0"/>
    <w:multiLevelType w:val="hybridMultilevel"/>
    <w:tmpl w:val="1A688E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4B471BC"/>
    <w:multiLevelType w:val="hybridMultilevel"/>
    <w:tmpl w:val="08D092D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4D4B687E"/>
    <w:multiLevelType w:val="hybridMultilevel"/>
    <w:tmpl w:val="477CD3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505BB9"/>
    <w:multiLevelType w:val="hybridMultilevel"/>
    <w:tmpl w:val="19726BC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6C5668F2"/>
    <w:multiLevelType w:val="hybridMultilevel"/>
    <w:tmpl w:val="9DE859D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74C15280"/>
    <w:multiLevelType w:val="hybridMultilevel"/>
    <w:tmpl w:val="8018A25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5" w15:restartNumberingAfterBreak="0">
    <w:nsid w:val="78603DB1"/>
    <w:multiLevelType w:val="hybridMultilevel"/>
    <w:tmpl w:val="FCF04068"/>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6" w15:restartNumberingAfterBreak="0">
    <w:nsid w:val="79E340A3"/>
    <w:multiLevelType w:val="hybridMultilevel"/>
    <w:tmpl w:val="0232B64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7" w15:restartNumberingAfterBreak="0">
    <w:nsid w:val="7DA04698"/>
    <w:multiLevelType w:val="hybridMultilevel"/>
    <w:tmpl w:val="071E4FA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16cid:durableId="1281179485">
    <w:abstractNumId w:val="8"/>
  </w:num>
  <w:num w:numId="2" w16cid:durableId="526716711">
    <w:abstractNumId w:val="3"/>
  </w:num>
  <w:num w:numId="3" w16cid:durableId="457993217">
    <w:abstractNumId w:val="2"/>
  </w:num>
  <w:num w:numId="4" w16cid:durableId="1653295189">
    <w:abstractNumId w:val="1"/>
  </w:num>
  <w:num w:numId="5" w16cid:durableId="1983730372">
    <w:abstractNumId w:val="0"/>
  </w:num>
  <w:num w:numId="6" w16cid:durableId="1838882928">
    <w:abstractNumId w:val="9"/>
  </w:num>
  <w:num w:numId="7" w16cid:durableId="1696072569">
    <w:abstractNumId w:val="7"/>
  </w:num>
  <w:num w:numId="8" w16cid:durableId="39939617">
    <w:abstractNumId w:val="6"/>
  </w:num>
  <w:num w:numId="9" w16cid:durableId="524296998">
    <w:abstractNumId w:val="5"/>
  </w:num>
  <w:num w:numId="10" w16cid:durableId="1029767875">
    <w:abstractNumId w:val="4"/>
  </w:num>
  <w:num w:numId="11" w16cid:durableId="884295235">
    <w:abstractNumId w:val="17"/>
  </w:num>
  <w:num w:numId="12" w16cid:durableId="946305003">
    <w:abstractNumId w:val="19"/>
  </w:num>
  <w:num w:numId="13" w16cid:durableId="1547136629">
    <w:abstractNumId w:val="21"/>
  </w:num>
  <w:num w:numId="14" w16cid:durableId="921449585">
    <w:abstractNumId w:val="13"/>
  </w:num>
  <w:num w:numId="15" w16cid:durableId="1800420050">
    <w:abstractNumId w:val="10"/>
  </w:num>
  <w:num w:numId="16" w16cid:durableId="336157658">
    <w:abstractNumId w:val="16"/>
  </w:num>
  <w:num w:numId="17" w16cid:durableId="1046947270">
    <w:abstractNumId w:val="22"/>
  </w:num>
  <w:num w:numId="18" w16cid:durableId="82187628">
    <w:abstractNumId w:val="15"/>
  </w:num>
  <w:num w:numId="19" w16cid:durableId="1803379122">
    <w:abstractNumId w:val="12"/>
  </w:num>
  <w:num w:numId="20" w16cid:durableId="1950159146">
    <w:abstractNumId w:val="26"/>
  </w:num>
  <w:num w:numId="21" w16cid:durableId="2051415247">
    <w:abstractNumId w:val="23"/>
  </w:num>
  <w:num w:numId="22" w16cid:durableId="327488435">
    <w:abstractNumId w:val="14"/>
  </w:num>
  <w:num w:numId="23" w16cid:durableId="212346911">
    <w:abstractNumId w:val="24"/>
  </w:num>
  <w:num w:numId="24" w16cid:durableId="2001077788">
    <w:abstractNumId w:val="20"/>
  </w:num>
  <w:num w:numId="25" w16cid:durableId="1375615251">
    <w:abstractNumId w:val="27"/>
  </w:num>
  <w:num w:numId="26" w16cid:durableId="1177698335">
    <w:abstractNumId w:val="25"/>
  </w:num>
  <w:num w:numId="27" w16cid:durableId="293101152">
    <w:abstractNumId w:val="18"/>
  </w:num>
  <w:num w:numId="28" w16cid:durableId="82740160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attachedTemplate r:id="rId1"/>
  <w:defaultTabStop w:val="720"/>
  <w:hyphenationZone w:val="425"/>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6A"/>
    <w:rsid w:val="00000F55"/>
    <w:rsid w:val="00002548"/>
    <w:rsid w:val="00002784"/>
    <w:rsid w:val="000028C2"/>
    <w:rsid w:val="00004E25"/>
    <w:rsid w:val="000053B2"/>
    <w:rsid w:val="000059D0"/>
    <w:rsid w:val="0000707D"/>
    <w:rsid w:val="00007693"/>
    <w:rsid w:val="000104F9"/>
    <w:rsid w:val="00011EC8"/>
    <w:rsid w:val="00012ED6"/>
    <w:rsid w:val="00015824"/>
    <w:rsid w:val="000158F2"/>
    <w:rsid w:val="000161E1"/>
    <w:rsid w:val="00016A45"/>
    <w:rsid w:val="00017187"/>
    <w:rsid w:val="000171D0"/>
    <w:rsid w:val="000177BE"/>
    <w:rsid w:val="000177CF"/>
    <w:rsid w:val="00017BF0"/>
    <w:rsid w:val="000207B9"/>
    <w:rsid w:val="000223B8"/>
    <w:rsid w:val="000227F2"/>
    <w:rsid w:val="00023E81"/>
    <w:rsid w:val="00024032"/>
    <w:rsid w:val="0002561E"/>
    <w:rsid w:val="00026215"/>
    <w:rsid w:val="000262F1"/>
    <w:rsid w:val="00030D3B"/>
    <w:rsid w:val="00030ED2"/>
    <w:rsid w:val="000317E3"/>
    <w:rsid w:val="00032928"/>
    <w:rsid w:val="0003437C"/>
    <w:rsid w:val="0003456E"/>
    <w:rsid w:val="00034748"/>
    <w:rsid w:val="00034D02"/>
    <w:rsid w:val="000404C7"/>
    <w:rsid w:val="00040E0D"/>
    <w:rsid w:val="00041B4C"/>
    <w:rsid w:val="00043CDF"/>
    <w:rsid w:val="00044C3F"/>
    <w:rsid w:val="00045A1E"/>
    <w:rsid w:val="00046B4C"/>
    <w:rsid w:val="000500E7"/>
    <w:rsid w:val="0005016C"/>
    <w:rsid w:val="000504EA"/>
    <w:rsid w:val="00050CBB"/>
    <w:rsid w:val="000515F6"/>
    <w:rsid w:val="00052C95"/>
    <w:rsid w:val="000531D8"/>
    <w:rsid w:val="00053253"/>
    <w:rsid w:val="00053A9C"/>
    <w:rsid w:val="00053B40"/>
    <w:rsid w:val="00055939"/>
    <w:rsid w:val="00056CEE"/>
    <w:rsid w:val="00057208"/>
    <w:rsid w:val="0006128A"/>
    <w:rsid w:val="00061CCB"/>
    <w:rsid w:val="00061EA9"/>
    <w:rsid w:val="00061F12"/>
    <w:rsid w:val="000625D5"/>
    <w:rsid w:val="00062A0A"/>
    <w:rsid w:val="00062CDC"/>
    <w:rsid w:val="00062F27"/>
    <w:rsid w:val="0006307A"/>
    <w:rsid w:val="0006467F"/>
    <w:rsid w:val="00065498"/>
    <w:rsid w:val="000654DB"/>
    <w:rsid w:val="00067C2E"/>
    <w:rsid w:val="00067D0A"/>
    <w:rsid w:val="000711D6"/>
    <w:rsid w:val="00072667"/>
    <w:rsid w:val="0007720D"/>
    <w:rsid w:val="000773C1"/>
    <w:rsid w:val="00077D3C"/>
    <w:rsid w:val="0008041F"/>
    <w:rsid w:val="00080B85"/>
    <w:rsid w:val="00082BED"/>
    <w:rsid w:val="00084613"/>
    <w:rsid w:val="00084A52"/>
    <w:rsid w:val="00085F74"/>
    <w:rsid w:val="00086F55"/>
    <w:rsid w:val="000872B6"/>
    <w:rsid w:val="000902D0"/>
    <w:rsid w:val="00091BE3"/>
    <w:rsid w:val="00092DF2"/>
    <w:rsid w:val="0009343D"/>
    <w:rsid w:val="00095BCB"/>
    <w:rsid w:val="00096472"/>
    <w:rsid w:val="00097A44"/>
    <w:rsid w:val="00097DB5"/>
    <w:rsid w:val="000A05B3"/>
    <w:rsid w:val="000A1DEA"/>
    <w:rsid w:val="000A2A52"/>
    <w:rsid w:val="000A5B4A"/>
    <w:rsid w:val="000A6AA2"/>
    <w:rsid w:val="000A7151"/>
    <w:rsid w:val="000B01AA"/>
    <w:rsid w:val="000B27FC"/>
    <w:rsid w:val="000B339F"/>
    <w:rsid w:val="000B4B77"/>
    <w:rsid w:val="000B51DD"/>
    <w:rsid w:val="000B6583"/>
    <w:rsid w:val="000B65B1"/>
    <w:rsid w:val="000B6F43"/>
    <w:rsid w:val="000B7CA3"/>
    <w:rsid w:val="000B7ED6"/>
    <w:rsid w:val="000C0F27"/>
    <w:rsid w:val="000C1135"/>
    <w:rsid w:val="000C139A"/>
    <w:rsid w:val="000C1DEE"/>
    <w:rsid w:val="000C25C3"/>
    <w:rsid w:val="000C38C1"/>
    <w:rsid w:val="000C3EB3"/>
    <w:rsid w:val="000C4C4F"/>
    <w:rsid w:val="000C577F"/>
    <w:rsid w:val="000C6927"/>
    <w:rsid w:val="000D15D9"/>
    <w:rsid w:val="000D3BC1"/>
    <w:rsid w:val="000D45FF"/>
    <w:rsid w:val="000D4E19"/>
    <w:rsid w:val="000D528F"/>
    <w:rsid w:val="000D6F52"/>
    <w:rsid w:val="000E009E"/>
    <w:rsid w:val="000E1016"/>
    <w:rsid w:val="000E132D"/>
    <w:rsid w:val="000E187D"/>
    <w:rsid w:val="000E2371"/>
    <w:rsid w:val="000E3386"/>
    <w:rsid w:val="000E351E"/>
    <w:rsid w:val="000E36B3"/>
    <w:rsid w:val="000E443C"/>
    <w:rsid w:val="000E6A7C"/>
    <w:rsid w:val="000F07B8"/>
    <w:rsid w:val="000F0825"/>
    <w:rsid w:val="000F0A9E"/>
    <w:rsid w:val="000F1906"/>
    <w:rsid w:val="000F1A28"/>
    <w:rsid w:val="000F1B59"/>
    <w:rsid w:val="000F2806"/>
    <w:rsid w:val="000F2E03"/>
    <w:rsid w:val="000F4847"/>
    <w:rsid w:val="000F4CF8"/>
    <w:rsid w:val="000F5088"/>
    <w:rsid w:val="000F68C8"/>
    <w:rsid w:val="000F6A21"/>
    <w:rsid w:val="000F7091"/>
    <w:rsid w:val="000F7DFE"/>
    <w:rsid w:val="00100853"/>
    <w:rsid w:val="001009C5"/>
    <w:rsid w:val="00101760"/>
    <w:rsid w:val="00101927"/>
    <w:rsid w:val="00101B40"/>
    <w:rsid w:val="001026F9"/>
    <w:rsid w:val="00102A99"/>
    <w:rsid w:val="0010326D"/>
    <w:rsid w:val="001033E3"/>
    <w:rsid w:val="00103AA7"/>
    <w:rsid w:val="00104553"/>
    <w:rsid w:val="00104BF5"/>
    <w:rsid w:val="00105E69"/>
    <w:rsid w:val="00106EAB"/>
    <w:rsid w:val="00107BAC"/>
    <w:rsid w:val="00110F2D"/>
    <w:rsid w:val="00110F89"/>
    <w:rsid w:val="0011231D"/>
    <w:rsid w:val="00112450"/>
    <w:rsid w:val="00112D60"/>
    <w:rsid w:val="00112FED"/>
    <w:rsid w:val="00113013"/>
    <w:rsid w:val="001130E2"/>
    <w:rsid w:val="00113669"/>
    <w:rsid w:val="00113983"/>
    <w:rsid w:val="00113989"/>
    <w:rsid w:val="00114A0D"/>
    <w:rsid w:val="00115DB0"/>
    <w:rsid w:val="00116E40"/>
    <w:rsid w:val="00117B79"/>
    <w:rsid w:val="0012015E"/>
    <w:rsid w:val="001222C0"/>
    <w:rsid w:val="001254E5"/>
    <w:rsid w:val="001254FB"/>
    <w:rsid w:val="0012617E"/>
    <w:rsid w:val="0012796E"/>
    <w:rsid w:val="001309D2"/>
    <w:rsid w:val="00132ADA"/>
    <w:rsid w:val="001331EB"/>
    <w:rsid w:val="00133432"/>
    <w:rsid w:val="00133506"/>
    <w:rsid w:val="0013489D"/>
    <w:rsid w:val="00134D51"/>
    <w:rsid w:val="001356CB"/>
    <w:rsid w:val="00135AAF"/>
    <w:rsid w:val="00136104"/>
    <w:rsid w:val="001369D8"/>
    <w:rsid w:val="00136BAC"/>
    <w:rsid w:val="00136CCD"/>
    <w:rsid w:val="001402B7"/>
    <w:rsid w:val="00140C12"/>
    <w:rsid w:val="00141C31"/>
    <w:rsid w:val="00141D57"/>
    <w:rsid w:val="00142022"/>
    <w:rsid w:val="0014316A"/>
    <w:rsid w:val="0014395D"/>
    <w:rsid w:val="00143E9A"/>
    <w:rsid w:val="0014429A"/>
    <w:rsid w:val="001444C6"/>
    <w:rsid w:val="00144619"/>
    <w:rsid w:val="0014576C"/>
    <w:rsid w:val="00150349"/>
    <w:rsid w:val="0015078F"/>
    <w:rsid w:val="001512A2"/>
    <w:rsid w:val="0015208A"/>
    <w:rsid w:val="00152117"/>
    <w:rsid w:val="00152955"/>
    <w:rsid w:val="00152CE5"/>
    <w:rsid w:val="00153878"/>
    <w:rsid w:val="00153A85"/>
    <w:rsid w:val="00153AA1"/>
    <w:rsid w:val="00153AAE"/>
    <w:rsid w:val="00154497"/>
    <w:rsid w:val="00155432"/>
    <w:rsid w:val="00155FCD"/>
    <w:rsid w:val="0015693F"/>
    <w:rsid w:val="00156FA7"/>
    <w:rsid w:val="00160794"/>
    <w:rsid w:val="00160A6B"/>
    <w:rsid w:val="00161523"/>
    <w:rsid w:val="0016236F"/>
    <w:rsid w:val="001638BA"/>
    <w:rsid w:val="00164F99"/>
    <w:rsid w:val="00165497"/>
    <w:rsid w:val="0016570A"/>
    <w:rsid w:val="001660DB"/>
    <w:rsid w:val="0017042F"/>
    <w:rsid w:val="001707EC"/>
    <w:rsid w:val="00170F69"/>
    <w:rsid w:val="00172818"/>
    <w:rsid w:val="00172940"/>
    <w:rsid w:val="0017329B"/>
    <w:rsid w:val="00173572"/>
    <w:rsid w:val="00173600"/>
    <w:rsid w:val="00175B65"/>
    <w:rsid w:val="00175E42"/>
    <w:rsid w:val="00176140"/>
    <w:rsid w:val="00177404"/>
    <w:rsid w:val="00177B1B"/>
    <w:rsid w:val="00181724"/>
    <w:rsid w:val="001820CA"/>
    <w:rsid w:val="001827A8"/>
    <w:rsid w:val="00182C14"/>
    <w:rsid w:val="001837DE"/>
    <w:rsid w:val="0018384B"/>
    <w:rsid w:val="00184749"/>
    <w:rsid w:val="00185E2D"/>
    <w:rsid w:val="00186DBF"/>
    <w:rsid w:val="00190A67"/>
    <w:rsid w:val="00192AC6"/>
    <w:rsid w:val="00192F56"/>
    <w:rsid w:val="00194915"/>
    <w:rsid w:val="0019497B"/>
    <w:rsid w:val="00195E3D"/>
    <w:rsid w:val="001966F9"/>
    <w:rsid w:val="0019698D"/>
    <w:rsid w:val="00197659"/>
    <w:rsid w:val="00197F04"/>
    <w:rsid w:val="001A00FB"/>
    <w:rsid w:val="001A1B60"/>
    <w:rsid w:val="001A2BB2"/>
    <w:rsid w:val="001A443B"/>
    <w:rsid w:val="001B0B9A"/>
    <w:rsid w:val="001B17A7"/>
    <w:rsid w:val="001B19D3"/>
    <w:rsid w:val="001B279D"/>
    <w:rsid w:val="001B301A"/>
    <w:rsid w:val="001B3F88"/>
    <w:rsid w:val="001B512D"/>
    <w:rsid w:val="001B6191"/>
    <w:rsid w:val="001B7187"/>
    <w:rsid w:val="001B7F8E"/>
    <w:rsid w:val="001C05BC"/>
    <w:rsid w:val="001C0833"/>
    <w:rsid w:val="001C0A84"/>
    <w:rsid w:val="001C32BA"/>
    <w:rsid w:val="001C4689"/>
    <w:rsid w:val="001C4805"/>
    <w:rsid w:val="001C4C38"/>
    <w:rsid w:val="001C4EDC"/>
    <w:rsid w:val="001C67A6"/>
    <w:rsid w:val="001C7BC8"/>
    <w:rsid w:val="001D3E57"/>
    <w:rsid w:val="001D4467"/>
    <w:rsid w:val="001D4EAB"/>
    <w:rsid w:val="001D6861"/>
    <w:rsid w:val="001D6A60"/>
    <w:rsid w:val="001D7A8F"/>
    <w:rsid w:val="001D7ECC"/>
    <w:rsid w:val="001E10F8"/>
    <w:rsid w:val="001E4175"/>
    <w:rsid w:val="001E68F7"/>
    <w:rsid w:val="001F0C26"/>
    <w:rsid w:val="001F0DC5"/>
    <w:rsid w:val="001F126B"/>
    <w:rsid w:val="001F2A87"/>
    <w:rsid w:val="001F2B7D"/>
    <w:rsid w:val="001F3481"/>
    <w:rsid w:val="001F5046"/>
    <w:rsid w:val="001F7844"/>
    <w:rsid w:val="001F7E6F"/>
    <w:rsid w:val="00200CA7"/>
    <w:rsid w:val="00202006"/>
    <w:rsid w:val="002040C5"/>
    <w:rsid w:val="002040E9"/>
    <w:rsid w:val="0020561D"/>
    <w:rsid w:val="00205F27"/>
    <w:rsid w:val="00207656"/>
    <w:rsid w:val="002079E7"/>
    <w:rsid w:val="00210A90"/>
    <w:rsid w:val="00210F99"/>
    <w:rsid w:val="00211196"/>
    <w:rsid w:val="00211888"/>
    <w:rsid w:val="002118E6"/>
    <w:rsid w:val="00211AF2"/>
    <w:rsid w:val="00211D9C"/>
    <w:rsid w:val="00212204"/>
    <w:rsid w:val="0021431E"/>
    <w:rsid w:val="00216C78"/>
    <w:rsid w:val="00216C9D"/>
    <w:rsid w:val="00217FD6"/>
    <w:rsid w:val="00220342"/>
    <w:rsid w:val="0022228F"/>
    <w:rsid w:val="00222415"/>
    <w:rsid w:val="002245B9"/>
    <w:rsid w:val="00225667"/>
    <w:rsid w:val="00227CDC"/>
    <w:rsid w:val="00227ED9"/>
    <w:rsid w:val="00230A26"/>
    <w:rsid w:val="002310BF"/>
    <w:rsid w:val="0023120E"/>
    <w:rsid w:val="002315C7"/>
    <w:rsid w:val="00231B2A"/>
    <w:rsid w:val="002331F9"/>
    <w:rsid w:val="00233B92"/>
    <w:rsid w:val="00234F4C"/>
    <w:rsid w:val="002354F9"/>
    <w:rsid w:val="00235757"/>
    <w:rsid w:val="00236F13"/>
    <w:rsid w:val="00237251"/>
    <w:rsid w:val="00237FC2"/>
    <w:rsid w:val="00241B6E"/>
    <w:rsid w:val="00242460"/>
    <w:rsid w:val="002449EC"/>
    <w:rsid w:val="002451F8"/>
    <w:rsid w:val="00245AA3"/>
    <w:rsid w:val="002467A0"/>
    <w:rsid w:val="00247685"/>
    <w:rsid w:val="002478AF"/>
    <w:rsid w:val="002503D5"/>
    <w:rsid w:val="00250BD4"/>
    <w:rsid w:val="0025175F"/>
    <w:rsid w:val="00252075"/>
    <w:rsid w:val="002533E7"/>
    <w:rsid w:val="002543F8"/>
    <w:rsid w:val="00256395"/>
    <w:rsid w:val="0025670E"/>
    <w:rsid w:val="00256F80"/>
    <w:rsid w:val="00257372"/>
    <w:rsid w:val="002577ED"/>
    <w:rsid w:val="002610B1"/>
    <w:rsid w:val="002613CE"/>
    <w:rsid w:val="00266F55"/>
    <w:rsid w:val="00270D15"/>
    <w:rsid w:val="00271E97"/>
    <w:rsid w:val="00272826"/>
    <w:rsid w:val="0027324E"/>
    <w:rsid w:val="00273ECE"/>
    <w:rsid w:val="002747F8"/>
    <w:rsid w:val="00275348"/>
    <w:rsid w:val="002767B5"/>
    <w:rsid w:val="00276A56"/>
    <w:rsid w:val="00280458"/>
    <w:rsid w:val="00280B5C"/>
    <w:rsid w:val="00284E20"/>
    <w:rsid w:val="00286044"/>
    <w:rsid w:val="00287742"/>
    <w:rsid w:val="00290E9B"/>
    <w:rsid w:val="00291272"/>
    <w:rsid w:val="00291FBC"/>
    <w:rsid w:val="00292663"/>
    <w:rsid w:val="00295755"/>
    <w:rsid w:val="00297485"/>
    <w:rsid w:val="00297A80"/>
    <w:rsid w:val="00297CDD"/>
    <w:rsid w:val="002A1B60"/>
    <w:rsid w:val="002A4121"/>
    <w:rsid w:val="002A55D4"/>
    <w:rsid w:val="002A604D"/>
    <w:rsid w:val="002A6AB6"/>
    <w:rsid w:val="002B03A4"/>
    <w:rsid w:val="002B0CA1"/>
    <w:rsid w:val="002B19B5"/>
    <w:rsid w:val="002B2B49"/>
    <w:rsid w:val="002B382A"/>
    <w:rsid w:val="002B4273"/>
    <w:rsid w:val="002B491F"/>
    <w:rsid w:val="002B499E"/>
    <w:rsid w:val="002B4F82"/>
    <w:rsid w:val="002B57B8"/>
    <w:rsid w:val="002B5A4E"/>
    <w:rsid w:val="002B5C6A"/>
    <w:rsid w:val="002B6D45"/>
    <w:rsid w:val="002B78B1"/>
    <w:rsid w:val="002B7F67"/>
    <w:rsid w:val="002C0285"/>
    <w:rsid w:val="002C0537"/>
    <w:rsid w:val="002C17FA"/>
    <w:rsid w:val="002C1BB7"/>
    <w:rsid w:val="002C3112"/>
    <w:rsid w:val="002C50C6"/>
    <w:rsid w:val="002C5119"/>
    <w:rsid w:val="002C51DD"/>
    <w:rsid w:val="002C58B9"/>
    <w:rsid w:val="002C5A09"/>
    <w:rsid w:val="002C5B32"/>
    <w:rsid w:val="002C5D9E"/>
    <w:rsid w:val="002C62DE"/>
    <w:rsid w:val="002C6673"/>
    <w:rsid w:val="002D0617"/>
    <w:rsid w:val="002D2661"/>
    <w:rsid w:val="002D4AC3"/>
    <w:rsid w:val="002D5C16"/>
    <w:rsid w:val="002D6321"/>
    <w:rsid w:val="002D65CB"/>
    <w:rsid w:val="002E1D54"/>
    <w:rsid w:val="002E274C"/>
    <w:rsid w:val="002E28CC"/>
    <w:rsid w:val="002E2FCE"/>
    <w:rsid w:val="002E3EE9"/>
    <w:rsid w:val="002E4773"/>
    <w:rsid w:val="002E4CC2"/>
    <w:rsid w:val="002E6292"/>
    <w:rsid w:val="002E6661"/>
    <w:rsid w:val="002E67D8"/>
    <w:rsid w:val="002E6E26"/>
    <w:rsid w:val="002E7461"/>
    <w:rsid w:val="002F13B2"/>
    <w:rsid w:val="002F1B46"/>
    <w:rsid w:val="002F2227"/>
    <w:rsid w:val="002F34E4"/>
    <w:rsid w:val="002F40FB"/>
    <w:rsid w:val="002F4150"/>
    <w:rsid w:val="002F4FD0"/>
    <w:rsid w:val="002F58F8"/>
    <w:rsid w:val="002F7E52"/>
    <w:rsid w:val="00300F53"/>
    <w:rsid w:val="00301467"/>
    <w:rsid w:val="00301469"/>
    <w:rsid w:val="00301EA0"/>
    <w:rsid w:val="003036E5"/>
    <w:rsid w:val="0030434B"/>
    <w:rsid w:val="003054E8"/>
    <w:rsid w:val="00306BE7"/>
    <w:rsid w:val="003074A7"/>
    <w:rsid w:val="00311D53"/>
    <w:rsid w:val="0031249F"/>
    <w:rsid w:val="003134B6"/>
    <w:rsid w:val="00313C3D"/>
    <w:rsid w:val="00314456"/>
    <w:rsid w:val="003155A1"/>
    <w:rsid w:val="00316121"/>
    <w:rsid w:val="00317490"/>
    <w:rsid w:val="003178C0"/>
    <w:rsid w:val="00320A91"/>
    <w:rsid w:val="00320E3A"/>
    <w:rsid w:val="003219DD"/>
    <w:rsid w:val="00321AFC"/>
    <w:rsid w:val="00322036"/>
    <w:rsid w:val="003247EC"/>
    <w:rsid w:val="00325704"/>
    <w:rsid w:val="00325D4B"/>
    <w:rsid w:val="00327CA4"/>
    <w:rsid w:val="00331298"/>
    <w:rsid w:val="00333749"/>
    <w:rsid w:val="003339AD"/>
    <w:rsid w:val="00334862"/>
    <w:rsid w:val="00334A5A"/>
    <w:rsid w:val="0033539B"/>
    <w:rsid w:val="00335E3C"/>
    <w:rsid w:val="00336B58"/>
    <w:rsid w:val="00342F44"/>
    <w:rsid w:val="00344137"/>
    <w:rsid w:val="00344198"/>
    <w:rsid w:val="0034496C"/>
    <w:rsid w:val="00344998"/>
    <w:rsid w:val="00346716"/>
    <w:rsid w:val="003468C5"/>
    <w:rsid w:val="003519D4"/>
    <w:rsid w:val="0035207B"/>
    <w:rsid w:val="00353259"/>
    <w:rsid w:val="00354815"/>
    <w:rsid w:val="00354876"/>
    <w:rsid w:val="003550EC"/>
    <w:rsid w:val="00356EE8"/>
    <w:rsid w:val="00357ADD"/>
    <w:rsid w:val="00360604"/>
    <w:rsid w:val="00362BE4"/>
    <w:rsid w:val="003630E9"/>
    <w:rsid w:val="00363AC0"/>
    <w:rsid w:val="00364322"/>
    <w:rsid w:val="00365350"/>
    <w:rsid w:val="00365A64"/>
    <w:rsid w:val="003661AF"/>
    <w:rsid w:val="00366760"/>
    <w:rsid w:val="00366778"/>
    <w:rsid w:val="00366953"/>
    <w:rsid w:val="00366954"/>
    <w:rsid w:val="003673A6"/>
    <w:rsid w:val="003674DE"/>
    <w:rsid w:val="00367E5C"/>
    <w:rsid w:val="003706C5"/>
    <w:rsid w:val="00370BFB"/>
    <w:rsid w:val="00370F98"/>
    <w:rsid w:val="00371EC6"/>
    <w:rsid w:val="00374CC6"/>
    <w:rsid w:val="00375AFF"/>
    <w:rsid w:val="0037606C"/>
    <w:rsid w:val="003769B7"/>
    <w:rsid w:val="0037747F"/>
    <w:rsid w:val="00380054"/>
    <w:rsid w:val="00381609"/>
    <w:rsid w:val="0038169D"/>
    <w:rsid w:val="00383309"/>
    <w:rsid w:val="003858DF"/>
    <w:rsid w:val="00385BE3"/>
    <w:rsid w:val="00386F83"/>
    <w:rsid w:val="003879D3"/>
    <w:rsid w:val="003906D1"/>
    <w:rsid w:val="0039073D"/>
    <w:rsid w:val="00390886"/>
    <w:rsid w:val="00390EF3"/>
    <w:rsid w:val="003910BF"/>
    <w:rsid w:val="003924F6"/>
    <w:rsid w:val="003934EE"/>
    <w:rsid w:val="00396167"/>
    <w:rsid w:val="003966A6"/>
    <w:rsid w:val="00396E4C"/>
    <w:rsid w:val="003A08AF"/>
    <w:rsid w:val="003A111D"/>
    <w:rsid w:val="003A12CD"/>
    <w:rsid w:val="003A16BF"/>
    <w:rsid w:val="003A1CC0"/>
    <w:rsid w:val="003A37B3"/>
    <w:rsid w:val="003A5A29"/>
    <w:rsid w:val="003A6142"/>
    <w:rsid w:val="003A61A1"/>
    <w:rsid w:val="003A7088"/>
    <w:rsid w:val="003B02B8"/>
    <w:rsid w:val="003B0349"/>
    <w:rsid w:val="003B1110"/>
    <w:rsid w:val="003B1530"/>
    <w:rsid w:val="003B25F3"/>
    <w:rsid w:val="003B271C"/>
    <w:rsid w:val="003B2A49"/>
    <w:rsid w:val="003B2E41"/>
    <w:rsid w:val="003B3841"/>
    <w:rsid w:val="003B3FDD"/>
    <w:rsid w:val="003B5792"/>
    <w:rsid w:val="003B6C59"/>
    <w:rsid w:val="003B6FA8"/>
    <w:rsid w:val="003B76F1"/>
    <w:rsid w:val="003B7F1A"/>
    <w:rsid w:val="003C0057"/>
    <w:rsid w:val="003C4643"/>
    <w:rsid w:val="003C50F1"/>
    <w:rsid w:val="003C51A6"/>
    <w:rsid w:val="003C5A84"/>
    <w:rsid w:val="003C5C28"/>
    <w:rsid w:val="003D0A6F"/>
    <w:rsid w:val="003D140A"/>
    <w:rsid w:val="003D1ABC"/>
    <w:rsid w:val="003D2383"/>
    <w:rsid w:val="003D2E02"/>
    <w:rsid w:val="003D3DB1"/>
    <w:rsid w:val="003D3F14"/>
    <w:rsid w:val="003D3FF4"/>
    <w:rsid w:val="003D4AE0"/>
    <w:rsid w:val="003D4AE7"/>
    <w:rsid w:val="003D54B3"/>
    <w:rsid w:val="003D6959"/>
    <w:rsid w:val="003D7F6D"/>
    <w:rsid w:val="003E1064"/>
    <w:rsid w:val="003E1475"/>
    <w:rsid w:val="003E2663"/>
    <w:rsid w:val="003E35DE"/>
    <w:rsid w:val="003E3AC7"/>
    <w:rsid w:val="003E4FBB"/>
    <w:rsid w:val="003E62DF"/>
    <w:rsid w:val="003E7160"/>
    <w:rsid w:val="003F0225"/>
    <w:rsid w:val="003F0862"/>
    <w:rsid w:val="003F15A3"/>
    <w:rsid w:val="003F3029"/>
    <w:rsid w:val="003F3A1C"/>
    <w:rsid w:val="003F3D28"/>
    <w:rsid w:val="003F56FD"/>
    <w:rsid w:val="003F5D7E"/>
    <w:rsid w:val="00401E81"/>
    <w:rsid w:val="00402EC3"/>
    <w:rsid w:val="004035DB"/>
    <w:rsid w:val="0040367B"/>
    <w:rsid w:val="00404583"/>
    <w:rsid w:val="00405A87"/>
    <w:rsid w:val="00406F43"/>
    <w:rsid w:val="0040728F"/>
    <w:rsid w:val="0040799F"/>
    <w:rsid w:val="00407AD6"/>
    <w:rsid w:val="00407CFA"/>
    <w:rsid w:val="00410282"/>
    <w:rsid w:val="004102BD"/>
    <w:rsid w:val="00412226"/>
    <w:rsid w:val="00412E08"/>
    <w:rsid w:val="00412EA6"/>
    <w:rsid w:val="0041345B"/>
    <w:rsid w:val="00414D94"/>
    <w:rsid w:val="00414F91"/>
    <w:rsid w:val="00415557"/>
    <w:rsid w:val="00416048"/>
    <w:rsid w:val="0041712F"/>
    <w:rsid w:val="00420388"/>
    <w:rsid w:val="00421862"/>
    <w:rsid w:val="00422F8C"/>
    <w:rsid w:val="00423934"/>
    <w:rsid w:val="00425432"/>
    <w:rsid w:val="00426B26"/>
    <w:rsid w:val="00426F09"/>
    <w:rsid w:val="004303FA"/>
    <w:rsid w:val="004309A5"/>
    <w:rsid w:val="004335CE"/>
    <w:rsid w:val="00433A38"/>
    <w:rsid w:val="00434A30"/>
    <w:rsid w:val="00434A93"/>
    <w:rsid w:val="00435EF7"/>
    <w:rsid w:val="0043637E"/>
    <w:rsid w:val="00437E5B"/>
    <w:rsid w:val="00440129"/>
    <w:rsid w:val="004410A6"/>
    <w:rsid w:val="00441137"/>
    <w:rsid w:val="0044192B"/>
    <w:rsid w:val="00441E06"/>
    <w:rsid w:val="004428CB"/>
    <w:rsid w:val="00442A81"/>
    <w:rsid w:val="00443887"/>
    <w:rsid w:val="00443DCF"/>
    <w:rsid w:val="0045029F"/>
    <w:rsid w:val="00453FBD"/>
    <w:rsid w:val="0045555C"/>
    <w:rsid w:val="004556D7"/>
    <w:rsid w:val="00455BAF"/>
    <w:rsid w:val="00456707"/>
    <w:rsid w:val="00457161"/>
    <w:rsid w:val="00457643"/>
    <w:rsid w:val="00457D25"/>
    <w:rsid w:val="0046436C"/>
    <w:rsid w:val="00465978"/>
    <w:rsid w:val="00467363"/>
    <w:rsid w:val="00470616"/>
    <w:rsid w:val="0047071C"/>
    <w:rsid w:val="00470A64"/>
    <w:rsid w:val="0047196D"/>
    <w:rsid w:val="00471BF5"/>
    <w:rsid w:val="00474A4D"/>
    <w:rsid w:val="00474D5E"/>
    <w:rsid w:val="00475AB3"/>
    <w:rsid w:val="00475EBC"/>
    <w:rsid w:val="00476A69"/>
    <w:rsid w:val="004774F8"/>
    <w:rsid w:val="00480051"/>
    <w:rsid w:val="00480F4A"/>
    <w:rsid w:val="0048195A"/>
    <w:rsid w:val="004819AA"/>
    <w:rsid w:val="00482920"/>
    <w:rsid w:val="00484882"/>
    <w:rsid w:val="00484DFC"/>
    <w:rsid w:val="0048578E"/>
    <w:rsid w:val="00485868"/>
    <w:rsid w:val="004927BF"/>
    <w:rsid w:val="00493AEE"/>
    <w:rsid w:val="00494B31"/>
    <w:rsid w:val="00495701"/>
    <w:rsid w:val="00495786"/>
    <w:rsid w:val="00496A82"/>
    <w:rsid w:val="00497D74"/>
    <w:rsid w:val="004A0994"/>
    <w:rsid w:val="004A13FD"/>
    <w:rsid w:val="004A1F53"/>
    <w:rsid w:val="004A1FE7"/>
    <w:rsid w:val="004A221F"/>
    <w:rsid w:val="004A22A4"/>
    <w:rsid w:val="004A2F6B"/>
    <w:rsid w:val="004A6C40"/>
    <w:rsid w:val="004A7C26"/>
    <w:rsid w:val="004B074F"/>
    <w:rsid w:val="004B084C"/>
    <w:rsid w:val="004B2614"/>
    <w:rsid w:val="004B2F15"/>
    <w:rsid w:val="004B3B56"/>
    <w:rsid w:val="004B473B"/>
    <w:rsid w:val="004B529A"/>
    <w:rsid w:val="004B57CB"/>
    <w:rsid w:val="004B587B"/>
    <w:rsid w:val="004B6817"/>
    <w:rsid w:val="004B7546"/>
    <w:rsid w:val="004C0469"/>
    <w:rsid w:val="004C224A"/>
    <w:rsid w:val="004C25DC"/>
    <w:rsid w:val="004C3747"/>
    <w:rsid w:val="004C3FA6"/>
    <w:rsid w:val="004C4F54"/>
    <w:rsid w:val="004C57B5"/>
    <w:rsid w:val="004C7711"/>
    <w:rsid w:val="004D0C3A"/>
    <w:rsid w:val="004D0F0C"/>
    <w:rsid w:val="004D1C66"/>
    <w:rsid w:val="004D20B7"/>
    <w:rsid w:val="004D27F0"/>
    <w:rsid w:val="004D2AB8"/>
    <w:rsid w:val="004D3222"/>
    <w:rsid w:val="004D4890"/>
    <w:rsid w:val="004D4B7F"/>
    <w:rsid w:val="004D5E62"/>
    <w:rsid w:val="004D5EB0"/>
    <w:rsid w:val="004D61D4"/>
    <w:rsid w:val="004D66BD"/>
    <w:rsid w:val="004D70E7"/>
    <w:rsid w:val="004D7BE9"/>
    <w:rsid w:val="004E1F06"/>
    <w:rsid w:val="004E79DD"/>
    <w:rsid w:val="004E7A18"/>
    <w:rsid w:val="004E7BE3"/>
    <w:rsid w:val="004F081E"/>
    <w:rsid w:val="004F0877"/>
    <w:rsid w:val="004F10F6"/>
    <w:rsid w:val="004F2929"/>
    <w:rsid w:val="004F302B"/>
    <w:rsid w:val="004F352B"/>
    <w:rsid w:val="004F3B87"/>
    <w:rsid w:val="004F3BB5"/>
    <w:rsid w:val="004F519D"/>
    <w:rsid w:val="004F5537"/>
    <w:rsid w:val="004F6351"/>
    <w:rsid w:val="00501B8D"/>
    <w:rsid w:val="0050247D"/>
    <w:rsid w:val="00502D75"/>
    <w:rsid w:val="00503982"/>
    <w:rsid w:val="00505C01"/>
    <w:rsid w:val="005067F6"/>
    <w:rsid w:val="0051064B"/>
    <w:rsid w:val="00510FDE"/>
    <w:rsid w:val="0051113A"/>
    <w:rsid w:val="00512CA2"/>
    <w:rsid w:val="00512F42"/>
    <w:rsid w:val="0051405E"/>
    <w:rsid w:val="0051416C"/>
    <w:rsid w:val="00514CFC"/>
    <w:rsid w:val="0051605E"/>
    <w:rsid w:val="00516B7C"/>
    <w:rsid w:val="0051759D"/>
    <w:rsid w:val="00517785"/>
    <w:rsid w:val="00520428"/>
    <w:rsid w:val="00521EFB"/>
    <w:rsid w:val="00522C10"/>
    <w:rsid w:val="00522D12"/>
    <w:rsid w:val="00523E8E"/>
    <w:rsid w:val="00524F10"/>
    <w:rsid w:val="00524FE2"/>
    <w:rsid w:val="00525D7D"/>
    <w:rsid w:val="00527D56"/>
    <w:rsid w:val="00531865"/>
    <w:rsid w:val="00534534"/>
    <w:rsid w:val="005345D7"/>
    <w:rsid w:val="00535157"/>
    <w:rsid w:val="00536490"/>
    <w:rsid w:val="005365C1"/>
    <w:rsid w:val="0053667F"/>
    <w:rsid w:val="00536787"/>
    <w:rsid w:val="00536F8E"/>
    <w:rsid w:val="0054056C"/>
    <w:rsid w:val="005417FF"/>
    <w:rsid w:val="00541EFC"/>
    <w:rsid w:val="0054292D"/>
    <w:rsid w:val="00543AF3"/>
    <w:rsid w:val="00544934"/>
    <w:rsid w:val="00546CC9"/>
    <w:rsid w:val="005475D5"/>
    <w:rsid w:val="00547D32"/>
    <w:rsid w:val="00550E0E"/>
    <w:rsid w:val="005515A2"/>
    <w:rsid w:val="00551EDF"/>
    <w:rsid w:val="00552D78"/>
    <w:rsid w:val="00553B08"/>
    <w:rsid w:val="00554985"/>
    <w:rsid w:val="005551BC"/>
    <w:rsid w:val="00555FA5"/>
    <w:rsid w:val="005563A4"/>
    <w:rsid w:val="00560A72"/>
    <w:rsid w:val="005640A2"/>
    <w:rsid w:val="0056577F"/>
    <w:rsid w:val="00566643"/>
    <w:rsid w:val="005701F0"/>
    <w:rsid w:val="005702BF"/>
    <w:rsid w:val="005706DD"/>
    <w:rsid w:val="005706DE"/>
    <w:rsid w:val="00572A79"/>
    <w:rsid w:val="00572F86"/>
    <w:rsid w:val="00574729"/>
    <w:rsid w:val="00576A6A"/>
    <w:rsid w:val="00576E4D"/>
    <w:rsid w:val="0058025C"/>
    <w:rsid w:val="0058351F"/>
    <w:rsid w:val="00583B0A"/>
    <w:rsid w:val="00583B95"/>
    <w:rsid w:val="00583D7A"/>
    <w:rsid w:val="005844D8"/>
    <w:rsid w:val="00584D9A"/>
    <w:rsid w:val="00585FCE"/>
    <w:rsid w:val="00586786"/>
    <w:rsid w:val="00586D32"/>
    <w:rsid w:val="00587798"/>
    <w:rsid w:val="005907F3"/>
    <w:rsid w:val="00592512"/>
    <w:rsid w:val="00592C3B"/>
    <w:rsid w:val="00593384"/>
    <w:rsid w:val="00595535"/>
    <w:rsid w:val="005959BF"/>
    <w:rsid w:val="005960DA"/>
    <w:rsid w:val="0059681A"/>
    <w:rsid w:val="00596FC3"/>
    <w:rsid w:val="0059721C"/>
    <w:rsid w:val="00597B24"/>
    <w:rsid w:val="00597BBE"/>
    <w:rsid w:val="005A024F"/>
    <w:rsid w:val="005A0DC1"/>
    <w:rsid w:val="005A0EEB"/>
    <w:rsid w:val="005A1214"/>
    <w:rsid w:val="005A12B2"/>
    <w:rsid w:val="005A1D00"/>
    <w:rsid w:val="005A3520"/>
    <w:rsid w:val="005A4B73"/>
    <w:rsid w:val="005A5579"/>
    <w:rsid w:val="005A5583"/>
    <w:rsid w:val="005A58FB"/>
    <w:rsid w:val="005A5AA0"/>
    <w:rsid w:val="005A7068"/>
    <w:rsid w:val="005B0726"/>
    <w:rsid w:val="005B1F41"/>
    <w:rsid w:val="005B2215"/>
    <w:rsid w:val="005B23F3"/>
    <w:rsid w:val="005B26FD"/>
    <w:rsid w:val="005B340B"/>
    <w:rsid w:val="005B3EF6"/>
    <w:rsid w:val="005B5424"/>
    <w:rsid w:val="005B5544"/>
    <w:rsid w:val="005B7956"/>
    <w:rsid w:val="005B7F82"/>
    <w:rsid w:val="005C0E13"/>
    <w:rsid w:val="005C2139"/>
    <w:rsid w:val="005C2FAF"/>
    <w:rsid w:val="005C3601"/>
    <w:rsid w:val="005C4344"/>
    <w:rsid w:val="005D09E6"/>
    <w:rsid w:val="005D40AA"/>
    <w:rsid w:val="005D4162"/>
    <w:rsid w:val="005D658E"/>
    <w:rsid w:val="005E010E"/>
    <w:rsid w:val="005E1E08"/>
    <w:rsid w:val="005E3881"/>
    <w:rsid w:val="005E3DF1"/>
    <w:rsid w:val="005E4026"/>
    <w:rsid w:val="005E696D"/>
    <w:rsid w:val="005F030C"/>
    <w:rsid w:val="005F0A06"/>
    <w:rsid w:val="005F2039"/>
    <w:rsid w:val="005F2157"/>
    <w:rsid w:val="005F30ED"/>
    <w:rsid w:val="005F328C"/>
    <w:rsid w:val="005F387D"/>
    <w:rsid w:val="005F497E"/>
    <w:rsid w:val="005F5120"/>
    <w:rsid w:val="00600D31"/>
    <w:rsid w:val="00600E43"/>
    <w:rsid w:val="00602602"/>
    <w:rsid w:val="006028AF"/>
    <w:rsid w:val="00602E03"/>
    <w:rsid w:val="00603609"/>
    <w:rsid w:val="0060362A"/>
    <w:rsid w:val="00604372"/>
    <w:rsid w:val="006047C1"/>
    <w:rsid w:val="00604C0D"/>
    <w:rsid w:val="006053AE"/>
    <w:rsid w:val="00605D08"/>
    <w:rsid w:val="006102B0"/>
    <w:rsid w:val="0061120B"/>
    <w:rsid w:val="0061186E"/>
    <w:rsid w:val="0061320A"/>
    <w:rsid w:val="00614657"/>
    <w:rsid w:val="00614794"/>
    <w:rsid w:val="00615D9C"/>
    <w:rsid w:val="00616261"/>
    <w:rsid w:val="006162E4"/>
    <w:rsid w:val="00616D0B"/>
    <w:rsid w:val="00617F8F"/>
    <w:rsid w:val="006218ED"/>
    <w:rsid w:val="00625311"/>
    <w:rsid w:val="00625605"/>
    <w:rsid w:val="00625628"/>
    <w:rsid w:val="00626D5F"/>
    <w:rsid w:val="0062798B"/>
    <w:rsid w:val="00630E2F"/>
    <w:rsid w:val="00633F02"/>
    <w:rsid w:val="00633F59"/>
    <w:rsid w:val="00634573"/>
    <w:rsid w:val="00634F1D"/>
    <w:rsid w:val="006356E5"/>
    <w:rsid w:val="006376E7"/>
    <w:rsid w:val="006402BB"/>
    <w:rsid w:val="0064179D"/>
    <w:rsid w:val="00641A37"/>
    <w:rsid w:val="00642A2E"/>
    <w:rsid w:val="00644080"/>
    <w:rsid w:val="0064467D"/>
    <w:rsid w:val="00646C3D"/>
    <w:rsid w:val="00647C17"/>
    <w:rsid w:val="00650FB3"/>
    <w:rsid w:val="006515A9"/>
    <w:rsid w:val="00651D78"/>
    <w:rsid w:val="0065421F"/>
    <w:rsid w:val="00654CDA"/>
    <w:rsid w:val="00654F40"/>
    <w:rsid w:val="00657F99"/>
    <w:rsid w:val="00660D26"/>
    <w:rsid w:val="00663022"/>
    <w:rsid w:val="00663734"/>
    <w:rsid w:val="00665694"/>
    <w:rsid w:val="006707B0"/>
    <w:rsid w:val="006724B5"/>
    <w:rsid w:val="00672F1A"/>
    <w:rsid w:val="00673606"/>
    <w:rsid w:val="006736CA"/>
    <w:rsid w:val="00673F63"/>
    <w:rsid w:val="00676D15"/>
    <w:rsid w:val="0067784B"/>
    <w:rsid w:val="00680434"/>
    <w:rsid w:val="00680494"/>
    <w:rsid w:val="00681227"/>
    <w:rsid w:val="00681900"/>
    <w:rsid w:val="00682419"/>
    <w:rsid w:val="00682946"/>
    <w:rsid w:val="00682ED3"/>
    <w:rsid w:val="006833A7"/>
    <w:rsid w:val="00686440"/>
    <w:rsid w:val="00686F60"/>
    <w:rsid w:val="006876F9"/>
    <w:rsid w:val="00687B5E"/>
    <w:rsid w:val="00692177"/>
    <w:rsid w:val="00692B62"/>
    <w:rsid w:val="0069518A"/>
    <w:rsid w:val="006958E6"/>
    <w:rsid w:val="006964B8"/>
    <w:rsid w:val="00696766"/>
    <w:rsid w:val="006A0C22"/>
    <w:rsid w:val="006A0C4D"/>
    <w:rsid w:val="006A3740"/>
    <w:rsid w:val="006A3C7A"/>
    <w:rsid w:val="006A4B2E"/>
    <w:rsid w:val="006A5228"/>
    <w:rsid w:val="006A7387"/>
    <w:rsid w:val="006A7622"/>
    <w:rsid w:val="006A77F8"/>
    <w:rsid w:val="006A7E5F"/>
    <w:rsid w:val="006B0071"/>
    <w:rsid w:val="006B0BC3"/>
    <w:rsid w:val="006B1F3A"/>
    <w:rsid w:val="006B2AE0"/>
    <w:rsid w:val="006B3659"/>
    <w:rsid w:val="006B3C3C"/>
    <w:rsid w:val="006B3E1C"/>
    <w:rsid w:val="006B479D"/>
    <w:rsid w:val="006B4C22"/>
    <w:rsid w:val="006B4DDD"/>
    <w:rsid w:val="006B6349"/>
    <w:rsid w:val="006B6BD1"/>
    <w:rsid w:val="006B706A"/>
    <w:rsid w:val="006C104D"/>
    <w:rsid w:val="006C1B49"/>
    <w:rsid w:val="006C24EE"/>
    <w:rsid w:val="006C2DF9"/>
    <w:rsid w:val="006C3346"/>
    <w:rsid w:val="006C4CCD"/>
    <w:rsid w:val="006C789A"/>
    <w:rsid w:val="006D0248"/>
    <w:rsid w:val="006D1AE9"/>
    <w:rsid w:val="006D1E8A"/>
    <w:rsid w:val="006D20E4"/>
    <w:rsid w:val="006D2308"/>
    <w:rsid w:val="006D2FB6"/>
    <w:rsid w:val="006D3BBF"/>
    <w:rsid w:val="006D4A29"/>
    <w:rsid w:val="006D5866"/>
    <w:rsid w:val="006D64FB"/>
    <w:rsid w:val="006D694E"/>
    <w:rsid w:val="006D71A8"/>
    <w:rsid w:val="006D749E"/>
    <w:rsid w:val="006E0183"/>
    <w:rsid w:val="006E0269"/>
    <w:rsid w:val="006E41B3"/>
    <w:rsid w:val="006E4675"/>
    <w:rsid w:val="006E5201"/>
    <w:rsid w:val="006E64EE"/>
    <w:rsid w:val="006E6AB4"/>
    <w:rsid w:val="006E75C6"/>
    <w:rsid w:val="006E7A45"/>
    <w:rsid w:val="006E7B6A"/>
    <w:rsid w:val="006F0ACC"/>
    <w:rsid w:val="006F0C8B"/>
    <w:rsid w:val="006F1DFC"/>
    <w:rsid w:val="006F1FD7"/>
    <w:rsid w:val="006F35C1"/>
    <w:rsid w:val="006F3699"/>
    <w:rsid w:val="006F37F5"/>
    <w:rsid w:val="006F46AA"/>
    <w:rsid w:val="006F6840"/>
    <w:rsid w:val="006F72A9"/>
    <w:rsid w:val="006F7D56"/>
    <w:rsid w:val="0070080F"/>
    <w:rsid w:val="0070105D"/>
    <w:rsid w:val="0070193E"/>
    <w:rsid w:val="00702035"/>
    <w:rsid w:val="007036D5"/>
    <w:rsid w:val="00703CD0"/>
    <w:rsid w:val="00704433"/>
    <w:rsid w:val="0070482D"/>
    <w:rsid w:val="00705DAF"/>
    <w:rsid w:val="0070638C"/>
    <w:rsid w:val="00707886"/>
    <w:rsid w:val="007079CF"/>
    <w:rsid w:val="007104AC"/>
    <w:rsid w:val="007105CB"/>
    <w:rsid w:val="00710F95"/>
    <w:rsid w:val="007110C6"/>
    <w:rsid w:val="00712FEA"/>
    <w:rsid w:val="007131E5"/>
    <w:rsid w:val="00714615"/>
    <w:rsid w:val="007149DA"/>
    <w:rsid w:val="007162CF"/>
    <w:rsid w:val="0071641B"/>
    <w:rsid w:val="00716570"/>
    <w:rsid w:val="00717166"/>
    <w:rsid w:val="00721855"/>
    <w:rsid w:val="00722952"/>
    <w:rsid w:val="00723333"/>
    <w:rsid w:val="00723BFC"/>
    <w:rsid w:val="00724235"/>
    <w:rsid w:val="007243B1"/>
    <w:rsid w:val="00725038"/>
    <w:rsid w:val="007259EB"/>
    <w:rsid w:val="0072645B"/>
    <w:rsid w:val="00726A0D"/>
    <w:rsid w:val="00726D66"/>
    <w:rsid w:val="00733964"/>
    <w:rsid w:val="00733CEB"/>
    <w:rsid w:val="00734CF6"/>
    <w:rsid w:val="00734E70"/>
    <w:rsid w:val="00734F0A"/>
    <w:rsid w:val="00735BC1"/>
    <w:rsid w:val="00735F8B"/>
    <w:rsid w:val="007360FE"/>
    <w:rsid w:val="007366B4"/>
    <w:rsid w:val="0073683E"/>
    <w:rsid w:val="0073691A"/>
    <w:rsid w:val="00736F35"/>
    <w:rsid w:val="00737A61"/>
    <w:rsid w:val="00737F50"/>
    <w:rsid w:val="00740B5F"/>
    <w:rsid w:val="00741107"/>
    <w:rsid w:val="007429C3"/>
    <w:rsid w:val="00743AB9"/>
    <w:rsid w:val="00743B37"/>
    <w:rsid w:val="00744D12"/>
    <w:rsid w:val="00744DA2"/>
    <w:rsid w:val="0074602C"/>
    <w:rsid w:val="007464A5"/>
    <w:rsid w:val="00746D72"/>
    <w:rsid w:val="00747FBD"/>
    <w:rsid w:val="00751390"/>
    <w:rsid w:val="00751D21"/>
    <w:rsid w:val="00752693"/>
    <w:rsid w:val="00753741"/>
    <w:rsid w:val="00754BF4"/>
    <w:rsid w:val="00755856"/>
    <w:rsid w:val="00755C50"/>
    <w:rsid w:val="0076107C"/>
    <w:rsid w:val="00761894"/>
    <w:rsid w:val="00762241"/>
    <w:rsid w:val="00765DE9"/>
    <w:rsid w:val="00770D89"/>
    <w:rsid w:val="007713B1"/>
    <w:rsid w:val="0077388A"/>
    <w:rsid w:val="00773968"/>
    <w:rsid w:val="00773A03"/>
    <w:rsid w:val="00773A18"/>
    <w:rsid w:val="00773CFE"/>
    <w:rsid w:val="007761D3"/>
    <w:rsid w:val="00777E84"/>
    <w:rsid w:val="00780BAF"/>
    <w:rsid w:val="007814B5"/>
    <w:rsid w:val="00782755"/>
    <w:rsid w:val="00783F2F"/>
    <w:rsid w:val="00784539"/>
    <w:rsid w:val="00784D3B"/>
    <w:rsid w:val="00784E5B"/>
    <w:rsid w:val="00784E5F"/>
    <w:rsid w:val="007853BB"/>
    <w:rsid w:val="0078560B"/>
    <w:rsid w:val="007904D6"/>
    <w:rsid w:val="00791424"/>
    <w:rsid w:val="0079171C"/>
    <w:rsid w:val="00791E67"/>
    <w:rsid w:val="00792954"/>
    <w:rsid w:val="00797698"/>
    <w:rsid w:val="007976FA"/>
    <w:rsid w:val="007A028D"/>
    <w:rsid w:val="007A0CB2"/>
    <w:rsid w:val="007A16B5"/>
    <w:rsid w:val="007A17A0"/>
    <w:rsid w:val="007A29ED"/>
    <w:rsid w:val="007A2F5B"/>
    <w:rsid w:val="007A3E1D"/>
    <w:rsid w:val="007A42FB"/>
    <w:rsid w:val="007A4669"/>
    <w:rsid w:val="007A473C"/>
    <w:rsid w:val="007A5E0A"/>
    <w:rsid w:val="007A5F5B"/>
    <w:rsid w:val="007A61D5"/>
    <w:rsid w:val="007B07DE"/>
    <w:rsid w:val="007B22C3"/>
    <w:rsid w:val="007B2381"/>
    <w:rsid w:val="007B284E"/>
    <w:rsid w:val="007B325D"/>
    <w:rsid w:val="007B35F2"/>
    <w:rsid w:val="007B3BA8"/>
    <w:rsid w:val="007B70ED"/>
    <w:rsid w:val="007B7A12"/>
    <w:rsid w:val="007B7BB0"/>
    <w:rsid w:val="007C0B5C"/>
    <w:rsid w:val="007C1471"/>
    <w:rsid w:val="007C1ACA"/>
    <w:rsid w:val="007C1DB6"/>
    <w:rsid w:val="007C24E5"/>
    <w:rsid w:val="007C2670"/>
    <w:rsid w:val="007C3F55"/>
    <w:rsid w:val="007C4A03"/>
    <w:rsid w:val="007C52EF"/>
    <w:rsid w:val="007D055C"/>
    <w:rsid w:val="007D341F"/>
    <w:rsid w:val="007D3AA7"/>
    <w:rsid w:val="007D3F80"/>
    <w:rsid w:val="007D45D4"/>
    <w:rsid w:val="007D5D5C"/>
    <w:rsid w:val="007D64B0"/>
    <w:rsid w:val="007D775D"/>
    <w:rsid w:val="007E1A64"/>
    <w:rsid w:val="007E23D6"/>
    <w:rsid w:val="007E2A5A"/>
    <w:rsid w:val="007E64A2"/>
    <w:rsid w:val="007E665A"/>
    <w:rsid w:val="007E75C2"/>
    <w:rsid w:val="007E7705"/>
    <w:rsid w:val="007F0822"/>
    <w:rsid w:val="007F4D78"/>
    <w:rsid w:val="007F678A"/>
    <w:rsid w:val="007F6A5C"/>
    <w:rsid w:val="007F7606"/>
    <w:rsid w:val="007F7B50"/>
    <w:rsid w:val="00800600"/>
    <w:rsid w:val="00800805"/>
    <w:rsid w:val="00801DF6"/>
    <w:rsid w:val="008036C0"/>
    <w:rsid w:val="00803E9E"/>
    <w:rsid w:val="0080413B"/>
    <w:rsid w:val="008074AC"/>
    <w:rsid w:val="008103E1"/>
    <w:rsid w:val="0081105F"/>
    <w:rsid w:val="0081204B"/>
    <w:rsid w:val="00812BCA"/>
    <w:rsid w:val="00813DFB"/>
    <w:rsid w:val="008226E1"/>
    <w:rsid w:val="00822918"/>
    <w:rsid w:val="008231FA"/>
    <w:rsid w:val="00823B85"/>
    <w:rsid w:val="00826BFB"/>
    <w:rsid w:val="008306BA"/>
    <w:rsid w:val="00832F41"/>
    <w:rsid w:val="00833F08"/>
    <w:rsid w:val="00834411"/>
    <w:rsid w:val="00834EEB"/>
    <w:rsid w:val="00835B1A"/>
    <w:rsid w:val="0083727D"/>
    <w:rsid w:val="00837916"/>
    <w:rsid w:val="00840326"/>
    <w:rsid w:val="0084036F"/>
    <w:rsid w:val="00841105"/>
    <w:rsid w:val="008420BA"/>
    <w:rsid w:val="008423A5"/>
    <w:rsid w:val="00842AB9"/>
    <w:rsid w:val="00843397"/>
    <w:rsid w:val="0084491A"/>
    <w:rsid w:val="00844C35"/>
    <w:rsid w:val="008453BB"/>
    <w:rsid w:val="00846429"/>
    <w:rsid w:val="00846510"/>
    <w:rsid w:val="008470AD"/>
    <w:rsid w:val="008509C3"/>
    <w:rsid w:val="008515E5"/>
    <w:rsid w:val="008516C9"/>
    <w:rsid w:val="008520F2"/>
    <w:rsid w:val="00852365"/>
    <w:rsid w:val="00852573"/>
    <w:rsid w:val="00852CA7"/>
    <w:rsid w:val="00854363"/>
    <w:rsid w:val="008558B7"/>
    <w:rsid w:val="00855B2F"/>
    <w:rsid w:val="00857BE6"/>
    <w:rsid w:val="00860C6A"/>
    <w:rsid w:val="008616B7"/>
    <w:rsid w:val="008628DC"/>
    <w:rsid w:val="00863AAF"/>
    <w:rsid w:val="00863E56"/>
    <w:rsid w:val="00864676"/>
    <w:rsid w:val="00866410"/>
    <w:rsid w:val="00866ADE"/>
    <w:rsid w:val="00867488"/>
    <w:rsid w:val="0086759B"/>
    <w:rsid w:val="008675BC"/>
    <w:rsid w:val="00867F62"/>
    <w:rsid w:val="008716B1"/>
    <w:rsid w:val="008719B4"/>
    <w:rsid w:val="00872C46"/>
    <w:rsid w:val="00873C9C"/>
    <w:rsid w:val="00874AA8"/>
    <w:rsid w:val="00875744"/>
    <w:rsid w:val="00875A6E"/>
    <w:rsid w:val="00875B54"/>
    <w:rsid w:val="0087637C"/>
    <w:rsid w:val="00877246"/>
    <w:rsid w:val="0088125D"/>
    <w:rsid w:val="0088208E"/>
    <w:rsid w:val="00882657"/>
    <w:rsid w:val="00884643"/>
    <w:rsid w:val="0088483A"/>
    <w:rsid w:val="008849E2"/>
    <w:rsid w:val="00886031"/>
    <w:rsid w:val="008874FE"/>
    <w:rsid w:val="00890ED3"/>
    <w:rsid w:val="0089252C"/>
    <w:rsid w:val="0089405D"/>
    <w:rsid w:val="00894592"/>
    <w:rsid w:val="008954CC"/>
    <w:rsid w:val="00895F3D"/>
    <w:rsid w:val="008961F4"/>
    <w:rsid w:val="00896872"/>
    <w:rsid w:val="008A0A8F"/>
    <w:rsid w:val="008A24A7"/>
    <w:rsid w:val="008A3730"/>
    <w:rsid w:val="008A4AA8"/>
    <w:rsid w:val="008A5CC2"/>
    <w:rsid w:val="008B4061"/>
    <w:rsid w:val="008B6259"/>
    <w:rsid w:val="008B63FD"/>
    <w:rsid w:val="008C155E"/>
    <w:rsid w:val="008C1613"/>
    <w:rsid w:val="008C409F"/>
    <w:rsid w:val="008C41D4"/>
    <w:rsid w:val="008C4213"/>
    <w:rsid w:val="008C51A4"/>
    <w:rsid w:val="008C5243"/>
    <w:rsid w:val="008C563F"/>
    <w:rsid w:val="008C5748"/>
    <w:rsid w:val="008C6618"/>
    <w:rsid w:val="008D0CE3"/>
    <w:rsid w:val="008D2D4D"/>
    <w:rsid w:val="008D2F86"/>
    <w:rsid w:val="008D34C2"/>
    <w:rsid w:val="008D41DA"/>
    <w:rsid w:val="008D473B"/>
    <w:rsid w:val="008D69C1"/>
    <w:rsid w:val="008D701F"/>
    <w:rsid w:val="008D794B"/>
    <w:rsid w:val="008E1CDD"/>
    <w:rsid w:val="008E21D2"/>
    <w:rsid w:val="008E3A2D"/>
    <w:rsid w:val="008E4A4E"/>
    <w:rsid w:val="008E57D1"/>
    <w:rsid w:val="008F0723"/>
    <w:rsid w:val="008F1983"/>
    <w:rsid w:val="008F27F9"/>
    <w:rsid w:val="008F30FC"/>
    <w:rsid w:val="008F41C7"/>
    <w:rsid w:val="008F4290"/>
    <w:rsid w:val="008F711B"/>
    <w:rsid w:val="008F7135"/>
    <w:rsid w:val="008F7320"/>
    <w:rsid w:val="00900130"/>
    <w:rsid w:val="009011D8"/>
    <w:rsid w:val="0090224E"/>
    <w:rsid w:val="00905342"/>
    <w:rsid w:val="0090737F"/>
    <w:rsid w:val="00911A41"/>
    <w:rsid w:val="00911FA8"/>
    <w:rsid w:val="00913201"/>
    <w:rsid w:val="009143C3"/>
    <w:rsid w:val="00914798"/>
    <w:rsid w:val="00914FAD"/>
    <w:rsid w:val="009151F6"/>
    <w:rsid w:val="0091742B"/>
    <w:rsid w:val="00922D67"/>
    <w:rsid w:val="00923611"/>
    <w:rsid w:val="009239B4"/>
    <w:rsid w:val="0092486A"/>
    <w:rsid w:val="009249A5"/>
    <w:rsid w:val="0092517B"/>
    <w:rsid w:val="00925A00"/>
    <w:rsid w:val="0092617C"/>
    <w:rsid w:val="009261B4"/>
    <w:rsid w:val="00931790"/>
    <w:rsid w:val="00931E01"/>
    <w:rsid w:val="00932BE1"/>
    <w:rsid w:val="00932E9E"/>
    <w:rsid w:val="00934DCF"/>
    <w:rsid w:val="00935990"/>
    <w:rsid w:val="00936095"/>
    <w:rsid w:val="00940427"/>
    <w:rsid w:val="009405D9"/>
    <w:rsid w:val="00940989"/>
    <w:rsid w:val="00940BEF"/>
    <w:rsid w:val="009411BC"/>
    <w:rsid w:val="00941E6A"/>
    <w:rsid w:val="00942455"/>
    <w:rsid w:val="0094284A"/>
    <w:rsid w:val="00942DFC"/>
    <w:rsid w:val="00942E18"/>
    <w:rsid w:val="00944F12"/>
    <w:rsid w:val="009454D6"/>
    <w:rsid w:val="00945A67"/>
    <w:rsid w:val="009463D3"/>
    <w:rsid w:val="009467A8"/>
    <w:rsid w:val="00946E3D"/>
    <w:rsid w:val="0094705C"/>
    <w:rsid w:val="00947146"/>
    <w:rsid w:val="009477E5"/>
    <w:rsid w:val="00947EBD"/>
    <w:rsid w:val="0095001E"/>
    <w:rsid w:val="0095067A"/>
    <w:rsid w:val="00951247"/>
    <w:rsid w:val="00951411"/>
    <w:rsid w:val="0095201C"/>
    <w:rsid w:val="00954732"/>
    <w:rsid w:val="00957C51"/>
    <w:rsid w:val="0096069C"/>
    <w:rsid w:val="00960861"/>
    <w:rsid w:val="00961445"/>
    <w:rsid w:val="00962110"/>
    <w:rsid w:val="009642E8"/>
    <w:rsid w:val="00966DF4"/>
    <w:rsid w:val="00967A4B"/>
    <w:rsid w:val="00970B09"/>
    <w:rsid w:val="00971586"/>
    <w:rsid w:val="00971A11"/>
    <w:rsid w:val="00971FE0"/>
    <w:rsid w:val="009738B9"/>
    <w:rsid w:val="0097471A"/>
    <w:rsid w:val="0097537F"/>
    <w:rsid w:val="0097572E"/>
    <w:rsid w:val="009757E9"/>
    <w:rsid w:val="009759D4"/>
    <w:rsid w:val="00975A2E"/>
    <w:rsid w:val="00976E3A"/>
    <w:rsid w:val="00977187"/>
    <w:rsid w:val="00977A16"/>
    <w:rsid w:val="00977DDD"/>
    <w:rsid w:val="00980965"/>
    <w:rsid w:val="009810F1"/>
    <w:rsid w:val="0098112F"/>
    <w:rsid w:val="009814E4"/>
    <w:rsid w:val="00982147"/>
    <w:rsid w:val="009821F5"/>
    <w:rsid w:val="00982608"/>
    <w:rsid w:val="00984294"/>
    <w:rsid w:val="00987801"/>
    <w:rsid w:val="00987D0E"/>
    <w:rsid w:val="0099068D"/>
    <w:rsid w:val="00990818"/>
    <w:rsid w:val="00992C57"/>
    <w:rsid w:val="00994C2C"/>
    <w:rsid w:val="00994CB8"/>
    <w:rsid w:val="0099548E"/>
    <w:rsid w:val="00995B9E"/>
    <w:rsid w:val="00996885"/>
    <w:rsid w:val="009968D1"/>
    <w:rsid w:val="009976F8"/>
    <w:rsid w:val="009A1659"/>
    <w:rsid w:val="009A16CD"/>
    <w:rsid w:val="009A3475"/>
    <w:rsid w:val="009A3CB7"/>
    <w:rsid w:val="009A3ED1"/>
    <w:rsid w:val="009A4ACA"/>
    <w:rsid w:val="009A4BBE"/>
    <w:rsid w:val="009A747C"/>
    <w:rsid w:val="009A7B35"/>
    <w:rsid w:val="009B0540"/>
    <w:rsid w:val="009B156C"/>
    <w:rsid w:val="009B1AB3"/>
    <w:rsid w:val="009B3667"/>
    <w:rsid w:val="009B38B7"/>
    <w:rsid w:val="009B4AC4"/>
    <w:rsid w:val="009B505C"/>
    <w:rsid w:val="009B601A"/>
    <w:rsid w:val="009C073E"/>
    <w:rsid w:val="009C082B"/>
    <w:rsid w:val="009C0CFE"/>
    <w:rsid w:val="009C1515"/>
    <w:rsid w:val="009C2200"/>
    <w:rsid w:val="009C25B0"/>
    <w:rsid w:val="009C4F50"/>
    <w:rsid w:val="009C541F"/>
    <w:rsid w:val="009C5741"/>
    <w:rsid w:val="009C645D"/>
    <w:rsid w:val="009C78E1"/>
    <w:rsid w:val="009D0B17"/>
    <w:rsid w:val="009D1745"/>
    <w:rsid w:val="009D179C"/>
    <w:rsid w:val="009D6FC3"/>
    <w:rsid w:val="009D70D6"/>
    <w:rsid w:val="009D73F9"/>
    <w:rsid w:val="009D768F"/>
    <w:rsid w:val="009E0A70"/>
    <w:rsid w:val="009E1F1D"/>
    <w:rsid w:val="009E2B77"/>
    <w:rsid w:val="009E32C5"/>
    <w:rsid w:val="009E5E7D"/>
    <w:rsid w:val="009E63E2"/>
    <w:rsid w:val="009E66B7"/>
    <w:rsid w:val="009E6795"/>
    <w:rsid w:val="009E7184"/>
    <w:rsid w:val="009E74DD"/>
    <w:rsid w:val="009E76FB"/>
    <w:rsid w:val="009E7E8F"/>
    <w:rsid w:val="009F09F9"/>
    <w:rsid w:val="009F0B0D"/>
    <w:rsid w:val="009F0C8B"/>
    <w:rsid w:val="009F1D8D"/>
    <w:rsid w:val="009F31E7"/>
    <w:rsid w:val="009F4381"/>
    <w:rsid w:val="009F7062"/>
    <w:rsid w:val="009F720A"/>
    <w:rsid w:val="00A00FF7"/>
    <w:rsid w:val="00A01088"/>
    <w:rsid w:val="00A01B65"/>
    <w:rsid w:val="00A02E95"/>
    <w:rsid w:val="00A057E4"/>
    <w:rsid w:val="00A05ADB"/>
    <w:rsid w:val="00A0711E"/>
    <w:rsid w:val="00A0757B"/>
    <w:rsid w:val="00A11C6F"/>
    <w:rsid w:val="00A12EED"/>
    <w:rsid w:val="00A13A9D"/>
    <w:rsid w:val="00A14DE9"/>
    <w:rsid w:val="00A156A8"/>
    <w:rsid w:val="00A15837"/>
    <w:rsid w:val="00A16AF0"/>
    <w:rsid w:val="00A16BD3"/>
    <w:rsid w:val="00A16EED"/>
    <w:rsid w:val="00A1703B"/>
    <w:rsid w:val="00A204DC"/>
    <w:rsid w:val="00A2136F"/>
    <w:rsid w:val="00A2177B"/>
    <w:rsid w:val="00A224DE"/>
    <w:rsid w:val="00A2297A"/>
    <w:rsid w:val="00A22E4B"/>
    <w:rsid w:val="00A230AF"/>
    <w:rsid w:val="00A254DA"/>
    <w:rsid w:val="00A26116"/>
    <w:rsid w:val="00A2628A"/>
    <w:rsid w:val="00A27896"/>
    <w:rsid w:val="00A30411"/>
    <w:rsid w:val="00A30E1D"/>
    <w:rsid w:val="00A31045"/>
    <w:rsid w:val="00A31D88"/>
    <w:rsid w:val="00A32F0A"/>
    <w:rsid w:val="00A33715"/>
    <w:rsid w:val="00A33DC6"/>
    <w:rsid w:val="00A35774"/>
    <w:rsid w:val="00A362E6"/>
    <w:rsid w:val="00A36576"/>
    <w:rsid w:val="00A408A9"/>
    <w:rsid w:val="00A413E3"/>
    <w:rsid w:val="00A425E6"/>
    <w:rsid w:val="00A447A8"/>
    <w:rsid w:val="00A44B1A"/>
    <w:rsid w:val="00A45DE8"/>
    <w:rsid w:val="00A46A2E"/>
    <w:rsid w:val="00A5080B"/>
    <w:rsid w:val="00A529C9"/>
    <w:rsid w:val="00A5448B"/>
    <w:rsid w:val="00A545E3"/>
    <w:rsid w:val="00A54B85"/>
    <w:rsid w:val="00A56083"/>
    <w:rsid w:val="00A560BE"/>
    <w:rsid w:val="00A576AF"/>
    <w:rsid w:val="00A577F8"/>
    <w:rsid w:val="00A57DDC"/>
    <w:rsid w:val="00A60CFD"/>
    <w:rsid w:val="00A61E4E"/>
    <w:rsid w:val="00A6251F"/>
    <w:rsid w:val="00A653A0"/>
    <w:rsid w:val="00A65F71"/>
    <w:rsid w:val="00A66271"/>
    <w:rsid w:val="00A6714A"/>
    <w:rsid w:val="00A714C0"/>
    <w:rsid w:val="00A71811"/>
    <w:rsid w:val="00A71E34"/>
    <w:rsid w:val="00A73C15"/>
    <w:rsid w:val="00A745C2"/>
    <w:rsid w:val="00A75A2F"/>
    <w:rsid w:val="00A7741A"/>
    <w:rsid w:val="00A776C9"/>
    <w:rsid w:val="00A77CCD"/>
    <w:rsid w:val="00A82532"/>
    <w:rsid w:val="00A82D65"/>
    <w:rsid w:val="00A83E23"/>
    <w:rsid w:val="00A83F0E"/>
    <w:rsid w:val="00A84C49"/>
    <w:rsid w:val="00A86E32"/>
    <w:rsid w:val="00A9062C"/>
    <w:rsid w:val="00A90DF1"/>
    <w:rsid w:val="00A924DC"/>
    <w:rsid w:val="00A93688"/>
    <w:rsid w:val="00A942C6"/>
    <w:rsid w:val="00A95210"/>
    <w:rsid w:val="00A95310"/>
    <w:rsid w:val="00A956D8"/>
    <w:rsid w:val="00A959AB"/>
    <w:rsid w:val="00A961F5"/>
    <w:rsid w:val="00A961FC"/>
    <w:rsid w:val="00A96923"/>
    <w:rsid w:val="00AA0A18"/>
    <w:rsid w:val="00AA0AFE"/>
    <w:rsid w:val="00AA2A12"/>
    <w:rsid w:val="00AA32D8"/>
    <w:rsid w:val="00AA340F"/>
    <w:rsid w:val="00AA443F"/>
    <w:rsid w:val="00AA53E4"/>
    <w:rsid w:val="00AA7885"/>
    <w:rsid w:val="00AB00A7"/>
    <w:rsid w:val="00AB4615"/>
    <w:rsid w:val="00AB5C41"/>
    <w:rsid w:val="00AB5DCF"/>
    <w:rsid w:val="00AB6100"/>
    <w:rsid w:val="00AB68A4"/>
    <w:rsid w:val="00AC0BAB"/>
    <w:rsid w:val="00AC17DA"/>
    <w:rsid w:val="00AC1CD7"/>
    <w:rsid w:val="00AC2F5A"/>
    <w:rsid w:val="00AC372A"/>
    <w:rsid w:val="00AC374B"/>
    <w:rsid w:val="00AC72E3"/>
    <w:rsid w:val="00AC736B"/>
    <w:rsid w:val="00AC773F"/>
    <w:rsid w:val="00AC7D19"/>
    <w:rsid w:val="00AD0318"/>
    <w:rsid w:val="00AD0EFD"/>
    <w:rsid w:val="00AD2918"/>
    <w:rsid w:val="00AD4FE7"/>
    <w:rsid w:val="00AD5650"/>
    <w:rsid w:val="00AD6144"/>
    <w:rsid w:val="00AD649B"/>
    <w:rsid w:val="00AD67EF"/>
    <w:rsid w:val="00AD6B0D"/>
    <w:rsid w:val="00AD6C5E"/>
    <w:rsid w:val="00AD708D"/>
    <w:rsid w:val="00AE1D7D"/>
    <w:rsid w:val="00AE387F"/>
    <w:rsid w:val="00AE506F"/>
    <w:rsid w:val="00AE51BC"/>
    <w:rsid w:val="00AE5A1A"/>
    <w:rsid w:val="00AE5E7D"/>
    <w:rsid w:val="00AE6DA6"/>
    <w:rsid w:val="00AE7180"/>
    <w:rsid w:val="00AE7419"/>
    <w:rsid w:val="00AF3008"/>
    <w:rsid w:val="00AF3803"/>
    <w:rsid w:val="00AF410D"/>
    <w:rsid w:val="00AF55AA"/>
    <w:rsid w:val="00AF61E8"/>
    <w:rsid w:val="00AF65D3"/>
    <w:rsid w:val="00AF77E3"/>
    <w:rsid w:val="00AF7A50"/>
    <w:rsid w:val="00AF7CD3"/>
    <w:rsid w:val="00B01DBD"/>
    <w:rsid w:val="00B02DA0"/>
    <w:rsid w:val="00B054BF"/>
    <w:rsid w:val="00B057BD"/>
    <w:rsid w:val="00B06551"/>
    <w:rsid w:val="00B0745F"/>
    <w:rsid w:val="00B102BD"/>
    <w:rsid w:val="00B10F9D"/>
    <w:rsid w:val="00B11E84"/>
    <w:rsid w:val="00B11FDF"/>
    <w:rsid w:val="00B128E5"/>
    <w:rsid w:val="00B14A5D"/>
    <w:rsid w:val="00B1568C"/>
    <w:rsid w:val="00B166AF"/>
    <w:rsid w:val="00B168C1"/>
    <w:rsid w:val="00B23298"/>
    <w:rsid w:val="00B244CA"/>
    <w:rsid w:val="00B24AC0"/>
    <w:rsid w:val="00B25E4D"/>
    <w:rsid w:val="00B25FC6"/>
    <w:rsid w:val="00B26381"/>
    <w:rsid w:val="00B271F0"/>
    <w:rsid w:val="00B30B46"/>
    <w:rsid w:val="00B33559"/>
    <w:rsid w:val="00B3377B"/>
    <w:rsid w:val="00B345C3"/>
    <w:rsid w:val="00B34C66"/>
    <w:rsid w:val="00B35BC1"/>
    <w:rsid w:val="00B35C12"/>
    <w:rsid w:val="00B3613E"/>
    <w:rsid w:val="00B36A1D"/>
    <w:rsid w:val="00B3704F"/>
    <w:rsid w:val="00B4210C"/>
    <w:rsid w:val="00B42D14"/>
    <w:rsid w:val="00B4429C"/>
    <w:rsid w:val="00B4478D"/>
    <w:rsid w:val="00B44AFA"/>
    <w:rsid w:val="00B45845"/>
    <w:rsid w:val="00B46230"/>
    <w:rsid w:val="00B47239"/>
    <w:rsid w:val="00B47646"/>
    <w:rsid w:val="00B47956"/>
    <w:rsid w:val="00B47F75"/>
    <w:rsid w:val="00B5053F"/>
    <w:rsid w:val="00B513D0"/>
    <w:rsid w:val="00B5266D"/>
    <w:rsid w:val="00B52E45"/>
    <w:rsid w:val="00B52F04"/>
    <w:rsid w:val="00B548F5"/>
    <w:rsid w:val="00B556B4"/>
    <w:rsid w:val="00B567C8"/>
    <w:rsid w:val="00B56CD4"/>
    <w:rsid w:val="00B57831"/>
    <w:rsid w:val="00B60776"/>
    <w:rsid w:val="00B613BA"/>
    <w:rsid w:val="00B63659"/>
    <w:rsid w:val="00B641F6"/>
    <w:rsid w:val="00B64D99"/>
    <w:rsid w:val="00B64E6F"/>
    <w:rsid w:val="00B652D9"/>
    <w:rsid w:val="00B65A5A"/>
    <w:rsid w:val="00B67DC0"/>
    <w:rsid w:val="00B71468"/>
    <w:rsid w:val="00B72228"/>
    <w:rsid w:val="00B72634"/>
    <w:rsid w:val="00B73046"/>
    <w:rsid w:val="00B7389C"/>
    <w:rsid w:val="00B764F9"/>
    <w:rsid w:val="00B76717"/>
    <w:rsid w:val="00B76E2E"/>
    <w:rsid w:val="00B7703B"/>
    <w:rsid w:val="00B77288"/>
    <w:rsid w:val="00B7754A"/>
    <w:rsid w:val="00B80DF8"/>
    <w:rsid w:val="00B811C7"/>
    <w:rsid w:val="00B819AC"/>
    <w:rsid w:val="00B83113"/>
    <w:rsid w:val="00B85CB8"/>
    <w:rsid w:val="00B871F7"/>
    <w:rsid w:val="00B87CC4"/>
    <w:rsid w:val="00B90620"/>
    <w:rsid w:val="00B912A4"/>
    <w:rsid w:val="00B91B71"/>
    <w:rsid w:val="00B923B5"/>
    <w:rsid w:val="00B929C5"/>
    <w:rsid w:val="00B92B29"/>
    <w:rsid w:val="00B936C8"/>
    <w:rsid w:val="00B940A4"/>
    <w:rsid w:val="00B94EC8"/>
    <w:rsid w:val="00B95021"/>
    <w:rsid w:val="00B964A6"/>
    <w:rsid w:val="00B967CD"/>
    <w:rsid w:val="00BA0DB4"/>
    <w:rsid w:val="00BA183D"/>
    <w:rsid w:val="00BA3C35"/>
    <w:rsid w:val="00BA4FB4"/>
    <w:rsid w:val="00BA62B1"/>
    <w:rsid w:val="00BA658F"/>
    <w:rsid w:val="00BA69CF"/>
    <w:rsid w:val="00BA73D0"/>
    <w:rsid w:val="00BA76DA"/>
    <w:rsid w:val="00BA79DF"/>
    <w:rsid w:val="00BA7B55"/>
    <w:rsid w:val="00BB0408"/>
    <w:rsid w:val="00BB1367"/>
    <w:rsid w:val="00BB3034"/>
    <w:rsid w:val="00BB4B84"/>
    <w:rsid w:val="00BB4FE5"/>
    <w:rsid w:val="00BB5DE0"/>
    <w:rsid w:val="00BB6015"/>
    <w:rsid w:val="00BB645D"/>
    <w:rsid w:val="00BB7081"/>
    <w:rsid w:val="00BB773B"/>
    <w:rsid w:val="00BB79F9"/>
    <w:rsid w:val="00BC10FB"/>
    <w:rsid w:val="00BC1561"/>
    <w:rsid w:val="00BC2816"/>
    <w:rsid w:val="00BC2CF9"/>
    <w:rsid w:val="00BC46E0"/>
    <w:rsid w:val="00BC58D4"/>
    <w:rsid w:val="00BC61FA"/>
    <w:rsid w:val="00BD0128"/>
    <w:rsid w:val="00BD0543"/>
    <w:rsid w:val="00BD07B7"/>
    <w:rsid w:val="00BD12E7"/>
    <w:rsid w:val="00BD3524"/>
    <w:rsid w:val="00BD3F56"/>
    <w:rsid w:val="00BD4200"/>
    <w:rsid w:val="00BD46EF"/>
    <w:rsid w:val="00BD6629"/>
    <w:rsid w:val="00BD6E7A"/>
    <w:rsid w:val="00BD733D"/>
    <w:rsid w:val="00BD7C63"/>
    <w:rsid w:val="00BE0987"/>
    <w:rsid w:val="00BE0AC6"/>
    <w:rsid w:val="00BE0B60"/>
    <w:rsid w:val="00BE2ED8"/>
    <w:rsid w:val="00BE30F1"/>
    <w:rsid w:val="00BE400B"/>
    <w:rsid w:val="00BE46F9"/>
    <w:rsid w:val="00BE643D"/>
    <w:rsid w:val="00BE718C"/>
    <w:rsid w:val="00BF102E"/>
    <w:rsid w:val="00BF2385"/>
    <w:rsid w:val="00BF2DE7"/>
    <w:rsid w:val="00BF3123"/>
    <w:rsid w:val="00BF38FF"/>
    <w:rsid w:val="00BF3BAB"/>
    <w:rsid w:val="00BF4229"/>
    <w:rsid w:val="00BF45CE"/>
    <w:rsid w:val="00BF50E2"/>
    <w:rsid w:val="00BF5639"/>
    <w:rsid w:val="00BF5E8C"/>
    <w:rsid w:val="00BF7258"/>
    <w:rsid w:val="00C01660"/>
    <w:rsid w:val="00C01B9C"/>
    <w:rsid w:val="00C024E2"/>
    <w:rsid w:val="00C026EC"/>
    <w:rsid w:val="00C03B9F"/>
    <w:rsid w:val="00C0466B"/>
    <w:rsid w:val="00C04D2D"/>
    <w:rsid w:val="00C05462"/>
    <w:rsid w:val="00C0595A"/>
    <w:rsid w:val="00C072AF"/>
    <w:rsid w:val="00C07534"/>
    <w:rsid w:val="00C07624"/>
    <w:rsid w:val="00C07B88"/>
    <w:rsid w:val="00C101E0"/>
    <w:rsid w:val="00C10DDE"/>
    <w:rsid w:val="00C1137F"/>
    <w:rsid w:val="00C11462"/>
    <w:rsid w:val="00C117BA"/>
    <w:rsid w:val="00C11A67"/>
    <w:rsid w:val="00C11B06"/>
    <w:rsid w:val="00C123BE"/>
    <w:rsid w:val="00C12C7B"/>
    <w:rsid w:val="00C13AA0"/>
    <w:rsid w:val="00C15112"/>
    <w:rsid w:val="00C15422"/>
    <w:rsid w:val="00C15581"/>
    <w:rsid w:val="00C15F7D"/>
    <w:rsid w:val="00C1646B"/>
    <w:rsid w:val="00C165D6"/>
    <w:rsid w:val="00C20033"/>
    <w:rsid w:val="00C20064"/>
    <w:rsid w:val="00C206BA"/>
    <w:rsid w:val="00C211ED"/>
    <w:rsid w:val="00C21214"/>
    <w:rsid w:val="00C2237F"/>
    <w:rsid w:val="00C23DBC"/>
    <w:rsid w:val="00C244CC"/>
    <w:rsid w:val="00C24790"/>
    <w:rsid w:val="00C26CD3"/>
    <w:rsid w:val="00C31933"/>
    <w:rsid w:val="00C31C73"/>
    <w:rsid w:val="00C32A4D"/>
    <w:rsid w:val="00C32B2D"/>
    <w:rsid w:val="00C333FF"/>
    <w:rsid w:val="00C33BB6"/>
    <w:rsid w:val="00C368A1"/>
    <w:rsid w:val="00C36D0B"/>
    <w:rsid w:val="00C37691"/>
    <w:rsid w:val="00C415E5"/>
    <w:rsid w:val="00C42005"/>
    <w:rsid w:val="00C428D5"/>
    <w:rsid w:val="00C43A56"/>
    <w:rsid w:val="00C460CA"/>
    <w:rsid w:val="00C51367"/>
    <w:rsid w:val="00C52654"/>
    <w:rsid w:val="00C52C47"/>
    <w:rsid w:val="00C52CA3"/>
    <w:rsid w:val="00C541A5"/>
    <w:rsid w:val="00C543DA"/>
    <w:rsid w:val="00C54475"/>
    <w:rsid w:val="00C567C8"/>
    <w:rsid w:val="00C61170"/>
    <w:rsid w:val="00C61469"/>
    <w:rsid w:val="00C617A3"/>
    <w:rsid w:val="00C61842"/>
    <w:rsid w:val="00C629D6"/>
    <w:rsid w:val="00C62F9D"/>
    <w:rsid w:val="00C636F4"/>
    <w:rsid w:val="00C65E28"/>
    <w:rsid w:val="00C66010"/>
    <w:rsid w:val="00C6695A"/>
    <w:rsid w:val="00C67848"/>
    <w:rsid w:val="00C702F8"/>
    <w:rsid w:val="00C71611"/>
    <w:rsid w:val="00C73374"/>
    <w:rsid w:val="00C735A5"/>
    <w:rsid w:val="00C75F16"/>
    <w:rsid w:val="00C76866"/>
    <w:rsid w:val="00C77EBD"/>
    <w:rsid w:val="00C80731"/>
    <w:rsid w:val="00C80B7E"/>
    <w:rsid w:val="00C80CE1"/>
    <w:rsid w:val="00C81B99"/>
    <w:rsid w:val="00C8359C"/>
    <w:rsid w:val="00C83D61"/>
    <w:rsid w:val="00C84606"/>
    <w:rsid w:val="00C85538"/>
    <w:rsid w:val="00C8625A"/>
    <w:rsid w:val="00C86887"/>
    <w:rsid w:val="00C87217"/>
    <w:rsid w:val="00C9094F"/>
    <w:rsid w:val="00C92194"/>
    <w:rsid w:val="00C92DB6"/>
    <w:rsid w:val="00C953C2"/>
    <w:rsid w:val="00C956B0"/>
    <w:rsid w:val="00C96A02"/>
    <w:rsid w:val="00CA10E8"/>
    <w:rsid w:val="00CA1349"/>
    <w:rsid w:val="00CA288E"/>
    <w:rsid w:val="00CA34C2"/>
    <w:rsid w:val="00CA38B8"/>
    <w:rsid w:val="00CA3C1F"/>
    <w:rsid w:val="00CA4B71"/>
    <w:rsid w:val="00CA6D0F"/>
    <w:rsid w:val="00CA6E73"/>
    <w:rsid w:val="00CA7B55"/>
    <w:rsid w:val="00CB0B54"/>
    <w:rsid w:val="00CB27C0"/>
    <w:rsid w:val="00CB2EB4"/>
    <w:rsid w:val="00CB3AF6"/>
    <w:rsid w:val="00CB4097"/>
    <w:rsid w:val="00CB45FE"/>
    <w:rsid w:val="00CB59E0"/>
    <w:rsid w:val="00CB5A87"/>
    <w:rsid w:val="00CB6475"/>
    <w:rsid w:val="00CB663B"/>
    <w:rsid w:val="00CB6E9C"/>
    <w:rsid w:val="00CB6F79"/>
    <w:rsid w:val="00CB7F48"/>
    <w:rsid w:val="00CC0D76"/>
    <w:rsid w:val="00CC199C"/>
    <w:rsid w:val="00CC4749"/>
    <w:rsid w:val="00CC533C"/>
    <w:rsid w:val="00CD07AD"/>
    <w:rsid w:val="00CD2227"/>
    <w:rsid w:val="00CD27AC"/>
    <w:rsid w:val="00CD2FB8"/>
    <w:rsid w:val="00CD3006"/>
    <w:rsid w:val="00CD3E07"/>
    <w:rsid w:val="00CD5081"/>
    <w:rsid w:val="00CD51C8"/>
    <w:rsid w:val="00CD525D"/>
    <w:rsid w:val="00CD6DF0"/>
    <w:rsid w:val="00CD712B"/>
    <w:rsid w:val="00CD72B3"/>
    <w:rsid w:val="00CD79A0"/>
    <w:rsid w:val="00CD7A83"/>
    <w:rsid w:val="00CD7AA5"/>
    <w:rsid w:val="00CE001A"/>
    <w:rsid w:val="00CE0A5A"/>
    <w:rsid w:val="00CE0B3C"/>
    <w:rsid w:val="00CE100B"/>
    <w:rsid w:val="00CE1175"/>
    <w:rsid w:val="00CE3216"/>
    <w:rsid w:val="00CE3379"/>
    <w:rsid w:val="00CE35D8"/>
    <w:rsid w:val="00CE39E3"/>
    <w:rsid w:val="00CE4A70"/>
    <w:rsid w:val="00CE4ADD"/>
    <w:rsid w:val="00CE5148"/>
    <w:rsid w:val="00CE60A4"/>
    <w:rsid w:val="00CE64C9"/>
    <w:rsid w:val="00CE6F50"/>
    <w:rsid w:val="00CE7637"/>
    <w:rsid w:val="00CE7E81"/>
    <w:rsid w:val="00CF0326"/>
    <w:rsid w:val="00CF0A38"/>
    <w:rsid w:val="00CF1CB8"/>
    <w:rsid w:val="00CF2014"/>
    <w:rsid w:val="00CF2111"/>
    <w:rsid w:val="00CF25FA"/>
    <w:rsid w:val="00CF26CF"/>
    <w:rsid w:val="00CF39D4"/>
    <w:rsid w:val="00CF39E5"/>
    <w:rsid w:val="00CF3EED"/>
    <w:rsid w:val="00CF46FA"/>
    <w:rsid w:val="00CF5AA7"/>
    <w:rsid w:val="00CF6DE5"/>
    <w:rsid w:val="00CF7D76"/>
    <w:rsid w:val="00D01D51"/>
    <w:rsid w:val="00D022BB"/>
    <w:rsid w:val="00D05E05"/>
    <w:rsid w:val="00D06CC2"/>
    <w:rsid w:val="00D118AB"/>
    <w:rsid w:val="00D1291C"/>
    <w:rsid w:val="00D137D9"/>
    <w:rsid w:val="00D13EE5"/>
    <w:rsid w:val="00D14C17"/>
    <w:rsid w:val="00D156D6"/>
    <w:rsid w:val="00D15AF7"/>
    <w:rsid w:val="00D16101"/>
    <w:rsid w:val="00D162A5"/>
    <w:rsid w:val="00D2015B"/>
    <w:rsid w:val="00D22156"/>
    <w:rsid w:val="00D23854"/>
    <w:rsid w:val="00D2412F"/>
    <w:rsid w:val="00D25604"/>
    <w:rsid w:val="00D25DC0"/>
    <w:rsid w:val="00D27B0D"/>
    <w:rsid w:val="00D33203"/>
    <w:rsid w:val="00D334EC"/>
    <w:rsid w:val="00D3558A"/>
    <w:rsid w:val="00D3631D"/>
    <w:rsid w:val="00D4169F"/>
    <w:rsid w:val="00D439AF"/>
    <w:rsid w:val="00D45420"/>
    <w:rsid w:val="00D458F5"/>
    <w:rsid w:val="00D45A8A"/>
    <w:rsid w:val="00D46837"/>
    <w:rsid w:val="00D47923"/>
    <w:rsid w:val="00D50ECF"/>
    <w:rsid w:val="00D50FF9"/>
    <w:rsid w:val="00D510BF"/>
    <w:rsid w:val="00D5167B"/>
    <w:rsid w:val="00D51ABF"/>
    <w:rsid w:val="00D52115"/>
    <w:rsid w:val="00D52638"/>
    <w:rsid w:val="00D531D5"/>
    <w:rsid w:val="00D559F5"/>
    <w:rsid w:val="00D56655"/>
    <w:rsid w:val="00D5713E"/>
    <w:rsid w:val="00D574B4"/>
    <w:rsid w:val="00D611CE"/>
    <w:rsid w:val="00D620A1"/>
    <w:rsid w:val="00D629E1"/>
    <w:rsid w:val="00D634BF"/>
    <w:rsid w:val="00D64E05"/>
    <w:rsid w:val="00D64EB2"/>
    <w:rsid w:val="00D64FF5"/>
    <w:rsid w:val="00D659FF"/>
    <w:rsid w:val="00D6650B"/>
    <w:rsid w:val="00D67F60"/>
    <w:rsid w:val="00D70313"/>
    <w:rsid w:val="00D72602"/>
    <w:rsid w:val="00D72F5B"/>
    <w:rsid w:val="00D732B0"/>
    <w:rsid w:val="00D74EB7"/>
    <w:rsid w:val="00D75975"/>
    <w:rsid w:val="00D75FAA"/>
    <w:rsid w:val="00D773CE"/>
    <w:rsid w:val="00D80521"/>
    <w:rsid w:val="00D806E8"/>
    <w:rsid w:val="00D80E48"/>
    <w:rsid w:val="00D82BFF"/>
    <w:rsid w:val="00D83778"/>
    <w:rsid w:val="00D8384D"/>
    <w:rsid w:val="00D847F1"/>
    <w:rsid w:val="00D848B9"/>
    <w:rsid w:val="00D8566F"/>
    <w:rsid w:val="00D86D13"/>
    <w:rsid w:val="00D87484"/>
    <w:rsid w:val="00D90532"/>
    <w:rsid w:val="00D914F5"/>
    <w:rsid w:val="00D92B42"/>
    <w:rsid w:val="00D93B7D"/>
    <w:rsid w:val="00D93BB5"/>
    <w:rsid w:val="00D94BB5"/>
    <w:rsid w:val="00D96887"/>
    <w:rsid w:val="00D974D6"/>
    <w:rsid w:val="00D97B7A"/>
    <w:rsid w:val="00DA096F"/>
    <w:rsid w:val="00DA213D"/>
    <w:rsid w:val="00DA2427"/>
    <w:rsid w:val="00DA2772"/>
    <w:rsid w:val="00DA30F4"/>
    <w:rsid w:val="00DA4E45"/>
    <w:rsid w:val="00DA542F"/>
    <w:rsid w:val="00DA6FE5"/>
    <w:rsid w:val="00DA776D"/>
    <w:rsid w:val="00DA7E90"/>
    <w:rsid w:val="00DB00C6"/>
    <w:rsid w:val="00DB2FBA"/>
    <w:rsid w:val="00DB3139"/>
    <w:rsid w:val="00DB320D"/>
    <w:rsid w:val="00DB490E"/>
    <w:rsid w:val="00DB589F"/>
    <w:rsid w:val="00DB60C4"/>
    <w:rsid w:val="00DB633A"/>
    <w:rsid w:val="00DB711D"/>
    <w:rsid w:val="00DB7C21"/>
    <w:rsid w:val="00DC0ECD"/>
    <w:rsid w:val="00DC18B3"/>
    <w:rsid w:val="00DC1A3B"/>
    <w:rsid w:val="00DC2D83"/>
    <w:rsid w:val="00DC43D1"/>
    <w:rsid w:val="00DC4808"/>
    <w:rsid w:val="00DC4CF9"/>
    <w:rsid w:val="00DD279C"/>
    <w:rsid w:val="00DD5392"/>
    <w:rsid w:val="00DD6823"/>
    <w:rsid w:val="00DD686B"/>
    <w:rsid w:val="00DD6939"/>
    <w:rsid w:val="00DE0B3C"/>
    <w:rsid w:val="00DE2FB6"/>
    <w:rsid w:val="00DE3A16"/>
    <w:rsid w:val="00DE3D42"/>
    <w:rsid w:val="00DE724C"/>
    <w:rsid w:val="00DE7DD4"/>
    <w:rsid w:val="00DF01B7"/>
    <w:rsid w:val="00DF05E4"/>
    <w:rsid w:val="00DF098F"/>
    <w:rsid w:val="00DF1034"/>
    <w:rsid w:val="00DF123E"/>
    <w:rsid w:val="00DF1ED1"/>
    <w:rsid w:val="00DF4603"/>
    <w:rsid w:val="00DF4666"/>
    <w:rsid w:val="00DF4732"/>
    <w:rsid w:val="00DF4991"/>
    <w:rsid w:val="00DF5FA1"/>
    <w:rsid w:val="00DF5FD5"/>
    <w:rsid w:val="00DF6B15"/>
    <w:rsid w:val="00DF6C91"/>
    <w:rsid w:val="00DF77A3"/>
    <w:rsid w:val="00DF78B4"/>
    <w:rsid w:val="00DF7F6A"/>
    <w:rsid w:val="00E0057C"/>
    <w:rsid w:val="00E00F34"/>
    <w:rsid w:val="00E00FE7"/>
    <w:rsid w:val="00E0204D"/>
    <w:rsid w:val="00E0282D"/>
    <w:rsid w:val="00E042E4"/>
    <w:rsid w:val="00E04422"/>
    <w:rsid w:val="00E05797"/>
    <w:rsid w:val="00E05829"/>
    <w:rsid w:val="00E05A36"/>
    <w:rsid w:val="00E05C2B"/>
    <w:rsid w:val="00E076E0"/>
    <w:rsid w:val="00E07D5A"/>
    <w:rsid w:val="00E108CE"/>
    <w:rsid w:val="00E10D07"/>
    <w:rsid w:val="00E12E9C"/>
    <w:rsid w:val="00E13434"/>
    <w:rsid w:val="00E13E5D"/>
    <w:rsid w:val="00E13F1D"/>
    <w:rsid w:val="00E1593F"/>
    <w:rsid w:val="00E15C59"/>
    <w:rsid w:val="00E16D80"/>
    <w:rsid w:val="00E2050A"/>
    <w:rsid w:val="00E211FE"/>
    <w:rsid w:val="00E2153D"/>
    <w:rsid w:val="00E22178"/>
    <w:rsid w:val="00E22A55"/>
    <w:rsid w:val="00E22B36"/>
    <w:rsid w:val="00E22BBE"/>
    <w:rsid w:val="00E23188"/>
    <w:rsid w:val="00E24C4C"/>
    <w:rsid w:val="00E25391"/>
    <w:rsid w:val="00E2700D"/>
    <w:rsid w:val="00E27162"/>
    <w:rsid w:val="00E27F7D"/>
    <w:rsid w:val="00E30D5E"/>
    <w:rsid w:val="00E30D7A"/>
    <w:rsid w:val="00E31A62"/>
    <w:rsid w:val="00E3281B"/>
    <w:rsid w:val="00E32D59"/>
    <w:rsid w:val="00E334B6"/>
    <w:rsid w:val="00E334EC"/>
    <w:rsid w:val="00E34790"/>
    <w:rsid w:val="00E35083"/>
    <w:rsid w:val="00E35239"/>
    <w:rsid w:val="00E35F2E"/>
    <w:rsid w:val="00E36940"/>
    <w:rsid w:val="00E40BEB"/>
    <w:rsid w:val="00E40F0C"/>
    <w:rsid w:val="00E40FE3"/>
    <w:rsid w:val="00E41499"/>
    <w:rsid w:val="00E4188D"/>
    <w:rsid w:val="00E41C80"/>
    <w:rsid w:val="00E4495E"/>
    <w:rsid w:val="00E452BF"/>
    <w:rsid w:val="00E454A7"/>
    <w:rsid w:val="00E46582"/>
    <w:rsid w:val="00E465FB"/>
    <w:rsid w:val="00E4764B"/>
    <w:rsid w:val="00E5231E"/>
    <w:rsid w:val="00E529C3"/>
    <w:rsid w:val="00E54DA4"/>
    <w:rsid w:val="00E5691B"/>
    <w:rsid w:val="00E57DDB"/>
    <w:rsid w:val="00E60BA3"/>
    <w:rsid w:val="00E60C4D"/>
    <w:rsid w:val="00E62B12"/>
    <w:rsid w:val="00E62DF7"/>
    <w:rsid w:val="00E63885"/>
    <w:rsid w:val="00E645D9"/>
    <w:rsid w:val="00E64A90"/>
    <w:rsid w:val="00E665C7"/>
    <w:rsid w:val="00E666D8"/>
    <w:rsid w:val="00E67970"/>
    <w:rsid w:val="00E67EA7"/>
    <w:rsid w:val="00E71207"/>
    <w:rsid w:val="00E71531"/>
    <w:rsid w:val="00E71BFE"/>
    <w:rsid w:val="00E72115"/>
    <w:rsid w:val="00E726C3"/>
    <w:rsid w:val="00E72B99"/>
    <w:rsid w:val="00E7330B"/>
    <w:rsid w:val="00E73943"/>
    <w:rsid w:val="00E74C6E"/>
    <w:rsid w:val="00E75D4B"/>
    <w:rsid w:val="00E764C1"/>
    <w:rsid w:val="00E77C59"/>
    <w:rsid w:val="00E81CC3"/>
    <w:rsid w:val="00E8309F"/>
    <w:rsid w:val="00E83529"/>
    <w:rsid w:val="00E83C61"/>
    <w:rsid w:val="00E840AD"/>
    <w:rsid w:val="00E86B08"/>
    <w:rsid w:val="00E90318"/>
    <w:rsid w:val="00E90AF7"/>
    <w:rsid w:val="00E91B0F"/>
    <w:rsid w:val="00E922A2"/>
    <w:rsid w:val="00E93C90"/>
    <w:rsid w:val="00E94072"/>
    <w:rsid w:val="00E95A67"/>
    <w:rsid w:val="00E95F05"/>
    <w:rsid w:val="00E970AB"/>
    <w:rsid w:val="00EA0FF6"/>
    <w:rsid w:val="00EA1EFC"/>
    <w:rsid w:val="00EA2554"/>
    <w:rsid w:val="00EA3B11"/>
    <w:rsid w:val="00EA4001"/>
    <w:rsid w:val="00EA559B"/>
    <w:rsid w:val="00EA5943"/>
    <w:rsid w:val="00EA5D80"/>
    <w:rsid w:val="00EA648F"/>
    <w:rsid w:val="00EA7ED6"/>
    <w:rsid w:val="00EB1217"/>
    <w:rsid w:val="00EB14A1"/>
    <w:rsid w:val="00EB2DAB"/>
    <w:rsid w:val="00EB3B44"/>
    <w:rsid w:val="00EB479B"/>
    <w:rsid w:val="00EB5A9B"/>
    <w:rsid w:val="00EB6EFB"/>
    <w:rsid w:val="00EB7B58"/>
    <w:rsid w:val="00EC0621"/>
    <w:rsid w:val="00EC36A6"/>
    <w:rsid w:val="00EC47AB"/>
    <w:rsid w:val="00EC4BB1"/>
    <w:rsid w:val="00EC5025"/>
    <w:rsid w:val="00EC531B"/>
    <w:rsid w:val="00EC538C"/>
    <w:rsid w:val="00EC6BF9"/>
    <w:rsid w:val="00ED0290"/>
    <w:rsid w:val="00ED1AC4"/>
    <w:rsid w:val="00ED2DC6"/>
    <w:rsid w:val="00ED319B"/>
    <w:rsid w:val="00ED3BF8"/>
    <w:rsid w:val="00ED3D77"/>
    <w:rsid w:val="00ED4059"/>
    <w:rsid w:val="00ED4A02"/>
    <w:rsid w:val="00ED4B99"/>
    <w:rsid w:val="00ED64C7"/>
    <w:rsid w:val="00ED7879"/>
    <w:rsid w:val="00ED7C91"/>
    <w:rsid w:val="00EE227A"/>
    <w:rsid w:val="00EE3D9A"/>
    <w:rsid w:val="00EE5956"/>
    <w:rsid w:val="00EE7732"/>
    <w:rsid w:val="00EF012E"/>
    <w:rsid w:val="00EF1EC5"/>
    <w:rsid w:val="00EF3292"/>
    <w:rsid w:val="00EF4651"/>
    <w:rsid w:val="00EF51BB"/>
    <w:rsid w:val="00EF5704"/>
    <w:rsid w:val="00EF6EC0"/>
    <w:rsid w:val="00F0078F"/>
    <w:rsid w:val="00F01C24"/>
    <w:rsid w:val="00F02B64"/>
    <w:rsid w:val="00F0329B"/>
    <w:rsid w:val="00F04878"/>
    <w:rsid w:val="00F04E4F"/>
    <w:rsid w:val="00F06A4D"/>
    <w:rsid w:val="00F06CA3"/>
    <w:rsid w:val="00F075C5"/>
    <w:rsid w:val="00F0784D"/>
    <w:rsid w:val="00F10CF9"/>
    <w:rsid w:val="00F113FA"/>
    <w:rsid w:val="00F119C9"/>
    <w:rsid w:val="00F11D39"/>
    <w:rsid w:val="00F11FD2"/>
    <w:rsid w:val="00F1210E"/>
    <w:rsid w:val="00F12BE5"/>
    <w:rsid w:val="00F137C9"/>
    <w:rsid w:val="00F14230"/>
    <w:rsid w:val="00F15922"/>
    <w:rsid w:val="00F17042"/>
    <w:rsid w:val="00F17215"/>
    <w:rsid w:val="00F179ED"/>
    <w:rsid w:val="00F20273"/>
    <w:rsid w:val="00F21472"/>
    <w:rsid w:val="00F2161F"/>
    <w:rsid w:val="00F21806"/>
    <w:rsid w:val="00F21DD9"/>
    <w:rsid w:val="00F222E6"/>
    <w:rsid w:val="00F22B4B"/>
    <w:rsid w:val="00F237FF"/>
    <w:rsid w:val="00F2402D"/>
    <w:rsid w:val="00F24155"/>
    <w:rsid w:val="00F247E4"/>
    <w:rsid w:val="00F24DB0"/>
    <w:rsid w:val="00F251C5"/>
    <w:rsid w:val="00F26EB8"/>
    <w:rsid w:val="00F26EF3"/>
    <w:rsid w:val="00F274BB"/>
    <w:rsid w:val="00F30228"/>
    <w:rsid w:val="00F3030E"/>
    <w:rsid w:val="00F31A5E"/>
    <w:rsid w:val="00F32DF4"/>
    <w:rsid w:val="00F334EF"/>
    <w:rsid w:val="00F338F5"/>
    <w:rsid w:val="00F347CA"/>
    <w:rsid w:val="00F356D2"/>
    <w:rsid w:val="00F3592B"/>
    <w:rsid w:val="00F37B6F"/>
    <w:rsid w:val="00F405E5"/>
    <w:rsid w:val="00F40B71"/>
    <w:rsid w:val="00F416B5"/>
    <w:rsid w:val="00F41769"/>
    <w:rsid w:val="00F41FA0"/>
    <w:rsid w:val="00F43A80"/>
    <w:rsid w:val="00F43D6F"/>
    <w:rsid w:val="00F442FE"/>
    <w:rsid w:val="00F44984"/>
    <w:rsid w:val="00F44C52"/>
    <w:rsid w:val="00F4544F"/>
    <w:rsid w:val="00F45BCB"/>
    <w:rsid w:val="00F45C06"/>
    <w:rsid w:val="00F46D7A"/>
    <w:rsid w:val="00F5042E"/>
    <w:rsid w:val="00F5154E"/>
    <w:rsid w:val="00F51D69"/>
    <w:rsid w:val="00F536D1"/>
    <w:rsid w:val="00F537C3"/>
    <w:rsid w:val="00F560B2"/>
    <w:rsid w:val="00F567E5"/>
    <w:rsid w:val="00F57526"/>
    <w:rsid w:val="00F60521"/>
    <w:rsid w:val="00F60B0B"/>
    <w:rsid w:val="00F61A99"/>
    <w:rsid w:val="00F635C0"/>
    <w:rsid w:val="00F64A69"/>
    <w:rsid w:val="00F65365"/>
    <w:rsid w:val="00F66DE8"/>
    <w:rsid w:val="00F70272"/>
    <w:rsid w:val="00F7131C"/>
    <w:rsid w:val="00F7172C"/>
    <w:rsid w:val="00F738C0"/>
    <w:rsid w:val="00F73F58"/>
    <w:rsid w:val="00F74331"/>
    <w:rsid w:val="00F747FD"/>
    <w:rsid w:val="00F74B37"/>
    <w:rsid w:val="00F74CFB"/>
    <w:rsid w:val="00F75205"/>
    <w:rsid w:val="00F75511"/>
    <w:rsid w:val="00F76D85"/>
    <w:rsid w:val="00F80AD7"/>
    <w:rsid w:val="00F826E3"/>
    <w:rsid w:val="00F83134"/>
    <w:rsid w:val="00F838EC"/>
    <w:rsid w:val="00F84D5D"/>
    <w:rsid w:val="00F85FF3"/>
    <w:rsid w:val="00F86AA2"/>
    <w:rsid w:val="00F86C25"/>
    <w:rsid w:val="00F87B5B"/>
    <w:rsid w:val="00F87E87"/>
    <w:rsid w:val="00F9362A"/>
    <w:rsid w:val="00F93A5A"/>
    <w:rsid w:val="00F93BF7"/>
    <w:rsid w:val="00F9416E"/>
    <w:rsid w:val="00F94B02"/>
    <w:rsid w:val="00F95D88"/>
    <w:rsid w:val="00F9600B"/>
    <w:rsid w:val="00FA1987"/>
    <w:rsid w:val="00FA2B6A"/>
    <w:rsid w:val="00FA320F"/>
    <w:rsid w:val="00FA3960"/>
    <w:rsid w:val="00FA4104"/>
    <w:rsid w:val="00FA44DC"/>
    <w:rsid w:val="00FA6445"/>
    <w:rsid w:val="00FA742D"/>
    <w:rsid w:val="00FA7BE8"/>
    <w:rsid w:val="00FB0DAD"/>
    <w:rsid w:val="00FB1709"/>
    <w:rsid w:val="00FB4528"/>
    <w:rsid w:val="00FB4F69"/>
    <w:rsid w:val="00FB525F"/>
    <w:rsid w:val="00FB6773"/>
    <w:rsid w:val="00FB6EC1"/>
    <w:rsid w:val="00FC214F"/>
    <w:rsid w:val="00FC2252"/>
    <w:rsid w:val="00FC31EA"/>
    <w:rsid w:val="00FC4A54"/>
    <w:rsid w:val="00FC4A9B"/>
    <w:rsid w:val="00FC7333"/>
    <w:rsid w:val="00FC73A2"/>
    <w:rsid w:val="00FD150A"/>
    <w:rsid w:val="00FD196A"/>
    <w:rsid w:val="00FD1AD7"/>
    <w:rsid w:val="00FD22EB"/>
    <w:rsid w:val="00FD4C48"/>
    <w:rsid w:val="00FD6B86"/>
    <w:rsid w:val="00FD6C93"/>
    <w:rsid w:val="00FD7147"/>
    <w:rsid w:val="00FE06FD"/>
    <w:rsid w:val="00FE2B79"/>
    <w:rsid w:val="00FE2E07"/>
    <w:rsid w:val="00FE2EFD"/>
    <w:rsid w:val="00FE3A95"/>
    <w:rsid w:val="00FE4551"/>
    <w:rsid w:val="00FE4734"/>
    <w:rsid w:val="00FE52E4"/>
    <w:rsid w:val="00FE5522"/>
    <w:rsid w:val="00FE5ECD"/>
    <w:rsid w:val="00FE6DA8"/>
    <w:rsid w:val="00FE7177"/>
    <w:rsid w:val="00FF04F9"/>
    <w:rsid w:val="00FF3976"/>
    <w:rsid w:val="00FF4E7C"/>
    <w:rsid w:val="00FF4FD5"/>
    <w:rsid w:val="00FF54B3"/>
    <w:rsid w:val="00FF5B26"/>
    <w:rsid w:val="00FF6097"/>
    <w:rsid w:val="00FF6D39"/>
    <w:rsid w:val="00FF714D"/>
    <w:rsid w:val="0B8A4F28"/>
    <w:rsid w:val="137E4085"/>
    <w:rsid w:val="15AE4460"/>
    <w:rsid w:val="1A9625FB"/>
    <w:rsid w:val="1AC36785"/>
    <w:rsid w:val="3430A80A"/>
    <w:rsid w:val="37C1AB9D"/>
    <w:rsid w:val="3DADCB12"/>
    <w:rsid w:val="44D89EF2"/>
    <w:rsid w:val="46272210"/>
    <w:rsid w:val="4AE5804F"/>
    <w:rsid w:val="5050A16D"/>
    <w:rsid w:val="5069AE2A"/>
    <w:rsid w:val="52A682CA"/>
    <w:rsid w:val="5E58070A"/>
    <w:rsid w:val="65F90863"/>
    <w:rsid w:val="6ECF78AF"/>
    <w:rsid w:val="73196357"/>
    <w:rsid w:val="778A0E86"/>
    <w:rsid w:val="7DD19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917389"/>
  <w15:chartTrackingRefBased/>
  <w15:docId w15:val="{BC7C9D34-E3BA-4A19-8F4E-27AEA7F9D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3"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B320D"/>
  </w:style>
  <w:style w:type="paragraph" w:styleId="Nadpis1">
    <w:name w:val="heading 1"/>
    <w:basedOn w:val="Normln"/>
    <w:next w:val="Normln"/>
    <w:link w:val="Nadpis1Char"/>
    <w:uiPriority w:val="9"/>
    <w:qFormat/>
    <w:rsid w:val="00F5154E"/>
    <w:pPr>
      <w:keepNext/>
      <w:keepLines/>
      <w:ind w:firstLine="0"/>
      <w:jc w:val="center"/>
      <w:outlineLvl w:val="0"/>
    </w:pPr>
    <w:rPr>
      <w:rFonts w:asciiTheme="majorHAnsi" w:eastAsiaTheme="majorEastAsia" w:hAnsiTheme="majorHAnsi" w:cstheme="majorBidi"/>
      <w:b/>
      <w:bCs/>
    </w:rPr>
  </w:style>
  <w:style w:type="paragraph" w:styleId="Nadpis2">
    <w:name w:val="heading 2"/>
    <w:basedOn w:val="Normln"/>
    <w:next w:val="Normln"/>
    <w:link w:val="Nadpis2Char"/>
    <w:uiPriority w:val="9"/>
    <w:unhideWhenUsed/>
    <w:qFormat/>
    <w:rsid w:val="00F5154E"/>
    <w:pPr>
      <w:keepNext/>
      <w:keepLines/>
      <w:ind w:firstLine="0"/>
      <w:outlineLvl w:val="1"/>
    </w:pPr>
    <w:rPr>
      <w:rFonts w:asciiTheme="majorHAnsi" w:eastAsiaTheme="majorEastAsia" w:hAnsiTheme="majorHAnsi" w:cstheme="majorBidi"/>
      <w:b/>
      <w:bCs/>
    </w:rPr>
  </w:style>
  <w:style w:type="paragraph" w:styleId="Nadpis3">
    <w:name w:val="heading 3"/>
    <w:basedOn w:val="Normln"/>
    <w:next w:val="Normln"/>
    <w:link w:val="Nadpis3Char"/>
    <w:uiPriority w:val="9"/>
    <w:unhideWhenUsed/>
    <w:qFormat/>
    <w:rsid w:val="00F5154E"/>
    <w:pPr>
      <w:keepNext/>
      <w:keepLines/>
      <w:ind w:firstLine="0"/>
      <w:outlineLvl w:val="2"/>
    </w:pPr>
    <w:rPr>
      <w:rFonts w:asciiTheme="majorHAnsi" w:eastAsiaTheme="majorEastAsia" w:hAnsiTheme="majorHAnsi" w:cstheme="majorBidi"/>
      <w:b/>
      <w:bCs/>
      <w:i/>
    </w:rPr>
  </w:style>
  <w:style w:type="paragraph" w:styleId="Nadpis4">
    <w:name w:val="heading 4"/>
    <w:basedOn w:val="Normln"/>
    <w:next w:val="Normln"/>
    <w:link w:val="Nadpis4Char"/>
    <w:uiPriority w:val="9"/>
    <w:unhideWhenUsed/>
    <w:qFormat/>
    <w:rsid w:val="00625311"/>
    <w:pPr>
      <w:keepNext/>
      <w:keepLines/>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qFormat/>
    <w:rsid w:val="00625311"/>
    <w:pPr>
      <w:keepNext/>
      <w:keepLines/>
      <w:outlineLvl w:val="4"/>
    </w:pPr>
    <w:rPr>
      <w:rFonts w:asciiTheme="majorHAnsi" w:eastAsiaTheme="majorEastAsia" w:hAnsiTheme="majorHAnsi" w:cstheme="majorBidi"/>
      <w:b/>
      <w:i/>
      <w:iCs/>
    </w:rPr>
  </w:style>
  <w:style w:type="paragraph" w:styleId="Nadpis6">
    <w:name w:val="heading 6"/>
    <w:basedOn w:val="Normln"/>
    <w:next w:val="Normln"/>
    <w:link w:val="Nadpis6Char"/>
    <w:uiPriority w:val="9"/>
    <w:semiHidden/>
    <w:qFormat/>
    <w:rsid w:val="00F5154E"/>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Nadpis7">
    <w:name w:val="heading 7"/>
    <w:basedOn w:val="Normln"/>
    <w:next w:val="Normln"/>
    <w:link w:val="Nadpis7Char"/>
    <w:uiPriority w:val="9"/>
    <w:semiHidden/>
    <w:qFormat/>
    <w:rsid w:val="00F5154E"/>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Nadpis8">
    <w:name w:val="heading 8"/>
    <w:basedOn w:val="Normln"/>
    <w:next w:val="Normln"/>
    <w:link w:val="Nadpis8Char"/>
    <w:uiPriority w:val="9"/>
    <w:semiHidden/>
    <w:qFormat/>
    <w:rsid w:val="00F5154E"/>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Nadpis9">
    <w:name w:val="heading 9"/>
    <w:basedOn w:val="Normln"/>
    <w:next w:val="Normln"/>
    <w:link w:val="Nadpis9Char"/>
    <w:uiPriority w:val="9"/>
    <w:semiHidden/>
    <w:qFormat/>
    <w:rsid w:val="00F5154E"/>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ectionTitle">
    <w:name w:val="Section Title"/>
    <w:basedOn w:val="Normln"/>
    <w:next w:val="Normln"/>
    <w:uiPriority w:val="2"/>
    <w:qFormat/>
    <w:rsid w:val="00F5154E"/>
    <w:pPr>
      <w:pageBreakBefore/>
      <w:ind w:firstLine="0"/>
      <w:jc w:val="center"/>
      <w:outlineLvl w:val="0"/>
    </w:pPr>
    <w:rPr>
      <w:rFonts w:asciiTheme="majorHAnsi" w:eastAsiaTheme="majorEastAsia" w:hAnsiTheme="majorHAnsi" w:cstheme="majorBidi"/>
    </w:rPr>
  </w:style>
  <w:style w:type="paragraph" w:styleId="Zhlav">
    <w:name w:val="header"/>
    <w:basedOn w:val="Normln"/>
    <w:link w:val="ZhlavChar"/>
    <w:uiPriority w:val="99"/>
    <w:unhideWhenUsed/>
    <w:qFormat/>
    <w:rsid w:val="00F5154E"/>
    <w:pPr>
      <w:spacing w:line="240" w:lineRule="auto"/>
      <w:ind w:firstLine="0"/>
    </w:pPr>
  </w:style>
  <w:style w:type="character" w:customStyle="1" w:styleId="ZhlavChar">
    <w:name w:val="Záhlaví Char"/>
    <w:basedOn w:val="Standardnpsmoodstavce"/>
    <w:link w:val="Zhlav"/>
    <w:uiPriority w:val="99"/>
    <w:rsid w:val="00F5154E"/>
  </w:style>
  <w:style w:type="character" w:styleId="Zstupntext">
    <w:name w:val="Placeholder Text"/>
    <w:basedOn w:val="Standardnpsmoodstavce"/>
    <w:uiPriority w:val="99"/>
    <w:semiHidden/>
    <w:rsid w:val="00F5154E"/>
    <w:rPr>
      <w:color w:val="707070" w:themeColor="accent3" w:themeShade="BF"/>
    </w:rPr>
  </w:style>
  <w:style w:type="paragraph" w:styleId="Bezmezer">
    <w:name w:val="No Spacing"/>
    <w:aliases w:val="No Indent"/>
    <w:uiPriority w:val="3"/>
    <w:qFormat/>
    <w:rsid w:val="00F5154E"/>
    <w:pPr>
      <w:ind w:firstLine="0"/>
    </w:pPr>
  </w:style>
  <w:style w:type="character" w:customStyle="1" w:styleId="Nadpis1Char">
    <w:name w:val="Nadpis 1 Char"/>
    <w:basedOn w:val="Standardnpsmoodstavce"/>
    <w:link w:val="Nadpis1"/>
    <w:uiPriority w:val="9"/>
    <w:rsid w:val="00F5154E"/>
    <w:rPr>
      <w:rFonts w:asciiTheme="majorHAnsi" w:eastAsiaTheme="majorEastAsia" w:hAnsiTheme="majorHAnsi" w:cstheme="majorBidi"/>
      <w:b/>
      <w:bCs/>
    </w:rPr>
  </w:style>
  <w:style w:type="character" w:customStyle="1" w:styleId="Nadpis2Char">
    <w:name w:val="Nadpis 2 Char"/>
    <w:basedOn w:val="Standardnpsmoodstavce"/>
    <w:link w:val="Nadpis2"/>
    <w:uiPriority w:val="9"/>
    <w:rsid w:val="00F5154E"/>
    <w:rPr>
      <w:rFonts w:asciiTheme="majorHAnsi" w:eastAsiaTheme="majorEastAsia" w:hAnsiTheme="majorHAnsi" w:cstheme="majorBidi"/>
      <w:b/>
      <w:bCs/>
    </w:rPr>
  </w:style>
  <w:style w:type="paragraph" w:styleId="Nzev">
    <w:name w:val="Title"/>
    <w:basedOn w:val="Normln"/>
    <w:next w:val="Normln"/>
    <w:link w:val="NzevChar"/>
    <w:uiPriority w:val="10"/>
    <w:qFormat/>
    <w:rsid w:val="00D732B0"/>
    <w:pPr>
      <w:spacing w:before="2400"/>
      <w:ind w:firstLine="0"/>
      <w:contextualSpacing/>
      <w:jc w:val="center"/>
    </w:pPr>
    <w:rPr>
      <w:rFonts w:asciiTheme="majorHAnsi" w:eastAsiaTheme="majorEastAsia" w:hAnsiTheme="majorHAnsi" w:cstheme="majorBidi"/>
      <w:b/>
    </w:rPr>
  </w:style>
  <w:style w:type="character" w:customStyle="1" w:styleId="NzevChar">
    <w:name w:val="Název Char"/>
    <w:basedOn w:val="Standardnpsmoodstavce"/>
    <w:link w:val="Nzev"/>
    <w:uiPriority w:val="10"/>
    <w:rsid w:val="00D732B0"/>
    <w:rPr>
      <w:rFonts w:asciiTheme="majorHAnsi" w:eastAsiaTheme="majorEastAsia" w:hAnsiTheme="majorHAnsi" w:cstheme="majorBidi"/>
      <w:b/>
    </w:rPr>
  </w:style>
  <w:style w:type="character" w:styleId="Zdraznn">
    <w:name w:val="Emphasis"/>
    <w:basedOn w:val="Standardnpsmoodstavce"/>
    <w:uiPriority w:val="3"/>
    <w:unhideWhenUsed/>
    <w:qFormat/>
    <w:rsid w:val="00F5154E"/>
    <w:rPr>
      <w:i/>
      <w:iCs/>
    </w:rPr>
  </w:style>
  <w:style w:type="character" w:customStyle="1" w:styleId="Nadpis3Char">
    <w:name w:val="Nadpis 3 Char"/>
    <w:basedOn w:val="Standardnpsmoodstavce"/>
    <w:link w:val="Nadpis3"/>
    <w:uiPriority w:val="9"/>
    <w:rsid w:val="00F5154E"/>
    <w:rPr>
      <w:rFonts w:asciiTheme="majorHAnsi" w:eastAsiaTheme="majorEastAsia" w:hAnsiTheme="majorHAnsi" w:cstheme="majorBidi"/>
      <w:b/>
      <w:bCs/>
      <w:i/>
    </w:rPr>
  </w:style>
  <w:style w:type="character" w:customStyle="1" w:styleId="Nadpis4Char">
    <w:name w:val="Nadpis 4 Char"/>
    <w:basedOn w:val="Standardnpsmoodstavce"/>
    <w:link w:val="Nadpis4"/>
    <w:uiPriority w:val="9"/>
    <w:rsid w:val="00625311"/>
    <w:rPr>
      <w:rFonts w:asciiTheme="majorHAnsi" w:eastAsiaTheme="majorEastAsia" w:hAnsiTheme="majorHAnsi" w:cstheme="majorBidi"/>
      <w:b/>
      <w:bCs/>
      <w:iCs/>
    </w:rPr>
  </w:style>
  <w:style w:type="character" w:customStyle="1" w:styleId="Nadpis5Char">
    <w:name w:val="Nadpis 5 Char"/>
    <w:basedOn w:val="Standardnpsmoodstavce"/>
    <w:link w:val="Nadpis5"/>
    <w:uiPriority w:val="9"/>
    <w:rsid w:val="00625311"/>
    <w:rPr>
      <w:rFonts w:asciiTheme="majorHAnsi" w:eastAsiaTheme="majorEastAsia" w:hAnsiTheme="majorHAnsi" w:cstheme="majorBidi"/>
      <w:b/>
      <w:i/>
      <w:iCs/>
    </w:rPr>
  </w:style>
  <w:style w:type="paragraph" w:styleId="Textbubliny">
    <w:name w:val="Balloon Text"/>
    <w:basedOn w:val="Normln"/>
    <w:link w:val="TextbublinyChar"/>
    <w:uiPriority w:val="99"/>
    <w:semiHidden/>
    <w:unhideWhenUsed/>
    <w:rsid w:val="00F5154E"/>
    <w:pPr>
      <w:spacing w:line="240" w:lineRule="auto"/>
      <w:ind w:firstLine="0"/>
    </w:pPr>
    <w:rPr>
      <w:rFonts w:ascii="Segoe UI" w:hAnsi="Segoe UI" w:cs="Segoe UI"/>
      <w:sz w:val="22"/>
      <w:szCs w:val="18"/>
    </w:rPr>
  </w:style>
  <w:style w:type="character" w:customStyle="1" w:styleId="TextbublinyChar">
    <w:name w:val="Text bubliny Char"/>
    <w:basedOn w:val="Standardnpsmoodstavce"/>
    <w:link w:val="Textbubliny"/>
    <w:uiPriority w:val="99"/>
    <w:semiHidden/>
    <w:rsid w:val="00F5154E"/>
    <w:rPr>
      <w:rFonts w:ascii="Segoe UI" w:hAnsi="Segoe UI" w:cs="Segoe UI"/>
      <w:sz w:val="22"/>
      <w:szCs w:val="18"/>
    </w:rPr>
  </w:style>
  <w:style w:type="paragraph" w:styleId="Bibliografie">
    <w:name w:val="Bibliography"/>
    <w:basedOn w:val="Normln"/>
    <w:next w:val="Normln"/>
    <w:uiPriority w:val="37"/>
    <w:unhideWhenUsed/>
    <w:qFormat/>
    <w:rsid w:val="00F5154E"/>
    <w:pPr>
      <w:ind w:left="720" w:hanging="720"/>
    </w:pPr>
  </w:style>
  <w:style w:type="paragraph" w:styleId="Textvbloku">
    <w:name w:val="Block Text"/>
    <w:basedOn w:val="Normln"/>
    <w:uiPriority w:val="99"/>
    <w:semiHidden/>
    <w:unhideWhenUsed/>
    <w:rsid w:val="00F5154E"/>
    <w:pPr>
      <w:pBdr>
        <w:top w:val="single" w:sz="2" w:space="10" w:color="6E6E6E" w:themeColor="accent1" w:themeShade="80" w:shadow="1"/>
        <w:left w:val="single" w:sz="2" w:space="10" w:color="6E6E6E" w:themeColor="accent1" w:themeShade="80" w:shadow="1"/>
        <w:bottom w:val="single" w:sz="2" w:space="10" w:color="6E6E6E" w:themeColor="accent1" w:themeShade="80" w:shadow="1"/>
        <w:right w:val="single" w:sz="2" w:space="10" w:color="6E6E6E" w:themeColor="accent1" w:themeShade="80" w:shadow="1"/>
      </w:pBdr>
      <w:ind w:left="1152" w:right="1152" w:firstLine="0"/>
    </w:pPr>
    <w:rPr>
      <w:i/>
      <w:iCs/>
      <w:color w:val="6E6E6E" w:themeColor="accent1" w:themeShade="80"/>
    </w:rPr>
  </w:style>
  <w:style w:type="paragraph" w:styleId="Zkladntext">
    <w:name w:val="Body Text"/>
    <w:basedOn w:val="Normln"/>
    <w:link w:val="ZkladntextChar"/>
    <w:uiPriority w:val="99"/>
    <w:semiHidden/>
    <w:unhideWhenUsed/>
    <w:rsid w:val="00F5154E"/>
    <w:pPr>
      <w:spacing w:after="120"/>
      <w:ind w:firstLine="0"/>
    </w:pPr>
  </w:style>
  <w:style w:type="character" w:customStyle="1" w:styleId="ZkladntextChar">
    <w:name w:val="Základní text Char"/>
    <w:basedOn w:val="Standardnpsmoodstavce"/>
    <w:link w:val="Zkladntext"/>
    <w:uiPriority w:val="99"/>
    <w:semiHidden/>
    <w:rsid w:val="00F5154E"/>
  </w:style>
  <w:style w:type="paragraph" w:styleId="Zkladntext2">
    <w:name w:val="Body Text 2"/>
    <w:basedOn w:val="Normln"/>
    <w:link w:val="Zkladntext2Char"/>
    <w:uiPriority w:val="99"/>
    <w:semiHidden/>
    <w:unhideWhenUsed/>
    <w:rsid w:val="00F5154E"/>
    <w:pPr>
      <w:spacing w:after="120"/>
      <w:ind w:firstLine="0"/>
    </w:pPr>
  </w:style>
  <w:style w:type="character" w:customStyle="1" w:styleId="Zkladntext2Char">
    <w:name w:val="Základní text 2 Char"/>
    <w:basedOn w:val="Standardnpsmoodstavce"/>
    <w:link w:val="Zkladntext2"/>
    <w:uiPriority w:val="99"/>
    <w:semiHidden/>
    <w:rsid w:val="00F5154E"/>
  </w:style>
  <w:style w:type="paragraph" w:styleId="Zkladntext3">
    <w:name w:val="Body Text 3"/>
    <w:basedOn w:val="Normln"/>
    <w:link w:val="Zkladntext3Char"/>
    <w:uiPriority w:val="99"/>
    <w:semiHidden/>
    <w:unhideWhenUsed/>
    <w:rsid w:val="00F5154E"/>
    <w:pPr>
      <w:spacing w:after="120"/>
      <w:ind w:firstLine="0"/>
    </w:pPr>
    <w:rPr>
      <w:sz w:val="22"/>
      <w:szCs w:val="16"/>
    </w:rPr>
  </w:style>
  <w:style w:type="character" w:customStyle="1" w:styleId="Zkladntext3Char">
    <w:name w:val="Základní text 3 Char"/>
    <w:basedOn w:val="Standardnpsmoodstavce"/>
    <w:link w:val="Zkladntext3"/>
    <w:uiPriority w:val="99"/>
    <w:semiHidden/>
    <w:rsid w:val="00F5154E"/>
    <w:rPr>
      <w:sz w:val="22"/>
      <w:szCs w:val="16"/>
    </w:rPr>
  </w:style>
  <w:style w:type="paragraph" w:styleId="Zkladntext-prvnodsazen">
    <w:name w:val="Body Text First Indent"/>
    <w:basedOn w:val="Zkladntext"/>
    <w:link w:val="Zkladntext-prvnodsazenChar"/>
    <w:uiPriority w:val="99"/>
    <w:semiHidden/>
    <w:unhideWhenUsed/>
    <w:rsid w:val="00F5154E"/>
    <w:pPr>
      <w:spacing w:after="0"/>
    </w:pPr>
  </w:style>
  <w:style w:type="character" w:customStyle="1" w:styleId="Zkladntext-prvnodsazenChar">
    <w:name w:val="Základní text - první odsazený Char"/>
    <w:basedOn w:val="ZkladntextChar"/>
    <w:link w:val="Zkladntext-prvnodsazen"/>
    <w:uiPriority w:val="99"/>
    <w:semiHidden/>
    <w:rsid w:val="00F5154E"/>
  </w:style>
  <w:style w:type="paragraph" w:styleId="Zkladntextodsazen">
    <w:name w:val="Body Text Indent"/>
    <w:basedOn w:val="Normln"/>
    <w:link w:val="ZkladntextodsazenChar"/>
    <w:uiPriority w:val="99"/>
    <w:semiHidden/>
    <w:unhideWhenUsed/>
    <w:rsid w:val="00F5154E"/>
    <w:pPr>
      <w:spacing w:after="120"/>
      <w:ind w:left="360" w:firstLine="0"/>
    </w:pPr>
  </w:style>
  <w:style w:type="character" w:customStyle="1" w:styleId="ZkladntextodsazenChar">
    <w:name w:val="Základní text odsazený Char"/>
    <w:basedOn w:val="Standardnpsmoodstavce"/>
    <w:link w:val="Zkladntextodsazen"/>
    <w:uiPriority w:val="99"/>
    <w:semiHidden/>
    <w:rsid w:val="00F5154E"/>
  </w:style>
  <w:style w:type="paragraph" w:styleId="Zkladntext-prvnodsazen2">
    <w:name w:val="Body Text First Indent 2"/>
    <w:basedOn w:val="Zkladntextodsazen"/>
    <w:link w:val="Zkladntext-prvnodsazen2Char"/>
    <w:uiPriority w:val="99"/>
    <w:semiHidden/>
    <w:unhideWhenUsed/>
    <w:rsid w:val="00F5154E"/>
    <w:pPr>
      <w:spacing w:after="0"/>
    </w:pPr>
  </w:style>
  <w:style w:type="character" w:customStyle="1" w:styleId="Zkladntext-prvnodsazen2Char">
    <w:name w:val="Základní text - první odsazený 2 Char"/>
    <w:basedOn w:val="ZkladntextodsazenChar"/>
    <w:link w:val="Zkladntext-prvnodsazen2"/>
    <w:uiPriority w:val="99"/>
    <w:semiHidden/>
    <w:rsid w:val="00F5154E"/>
  </w:style>
  <w:style w:type="paragraph" w:styleId="Zkladntextodsazen2">
    <w:name w:val="Body Text Indent 2"/>
    <w:basedOn w:val="Normln"/>
    <w:link w:val="Zkladntextodsazen2Char"/>
    <w:uiPriority w:val="99"/>
    <w:semiHidden/>
    <w:unhideWhenUsed/>
    <w:rsid w:val="00F5154E"/>
    <w:pPr>
      <w:spacing w:after="120"/>
      <w:ind w:left="360" w:firstLine="0"/>
    </w:pPr>
  </w:style>
  <w:style w:type="character" w:customStyle="1" w:styleId="Zkladntextodsazen2Char">
    <w:name w:val="Základní text odsazený 2 Char"/>
    <w:basedOn w:val="Standardnpsmoodstavce"/>
    <w:link w:val="Zkladntextodsazen2"/>
    <w:uiPriority w:val="99"/>
    <w:semiHidden/>
    <w:rsid w:val="00F5154E"/>
  </w:style>
  <w:style w:type="paragraph" w:styleId="Zkladntextodsazen3">
    <w:name w:val="Body Text Indent 3"/>
    <w:basedOn w:val="Normln"/>
    <w:link w:val="Zkladntextodsazen3Char"/>
    <w:uiPriority w:val="99"/>
    <w:semiHidden/>
    <w:unhideWhenUsed/>
    <w:rsid w:val="00F5154E"/>
    <w:pPr>
      <w:spacing w:after="120"/>
      <w:ind w:left="360" w:firstLine="0"/>
    </w:pPr>
    <w:rPr>
      <w:sz w:val="22"/>
      <w:szCs w:val="16"/>
    </w:rPr>
  </w:style>
  <w:style w:type="character" w:customStyle="1" w:styleId="Zkladntextodsazen3Char">
    <w:name w:val="Základní text odsazený 3 Char"/>
    <w:basedOn w:val="Standardnpsmoodstavce"/>
    <w:link w:val="Zkladntextodsazen3"/>
    <w:uiPriority w:val="99"/>
    <w:semiHidden/>
    <w:rsid w:val="00F5154E"/>
    <w:rPr>
      <w:sz w:val="22"/>
      <w:szCs w:val="16"/>
    </w:rPr>
  </w:style>
  <w:style w:type="paragraph" w:styleId="Titulek">
    <w:name w:val="caption"/>
    <w:basedOn w:val="Normln"/>
    <w:next w:val="Normln"/>
    <w:uiPriority w:val="35"/>
    <w:unhideWhenUsed/>
    <w:qFormat/>
    <w:rsid w:val="00F5154E"/>
    <w:pPr>
      <w:keepNext/>
      <w:spacing w:after="200" w:line="240" w:lineRule="auto"/>
      <w:ind w:firstLine="0"/>
      <w:outlineLvl w:val="3"/>
    </w:pPr>
    <w:rPr>
      <w:b/>
      <w:iCs/>
      <w:color w:val="000000" w:themeColor="text2"/>
      <w:szCs w:val="18"/>
    </w:rPr>
  </w:style>
  <w:style w:type="paragraph" w:styleId="Zvr">
    <w:name w:val="Closing"/>
    <w:basedOn w:val="Normln"/>
    <w:link w:val="ZvrChar"/>
    <w:uiPriority w:val="99"/>
    <w:semiHidden/>
    <w:unhideWhenUsed/>
    <w:rsid w:val="00F5154E"/>
    <w:pPr>
      <w:spacing w:line="240" w:lineRule="auto"/>
      <w:ind w:left="4320" w:firstLine="0"/>
    </w:pPr>
  </w:style>
  <w:style w:type="character" w:customStyle="1" w:styleId="ZvrChar">
    <w:name w:val="Závěr Char"/>
    <w:basedOn w:val="Standardnpsmoodstavce"/>
    <w:link w:val="Zvr"/>
    <w:uiPriority w:val="99"/>
    <w:semiHidden/>
    <w:rsid w:val="00F5154E"/>
  </w:style>
  <w:style w:type="paragraph" w:styleId="Textkomente">
    <w:name w:val="annotation text"/>
    <w:basedOn w:val="Normln"/>
    <w:link w:val="TextkomenteChar"/>
    <w:uiPriority w:val="99"/>
    <w:unhideWhenUsed/>
    <w:rsid w:val="00F5154E"/>
    <w:pPr>
      <w:spacing w:line="240" w:lineRule="auto"/>
      <w:ind w:firstLine="0"/>
    </w:pPr>
    <w:rPr>
      <w:sz w:val="22"/>
      <w:szCs w:val="20"/>
    </w:rPr>
  </w:style>
  <w:style w:type="character" w:customStyle="1" w:styleId="TextkomenteChar">
    <w:name w:val="Text komentáře Char"/>
    <w:basedOn w:val="Standardnpsmoodstavce"/>
    <w:link w:val="Textkomente"/>
    <w:uiPriority w:val="99"/>
    <w:rsid w:val="00F5154E"/>
    <w:rPr>
      <w:sz w:val="22"/>
      <w:szCs w:val="20"/>
    </w:rPr>
  </w:style>
  <w:style w:type="paragraph" w:styleId="Pedmtkomente">
    <w:name w:val="annotation subject"/>
    <w:basedOn w:val="Textkomente"/>
    <w:next w:val="Textkomente"/>
    <w:link w:val="PedmtkomenteChar"/>
    <w:uiPriority w:val="99"/>
    <w:semiHidden/>
    <w:unhideWhenUsed/>
    <w:rsid w:val="00F5154E"/>
    <w:rPr>
      <w:b/>
      <w:bCs/>
    </w:rPr>
  </w:style>
  <w:style w:type="character" w:customStyle="1" w:styleId="PedmtkomenteChar">
    <w:name w:val="Předmět komentáře Char"/>
    <w:basedOn w:val="TextkomenteChar"/>
    <w:link w:val="Pedmtkomente"/>
    <w:uiPriority w:val="99"/>
    <w:semiHidden/>
    <w:rsid w:val="00F5154E"/>
    <w:rPr>
      <w:b/>
      <w:bCs/>
      <w:sz w:val="22"/>
      <w:szCs w:val="20"/>
    </w:rPr>
  </w:style>
  <w:style w:type="paragraph" w:styleId="Datum">
    <w:name w:val="Date"/>
    <w:basedOn w:val="Normln"/>
    <w:next w:val="Normln"/>
    <w:link w:val="DatumChar"/>
    <w:uiPriority w:val="99"/>
    <w:semiHidden/>
    <w:unhideWhenUsed/>
    <w:rsid w:val="00F5154E"/>
    <w:pPr>
      <w:ind w:firstLine="0"/>
    </w:pPr>
  </w:style>
  <w:style w:type="character" w:customStyle="1" w:styleId="DatumChar">
    <w:name w:val="Datum Char"/>
    <w:basedOn w:val="Standardnpsmoodstavce"/>
    <w:link w:val="Datum"/>
    <w:uiPriority w:val="99"/>
    <w:semiHidden/>
    <w:rsid w:val="00F5154E"/>
  </w:style>
  <w:style w:type="paragraph" w:styleId="Rozloendokumentu">
    <w:name w:val="Document Map"/>
    <w:basedOn w:val="Normln"/>
    <w:link w:val="RozloendokumentuChar"/>
    <w:uiPriority w:val="99"/>
    <w:semiHidden/>
    <w:unhideWhenUsed/>
    <w:rsid w:val="00F5154E"/>
    <w:pPr>
      <w:spacing w:line="240" w:lineRule="auto"/>
      <w:ind w:firstLine="0"/>
    </w:pPr>
    <w:rPr>
      <w:rFonts w:ascii="Segoe UI" w:hAnsi="Segoe UI" w:cs="Segoe UI"/>
      <w:sz w:val="22"/>
      <w:szCs w:val="16"/>
    </w:rPr>
  </w:style>
  <w:style w:type="character" w:customStyle="1" w:styleId="RozloendokumentuChar">
    <w:name w:val="Rozložení dokumentu Char"/>
    <w:basedOn w:val="Standardnpsmoodstavce"/>
    <w:link w:val="Rozloendokumentu"/>
    <w:uiPriority w:val="99"/>
    <w:semiHidden/>
    <w:rsid w:val="00F5154E"/>
    <w:rPr>
      <w:rFonts w:ascii="Segoe UI" w:hAnsi="Segoe UI" w:cs="Segoe UI"/>
      <w:sz w:val="22"/>
      <w:szCs w:val="16"/>
    </w:rPr>
  </w:style>
  <w:style w:type="paragraph" w:styleId="Podpise-mailu">
    <w:name w:val="E-mail Signature"/>
    <w:basedOn w:val="Normln"/>
    <w:link w:val="Podpise-mailuChar"/>
    <w:uiPriority w:val="99"/>
    <w:semiHidden/>
    <w:unhideWhenUsed/>
    <w:rsid w:val="00F5154E"/>
    <w:pPr>
      <w:spacing w:line="240" w:lineRule="auto"/>
      <w:ind w:firstLine="0"/>
    </w:pPr>
  </w:style>
  <w:style w:type="character" w:customStyle="1" w:styleId="Podpise-mailuChar">
    <w:name w:val="Podpis e-mailu Char"/>
    <w:basedOn w:val="Standardnpsmoodstavce"/>
    <w:link w:val="Podpise-mailu"/>
    <w:uiPriority w:val="99"/>
    <w:semiHidden/>
    <w:rsid w:val="00F5154E"/>
  </w:style>
  <w:style w:type="paragraph" w:styleId="Textpoznpodarou">
    <w:name w:val="footnote text"/>
    <w:basedOn w:val="Normln"/>
    <w:link w:val="TextpoznpodarouChar"/>
    <w:uiPriority w:val="99"/>
    <w:semiHidden/>
    <w:unhideWhenUsed/>
    <w:rsid w:val="00F5154E"/>
    <w:pPr>
      <w:spacing w:line="240" w:lineRule="auto"/>
    </w:pPr>
    <w:rPr>
      <w:sz w:val="22"/>
      <w:szCs w:val="20"/>
    </w:rPr>
  </w:style>
  <w:style w:type="character" w:customStyle="1" w:styleId="TextpoznpodarouChar">
    <w:name w:val="Text pozn. pod čarou Char"/>
    <w:basedOn w:val="Standardnpsmoodstavce"/>
    <w:link w:val="Textpoznpodarou"/>
    <w:uiPriority w:val="99"/>
    <w:semiHidden/>
    <w:rsid w:val="00F5154E"/>
    <w:rPr>
      <w:sz w:val="22"/>
      <w:szCs w:val="20"/>
    </w:rPr>
  </w:style>
  <w:style w:type="paragraph" w:styleId="Adresanaoblku">
    <w:name w:val="envelope address"/>
    <w:basedOn w:val="Normln"/>
    <w:uiPriority w:val="99"/>
    <w:semiHidden/>
    <w:unhideWhenUsed/>
    <w:rsid w:val="00F5154E"/>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Zptenadresanaoblku">
    <w:name w:val="envelope return"/>
    <w:basedOn w:val="Normln"/>
    <w:uiPriority w:val="99"/>
    <w:semiHidden/>
    <w:unhideWhenUsed/>
    <w:rsid w:val="00F5154E"/>
    <w:pPr>
      <w:spacing w:line="240" w:lineRule="auto"/>
      <w:ind w:firstLine="0"/>
    </w:pPr>
    <w:rPr>
      <w:rFonts w:asciiTheme="majorHAnsi" w:eastAsiaTheme="majorEastAsia" w:hAnsiTheme="majorHAnsi" w:cstheme="majorBidi"/>
      <w:sz w:val="22"/>
      <w:szCs w:val="20"/>
    </w:rPr>
  </w:style>
  <w:style w:type="table" w:styleId="Mkatabulky">
    <w:name w:val="Table Grid"/>
    <w:basedOn w:val="Normlntabulka"/>
    <w:uiPriority w:val="39"/>
    <w:rsid w:val="00F515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F5154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dpis6Char">
    <w:name w:val="Nadpis 6 Char"/>
    <w:basedOn w:val="Standardnpsmoodstavce"/>
    <w:link w:val="Nadpis6"/>
    <w:uiPriority w:val="9"/>
    <w:semiHidden/>
    <w:rsid w:val="00F5154E"/>
    <w:rPr>
      <w:rFonts w:asciiTheme="majorHAnsi" w:eastAsiaTheme="majorEastAsia" w:hAnsiTheme="majorHAnsi" w:cstheme="majorBidi"/>
      <w:color w:val="6E6E6E" w:themeColor="accent1" w:themeShade="7F"/>
    </w:rPr>
  </w:style>
  <w:style w:type="character" w:customStyle="1" w:styleId="Nadpis7Char">
    <w:name w:val="Nadpis 7 Char"/>
    <w:basedOn w:val="Standardnpsmoodstavce"/>
    <w:link w:val="Nadpis7"/>
    <w:uiPriority w:val="9"/>
    <w:semiHidden/>
    <w:rsid w:val="00F5154E"/>
    <w:rPr>
      <w:rFonts w:asciiTheme="majorHAnsi" w:eastAsiaTheme="majorEastAsia" w:hAnsiTheme="majorHAnsi" w:cstheme="majorBidi"/>
      <w:i/>
      <w:iCs/>
      <w:color w:val="6E6E6E" w:themeColor="accent1" w:themeShade="7F"/>
    </w:rPr>
  </w:style>
  <w:style w:type="character" w:customStyle="1" w:styleId="Nadpis8Char">
    <w:name w:val="Nadpis 8 Char"/>
    <w:basedOn w:val="Standardnpsmoodstavce"/>
    <w:link w:val="Nadpis8"/>
    <w:uiPriority w:val="9"/>
    <w:semiHidden/>
    <w:rsid w:val="00F5154E"/>
    <w:rPr>
      <w:rFonts w:asciiTheme="majorHAnsi" w:eastAsiaTheme="majorEastAsia" w:hAnsiTheme="majorHAnsi" w:cstheme="majorBidi"/>
      <w:color w:val="272727" w:themeColor="text1" w:themeTint="D8"/>
      <w:sz w:val="22"/>
      <w:szCs w:val="21"/>
    </w:rPr>
  </w:style>
  <w:style w:type="character" w:customStyle="1" w:styleId="Nadpis9Char">
    <w:name w:val="Nadpis 9 Char"/>
    <w:basedOn w:val="Standardnpsmoodstavce"/>
    <w:link w:val="Nadpis9"/>
    <w:uiPriority w:val="9"/>
    <w:semiHidden/>
    <w:rsid w:val="00F5154E"/>
    <w:rPr>
      <w:rFonts w:asciiTheme="majorHAnsi" w:eastAsiaTheme="majorEastAsia" w:hAnsiTheme="majorHAnsi" w:cstheme="majorBidi"/>
      <w:i/>
      <w:iCs/>
      <w:color w:val="272727" w:themeColor="text1" w:themeTint="D8"/>
      <w:sz w:val="22"/>
      <w:szCs w:val="21"/>
    </w:rPr>
  </w:style>
  <w:style w:type="paragraph" w:styleId="AdresaHTML">
    <w:name w:val="HTML Address"/>
    <w:basedOn w:val="Normln"/>
    <w:link w:val="AdresaHTMLChar"/>
    <w:uiPriority w:val="99"/>
    <w:semiHidden/>
    <w:unhideWhenUsed/>
    <w:rsid w:val="00F5154E"/>
    <w:pPr>
      <w:spacing w:line="240" w:lineRule="auto"/>
      <w:ind w:firstLine="0"/>
    </w:pPr>
    <w:rPr>
      <w:i/>
      <w:iCs/>
    </w:rPr>
  </w:style>
  <w:style w:type="character" w:customStyle="1" w:styleId="AdresaHTMLChar">
    <w:name w:val="Adresa HTML Char"/>
    <w:basedOn w:val="Standardnpsmoodstavce"/>
    <w:link w:val="AdresaHTML"/>
    <w:uiPriority w:val="99"/>
    <w:semiHidden/>
    <w:rsid w:val="00F5154E"/>
    <w:rPr>
      <w:i/>
      <w:iCs/>
    </w:rPr>
  </w:style>
  <w:style w:type="paragraph" w:styleId="FormtovanvHTML">
    <w:name w:val="HTML Preformatted"/>
    <w:basedOn w:val="Normln"/>
    <w:link w:val="FormtovanvHTMLChar"/>
    <w:uiPriority w:val="99"/>
    <w:semiHidden/>
    <w:unhideWhenUsed/>
    <w:rsid w:val="00F5154E"/>
    <w:pPr>
      <w:spacing w:line="240" w:lineRule="auto"/>
      <w:ind w:firstLine="0"/>
    </w:pPr>
    <w:rPr>
      <w:rFonts w:ascii="Consolas" w:hAnsi="Consolas" w:cs="Consolas"/>
      <w:sz w:val="22"/>
      <w:szCs w:val="20"/>
    </w:rPr>
  </w:style>
  <w:style w:type="character" w:customStyle="1" w:styleId="FormtovanvHTMLChar">
    <w:name w:val="Formátovaný v HTML Char"/>
    <w:basedOn w:val="Standardnpsmoodstavce"/>
    <w:link w:val="FormtovanvHTML"/>
    <w:uiPriority w:val="99"/>
    <w:semiHidden/>
    <w:rsid w:val="00F5154E"/>
    <w:rPr>
      <w:rFonts w:ascii="Consolas" w:hAnsi="Consolas" w:cs="Consolas"/>
      <w:sz w:val="22"/>
      <w:szCs w:val="20"/>
    </w:rPr>
  </w:style>
  <w:style w:type="paragraph" w:styleId="Rejstk1">
    <w:name w:val="index 1"/>
    <w:basedOn w:val="Normln"/>
    <w:next w:val="Normln"/>
    <w:autoRedefine/>
    <w:uiPriority w:val="99"/>
    <w:semiHidden/>
    <w:unhideWhenUsed/>
    <w:rsid w:val="00F5154E"/>
    <w:pPr>
      <w:spacing w:line="240" w:lineRule="auto"/>
      <w:ind w:left="240" w:firstLine="0"/>
    </w:pPr>
  </w:style>
  <w:style w:type="paragraph" w:styleId="Rejstk2">
    <w:name w:val="index 2"/>
    <w:basedOn w:val="Normln"/>
    <w:next w:val="Normln"/>
    <w:autoRedefine/>
    <w:uiPriority w:val="99"/>
    <w:semiHidden/>
    <w:unhideWhenUsed/>
    <w:rsid w:val="00F5154E"/>
    <w:pPr>
      <w:spacing w:line="240" w:lineRule="auto"/>
      <w:ind w:left="480" w:firstLine="0"/>
    </w:pPr>
  </w:style>
  <w:style w:type="paragraph" w:styleId="Rejstk3">
    <w:name w:val="index 3"/>
    <w:basedOn w:val="Normln"/>
    <w:next w:val="Normln"/>
    <w:autoRedefine/>
    <w:uiPriority w:val="99"/>
    <w:semiHidden/>
    <w:unhideWhenUsed/>
    <w:rsid w:val="00F5154E"/>
    <w:pPr>
      <w:spacing w:line="240" w:lineRule="auto"/>
      <w:ind w:left="720" w:firstLine="0"/>
    </w:pPr>
  </w:style>
  <w:style w:type="paragraph" w:styleId="Rejstk4">
    <w:name w:val="index 4"/>
    <w:basedOn w:val="Normln"/>
    <w:next w:val="Normln"/>
    <w:autoRedefine/>
    <w:uiPriority w:val="99"/>
    <w:semiHidden/>
    <w:unhideWhenUsed/>
    <w:rsid w:val="00F5154E"/>
    <w:pPr>
      <w:spacing w:line="240" w:lineRule="auto"/>
      <w:ind w:left="960" w:firstLine="0"/>
    </w:pPr>
  </w:style>
  <w:style w:type="paragraph" w:styleId="Rejstk5">
    <w:name w:val="index 5"/>
    <w:basedOn w:val="Normln"/>
    <w:next w:val="Normln"/>
    <w:autoRedefine/>
    <w:uiPriority w:val="99"/>
    <w:semiHidden/>
    <w:unhideWhenUsed/>
    <w:rsid w:val="00F5154E"/>
    <w:pPr>
      <w:spacing w:line="240" w:lineRule="auto"/>
      <w:ind w:left="1200" w:firstLine="0"/>
    </w:pPr>
  </w:style>
  <w:style w:type="paragraph" w:styleId="Rejstk6">
    <w:name w:val="index 6"/>
    <w:basedOn w:val="Normln"/>
    <w:next w:val="Normln"/>
    <w:autoRedefine/>
    <w:uiPriority w:val="99"/>
    <w:semiHidden/>
    <w:unhideWhenUsed/>
    <w:rsid w:val="00F5154E"/>
    <w:pPr>
      <w:spacing w:line="240" w:lineRule="auto"/>
      <w:ind w:left="1440" w:firstLine="0"/>
    </w:pPr>
  </w:style>
  <w:style w:type="paragraph" w:styleId="Rejstk7">
    <w:name w:val="index 7"/>
    <w:basedOn w:val="Normln"/>
    <w:next w:val="Normln"/>
    <w:autoRedefine/>
    <w:uiPriority w:val="99"/>
    <w:semiHidden/>
    <w:unhideWhenUsed/>
    <w:rsid w:val="00F5154E"/>
    <w:pPr>
      <w:spacing w:line="240" w:lineRule="auto"/>
      <w:ind w:left="1680" w:firstLine="0"/>
    </w:pPr>
  </w:style>
  <w:style w:type="paragraph" w:styleId="Rejstk8">
    <w:name w:val="index 8"/>
    <w:basedOn w:val="Normln"/>
    <w:next w:val="Normln"/>
    <w:autoRedefine/>
    <w:uiPriority w:val="99"/>
    <w:semiHidden/>
    <w:unhideWhenUsed/>
    <w:rsid w:val="00F5154E"/>
    <w:pPr>
      <w:spacing w:line="240" w:lineRule="auto"/>
      <w:ind w:left="1920" w:firstLine="0"/>
    </w:pPr>
  </w:style>
  <w:style w:type="paragraph" w:styleId="Rejstk9">
    <w:name w:val="index 9"/>
    <w:basedOn w:val="Normln"/>
    <w:next w:val="Normln"/>
    <w:autoRedefine/>
    <w:uiPriority w:val="99"/>
    <w:semiHidden/>
    <w:unhideWhenUsed/>
    <w:rsid w:val="00F5154E"/>
    <w:pPr>
      <w:spacing w:line="240" w:lineRule="auto"/>
      <w:ind w:left="2160" w:firstLine="0"/>
    </w:pPr>
  </w:style>
  <w:style w:type="paragraph" w:styleId="Hlavikarejstku">
    <w:name w:val="index heading"/>
    <w:basedOn w:val="Normln"/>
    <w:next w:val="Rejstk1"/>
    <w:uiPriority w:val="99"/>
    <w:semiHidden/>
    <w:unhideWhenUsed/>
    <w:rsid w:val="00F5154E"/>
    <w:pPr>
      <w:ind w:firstLine="0"/>
    </w:pPr>
    <w:rPr>
      <w:rFonts w:asciiTheme="majorHAnsi" w:eastAsiaTheme="majorEastAsia" w:hAnsiTheme="majorHAnsi" w:cstheme="majorBidi"/>
      <w:b/>
      <w:bCs/>
    </w:rPr>
  </w:style>
  <w:style w:type="paragraph" w:styleId="Vrazncitt">
    <w:name w:val="Intense Quote"/>
    <w:basedOn w:val="Normln"/>
    <w:next w:val="Normln"/>
    <w:link w:val="VrazncittChar"/>
    <w:uiPriority w:val="30"/>
    <w:unhideWhenUsed/>
    <w:qFormat/>
    <w:rsid w:val="00F5154E"/>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VrazncittChar">
    <w:name w:val="Výrazný citát Char"/>
    <w:basedOn w:val="Standardnpsmoodstavce"/>
    <w:link w:val="Vrazncitt"/>
    <w:uiPriority w:val="30"/>
    <w:rsid w:val="00F5154E"/>
    <w:rPr>
      <w:i/>
      <w:iCs/>
      <w:color w:val="6E6E6E" w:themeColor="accent1" w:themeShade="80"/>
    </w:rPr>
  </w:style>
  <w:style w:type="paragraph" w:styleId="Seznam">
    <w:name w:val="List"/>
    <w:basedOn w:val="Normln"/>
    <w:uiPriority w:val="99"/>
    <w:semiHidden/>
    <w:unhideWhenUsed/>
    <w:rsid w:val="00F5154E"/>
    <w:pPr>
      <w:ind w:left="360" w:firstLine="0"/>
      <w:contextualSpacing/>
    </w:pPr>
  </w:style>
  <w:style w:type="paragraph" w:styleId="Seznam2">
    <w:name w:val="List 2"/>
    <w:basedOn w:val="Normln"/>
    <w:uiPriority w:val="99"/>
    <w:semiHidden/>
    <w:unhideWhenUsed/>
    <w:rsid w:val="00F5154E"/>
    <w:pPr>
      <w:ind w:left="720" w:firstLine="0"/>
      <w:contextualSpacing/>
    </w:pPr>
  </w:style>
  <w:style w:type="paragraph" w:styleId="Seznam3">
    <w:name w:val="List 3"/>
    <w:basedOn w:val="Normln"/>
    <w:uiPriority w:val="99"/>
    <w:semiHidden/>
    <w:unhideWhenUsed/>
    <w:rsid w:val="00F5154E"/>
    <w:pPr>
      <w:ind w:left="1080" w:firstLine="0"/>
      <w:contextualSpacing/>
    </w:pPr>
  </w:style>
  <w:style w:type="paragraph" w:styleId="Seznam4">
    <w:name w:val="List 4"/>
    <w:basedOn w:val="Normln"/>
    <w:uiPriority w:val="99"/>
    <w:semiHidden/>
    <w:unhideWhenUsed/>
    <w:rsid w:val="00F5154E"/>
    <w:pPr>
      <w:ind w:left="1440" w:firstLine="0"/>
      <w:contextualSpacing/>
    </w:pPr>
  </w:style>
  <w:style w:type="paragraph" w:styleId="Seznam5">
    <w:name w:val="List 5"/>
    <w:basedOn w:val="Normln"/>
    <w:uiPriority w:val="99"/>
    <w:semiHidden/>
    <w:unhideWhenUsed/>
    <w:rsid w:val="00F5154E"/>
    <w:pPr>
      <w:ind w:left="1800" w:firstLine="0"/>
      <w:contextualSpacing/>
    </w:pPr>
  </w:style>
  <w:style w:type="paragraph" w:styleId="Seznamsodrkami">
    <w:name w:val="List Bullet"/>
    <w:basedOn w:val="Normln"/>
    <w:uiPriority w:val="9"/>
    <w:unhideWhenUsed/>
    <w:qFormat/>
    <w:rsid w:val="00F5154E"/>
    <w:pPr>
      <w:numPr>
        <w:numId w:val="6"/>
      </w:numPr>
      <w:contextualSpacing/>
    </w:pPr>
  </w:style>
  <w:style w:type="paragraph" w:styleId="Seznamsodrkami2">
    <w:name w:val="List Bullet 2"/>
    <w:basedOn w:val="Normln"/>
    <w:uiPriority w:val="99"/>
    <w:semiHidden/>
    <w:unhideWhenUsed/>
    <w:rsid w:val="00F5154E"/>
    <w:pPr>
      <w:numPr>
        <w:numId w:val="7"/>
      </w:numPr>
      <w:contextualSpacing/>
    </w:pPr>
  </w:style>
  <w:style w:type="paragraph" w:styleId="Seznamsodrkami3">
    <w:name w:val="List Bullet 3"/>
    <w:basedOn w:val="Normln"/>
    <w:uiPriority w:val="99"/>
    <w:semiHidden/>
    <w:unhideWhenUsed/>
    <w:rsid w:val="00F5154E"/>
    <w:pPr>
      <w:numPr>
        <w:numId w:val="8"/>
      </w:numPr>
      <w:contextualSpacing/>
    </w:pPr>
  </w:style>
  <w:style w:type="paragraph" w:styleId="Seznamsodrkami4">
    <w:name w:val="List Bullet 4"/>
    <w:basedOn w:val="Normln"/>
    <w:uiPriority w:val="99"/>
    <w:semiHidden/>
    <w:unhideWhenUsed/>
    <w:rsid w:val="00F5154E"/>
    <w:pPr>
      <w:numPr>
        <w:numId w:val="9"/>
      </w:numPr>
      <w:contextualSpacing/>
    </w:pPr>
  </w:style>
  <w:style w:type="paragraph" w:styleId="Seznamsodrkami5">
    <w:name w:val="List Bullet 5"/>
    <w:basedOn w:val="Normln"/>
    <w:uiPriority w:val="99"/>
    <w:semiHidden/>
    <w:unhideWhenUsed/>
    <w:rsid w:val="00F5154E"/>
    <w:pPr>
      <w:numPr>
        <w:numId w:val="10"/>
      </w:numPr>
      <w:contextualSpacing/>
    </w:pPr>
  </w:style>
  <w:style w:type="paragraph" w:styleId="Pokraovnseznamu">
    <w:name w:val="List Continue"/>
    <w:basedOn w:val="Normln"/>
    <w:uiPriority w:val="99"/>
    <w:semiHidden/>
    <w:unhideWhenUsed/>
    <w:rsid w:val="00F5154E"/>
    <w:pPr>
      <w:spacing w:after="120"/>
      <w:ind w:left="360" w:firstLine="0"/>
      <w:contextualSpacing/>
    </w:pPr>
  </w:style>
  <w:style w:type="paragraph" w:styleId="Pokraovnseznamu2">
    <w:name w:val="List Continue 2"/>
    <w:basedOn w:val="Normln"/>
    <w:uiPriority w:val="99"/>
    <w:semiHidden/>
    <w:unhideWhenUsed/>
    <w:rsid w:val="00F5154E"/>
    <w:pPr>
      <w:spacing w:after="120"/>
      <w:ind w:left="720" w:firstLine="0"/>
      <w:contextualSpacing/>
    </w:pPr>
  </w:style>
  <w:style w:type="paragraph" w:styleId="Pokraovnseznamu3">
    <w:name w:val="List Continue 3"/>
    <w:basedOn w:val="Normln"/>
    <w:uiPriority w:val="99"/>
    <w:semiHidden/>
    <w:unhideWhenUsed/>
    <w:rsid w:val="00F5154E"/>
    <w:pPr>
      <w:spacing w:after="120"/>
      <w:ind w:left="1080" w:firstLine="0"/>
      <w:contextualSpacing/>
    </w:pPr>
  </w:style>
  <w:style w:type="paragraph" w:styleId="Pokraovnseznamu4">
    <w:name w:val="List Continue 4"/>
    <w:basedOn w:val="Normln"/>
    <w:uiPriority w:val="99"/>
    <w:semiHidden/>
    <w:unhideWhenUsed/>
    <w:rsid w:val="00F5154E"/>
    <w:pPr>
      <w:spacing w:after="120"/>
      <w:ind w:left="1440" w:firstLine="0"/>
      <w:contextualSpacing/>
    </w:pPr>
  </w:style>
  <w:style w:type="paragraph" w:styleId="Pokraovnseznamu5">
    <w:name w:val="List Continue 5"/>
    <w:basedOn w:val="Normln"/>
    <w:uiPriority w:val="99"/>
    <w:semiHidden/>
    <w:unhideWhenUsed/>
    <w:rsid w:val="00F5154E"/>
    <w:pPr>
      <w:spacing w:after="120"/>
      <w:ind w:left="1800" w:firstLine="0"/>
      <w:contextualSpacing/>
    </w:pPr>
  </w:style>
  <w:style w:type="paragraph" w:styleId="slovanseznam">
    <w:name w:val="List Number"/>
    <w:basedOn w:val="Normln"/>
    <w:uiPriority w:val="9"/>
    <w:unhideWhenUsed/>
    <w:qFormat/>
    <w:rsid w:val="00F5154E"/>
    <w:pPr>
      <w:numPr>
        <w:numId w:val="1"/>
      </w:numPr>
      <w:contextualSpacing/>
    </w:pPr>
  </w:style>
  <w:style w:type="paragraph" w:styleId="slovanseznam2">
    <w:name w:val="List Number 2"/>
    <w:basedOn w:val="Normln"/>
    <w:uiPriority w:val="99"/>
    <w:semiHidden/>
    <w:unhideWhenUsed/>
    <w:rsid w:val="00F5154E"/>
    <w:pPr>
      <w:numPr>
        <w:numId w:val="2"/>
      </w:numPr>
      <w:contextualSpacing/>
    </w:pPr>
  </w:style>
  <w:style w:type="paragraph" w:styleId="slovanseznam3">
    <w:name w:val="List Number 3"/>
    <w:basedOn w:val="Normln"/>
    <w:uiPriority w:val="99"/>
    <w:semiHidden/>
    <w:unhideWhenUsed/>
    <w:rsid w:val="00F5154E"/>
    <w:pPr>
      <w:numPr>
        <w:numId w:val="3"/>
      </w:numPr>
      <w:contextualSpacing/>
    </w:pPr>
  </w:style>
  <w:style w:type="paragraph" w:styleId="slovanseznam4">
    <w:name w:val="List Number 4"/>
    <w:basedOn w:val="Normln"/>
    <w:uiPriority w:val="99"/>
    <w:semiHidden/>
    <w:unhideWhenUsed/>
    <w:rsid w:val="00F5154E"/>
    <w:pPr>
      <w:numPr>
        <w:numId w:val="4"/>
      </w:numPr>
      <w:contextualSpacing/>
    </w:pPr>
  </w:style>
  <w:style w:type="paragraph" w:styleId="slovanseznam5">
    <w:name w:val="List Number 5"/>
    <w:basedOn w:val="Normln"/>
    <w:uiPriority w:val="99"/>
    <w:semiHidden/>
    <w:unhideWhenUsed/>
    <w:rsid w:val="00F5154E"/>
    <w:pPr>
      <w:numPr>
        <w:numId w:val="5"/>
      </w:numPr>
      <w:contextualSpacing/>
    </w:pPr>
  </w:style>
  <w:style w:type="paragraph" w:styleId="Odstavecseseznamem">
    <w:name w:val="List Paragraph"/>
    <w:basedOn w:val="Normln"/>
    <w:uiPriority w:val="34"/>
    <w:unhideWhenUsed/>
    <w:qFormat/>
    <w:rsid w:val="00F5154E"/>
    <w:pPr>
      <w:ind w:left="720" w:firstLine="0"/>
      <w:contextualSpacing/>
    </w:pPr>
  </w:style>
  <w:style w:type="paragraph" w:styleId="Textmakra">
    <w:name w:val="macro"/>
    <w:link w:val="TextmakraChar"/>
    <w:uiPriority w:val="99"/>
    <w:semiHidden/>
    <w:unhideWhenUsed/>
    <w:rsid w:val="00F5154E"/>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TextmakraChar">
    <w:name w:val="Text makra Char"/>
    <w:basedOn w:val="Standardnpsmoodstavce"/>
    <w:link w:val="Textmakra"/>
    <w:uiPriority w:val="99"/>
    <w:semiHidden/>
    <w:rsid w:val="00F5154E"/>
    <w:rPr>
      <w:rFonts w:ascii="Consolas" w:hAnsi="Consolas" w:cs="Consolas"/>
      <w:kern w:val="24"/>
      <w:sz w:val="22"/>
      <w:szCs w:val="20"/>
    </w:rPr>
  </w:style>
  <w:style w:type="paragraph" w:styleId="Zhlavzprvy">
    <w:name w:val="Message Header"/>
    <w:basedOn w:val="Normln"/>
    <w:link w:val="ZhlavzprvyChar"/>
    <w:uiPriority w:val="99"/>
    <w:semiHidden/>
    <w:unhideWhenUsed/>
    <w:rsid w:val="00F5154E"/>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semiHidden/>
    <w:rsid w:val="00F5154E"/>
    <w:rPr>
      <w:rFonts w:asciiTheme="majorHAnsi" w:eastAsiaTheme="majorEastAsia" w:hAnsiTheme="majorHAnsi" w:cstheme="majorBidi"/>
      <w:shd w:val="pct20" w:color="auto" w:fill="auto"/>
    </w:rPr>
  </w:style>
  <w:style w:type="paragraph" w:styleId="Normlnweb">
    <w:name w:val="Normal (Web)"/>
    <w:basedOn w:val="Normln"/>
    <w:uiPriority w:val="99"/>
    <w:semiHidden/>
    <w:unhideWhenUsed/>
    <w:rsid w:val="00F5154E"/>
    <w:pPr>
      <w:ind w:firstLine="0"/>
    </w:pPr>
    <w:rPr>
      <w:rFonts w:ascii="Times New Roman" w:hAnsi="Times New Roman" w:cs="Times New Roman"/>
    </w:rPr>
  </w:style>
  <w:style w:type="paragraph" w:styleId="Normlnodsazen">
    <w:name w:val="Normal Indent"/>
    <w:basedOn w:val="Normln"/>
    <w:uiPriority w:val="99"/>
    <w:semiHidden/>
    <w:unhideWhenUsed/>
    <w:rsid w:val="00F5154E"/>
    <w:pPr>
      <w:ind w:left="720" w:firstLine="0"/>
    </w:pPr>
  </w:style>
  <w:style w:type="paragraph" w:styleId="Nadpispoznmky">
    <w:name w:val="Note Heading"/>
    <w:basedOn w:val="Normln"/>
    <w:next w:val="Normln"/>
    <w:link w:val="NadpispoznmkyChar"/>
    <w:uiPriority w:val="99"/>
    <w:semiHidden/>
    <w:unhideWhenUsed/>
    <w:rsid w:val="00F5154E"/>
    <w:pPr>
      <w:spacing w:line="240" w:lineRule="auto"/>
      <w:ind w:firstLine="0"/>
    </w:pPr>
  </w:style>
  <w:style w:type="character" w:customStyle="1" w:styleId="NadpispoznmkyChar">
    <w:name w:val="Nadpis poznámky Char"/>
    <w:basedOn w:val="Standardnpsmoodstavce"/>
    <w:link w:val="Nadpispoznmky"/>
    <w:uiPriority w:val="99"/>
    <w:semiHidden/>
    <w:rsid w:val="00F5154E"/>
  </w:style>
  <w:style w:type="paragraph" w:styleId="Prosttext">
    <w:name w:val="Plain Text"/>
    <w:basedOn w:val="Normln"/>
    <w:link w:val="ProsttextChar"/>
    <w:uiPriority w:val="99"/>
    <w:semiHidden/>
    <w:unhideWhenUsed/>
    <w:rsid w:val="00F5154E"/>
    <w:pPr>
      <w:spacing w:line="240" w:lineRule="auto"/>
      <w:ind w:firstLine="0"/>
    </w:pPr>
    <w:rPr>
      <w:rFonts w:ascii="Consolas" w:hAnsi="Consolas" w:cs="Consolas"/>
      <w:sz w:val="22"/>
      <w:szCs w:val="21"/>
    </w:rPr>
  </w:style>
  <w:style w:type="character" w:customStyle="1" w:styleId="ProsttextChar">
    <w:name w:val="Prostý text Char"/>
    <w:basedOn w:val="Standardnpsmoodstavce"/>
    <w:link w:val="Prosttext"/>
    <w:uiPriority w:val="99"/>
    <w:semiHidden/>
    <w:rsid w:val="00F5154E"/>
    <w:rPr>
      <w:rFonts w:ascii="Consolas" w:hAnsi="Consolas" w:cs="Consolas"/>
      <w:sz w:val="22"/>
      <w:szCs w:val="21"/>
    </w:rPr>
  </w:style>
  <w:style w:type="paragraph" w:styleId="Citt">
    <w:name w:val="Quote"/>
    <w:basedOn w:val="Normln"/>
    <w:next w:val="Normln"/>
    <w:link w:val="CittChar"/>
    <w:uiPriority w:val="29"/>
    <w:unhideWhenUsed/>
    <w:qFormat/>
    <w:rsid w:val="00F5154E"/>
    <w:pPr>
      <w:spacing w:before="200" w:after="160"/>
      <w:ind w:left="864" w:right="864" w:firstLine="0"/>
      <w:jc w:val="center"/>
    </w:pPr>
    <w:rPr>
      <w:i/>
      <w:iCs/>
      <w:color w:val="404040" w:themeColor="text1" w:themeTint="BF"/>
    </w:rPr>
  </w:style>
  <w:style w:type="character" w:customStyle="1" w:styleId="CittChar">
    <w:name w:val="Citát Char"/>
    <w:basedOn w:val="Standardnpsmoodstavce"/>
    <w:link w:val="Citt"/>
    <w:uiPriority w:val="29"/>
    <w:rsid w:val="00F5154E"/>
    <w:rPr>
      <w:i/>
      <w:iCs/>
      <w:color w:val="404040" w:themeColor="text1" w:themeTint="BF"/>
    </w:rPr>
  </w:style>
  <w:style w:type="paragraph" w:styleId="Osloven">
    <w:name w:val="Salutation"/>
    <w:basedOn w:val="Normln"/>
    <w:next w:val="Normln"/>
    <w:link w:val="OslovenChar"/>
    <w:uiPriority w:val="99"/>
    <w:semiHidden/>
    <w:unhideWhenUsed/>
    <w:rsid w:val="00F5154E"/>
    <w:pPr>
      <w:ind w:firstLine="0"/>
    </w:pPr>
  </w:style>
  <w:style w:type="character" w:customStyle="1" w:styleId="OslovenChar">
    <w:name w:val="Oslovení Char"/>
    <w:basedOn w:val="Standardnpsmoodstavce"/>
    <w:link w:val="Osloven"/>
    <w:uiPriority w:val="99"/>
    <w:semiHidden/>
    <w:rsid w:val="00F5154E"/>
  </w:style>
  <w:style w:type="paragraph" w:styleId="Podpis">
    <w:name w:val="Signature"/>
    <w:basedOn w:val="Normln"/>
    <w:link w:val="PodpisChar"/>
    <w:uiPriority w:val="99"/>
    <w:semiHidden/>
    <w:unhideWhenUsed/>
    <w:rsid w:val="00F5154E"/>
    <w:pPr>
      <w:spacing w:line="240" w:lineRule="auto"/>
      <w:ind w:left="4320" w:firstLine="0"/>
    </w:pPr>
  </w:style>
  <w:style w:type="character" w:customStyle="1" w:styleId="PodpisChar">
    <w:name w:val="Podpis Char"/>
    <w:basedOn w:val="Standardnpsmoodstavce"/>
    <w:link w:val="Podpis"/>
    <w:uiPriority w:val="99"/>
    <w:semiHidden/>
    <w:rsid w:val="00F5154E"/>
  </w:style>
  <w:style w:type="paragraph" w:customStyle="1" w:styleId="Podnadpis1">
    <w:name w:val="Podnadpis1"/>
    <w:basedOn w:val="Normln"/>
    <w:uiPriority w:val="1"/>
    <w:qFormat/>
    <w:rsid w:val="00F5154E"/>
    <w:pPr>
      <w:ind w:firstLine="0"/>
      <w:jc w:val="center"/>
    </w:pPr>
  </w:style>
  <w:style w:type="paragraph" w:styleId="Seznamcitac">
    <w:name w:val="table of authorities"/>
    <w:basedOn w:val="Normln"/>
    <w:next w:val="Normln"/>
    <w:uiPriority w:val="99"/>
    <w:semiHidden/>
    <w:unhideWhenUsed/>
    <w:rsid w:val="00F5154E"/>
    <w:pPr>
      <w:ind w:left="240" w:firstLine="0"/>
    </w:pPr>
  </w:style>
  <w:style w:type="paragraph" w:styleId="Seznamobrzk">
    <w:name w:val="table of figures"/>
    <w:basedOn w:val="Normln"/>
    <w:next w:val="Normln"/>
    <w:uiPriority w:val="99"/>
    <w:semiHidden/>
    <w:unhideWhenUsed/>
    <w:rsid w:val="00F5154E"/>
    <w:pPr>
      <w:ind w:firstLine="0"/>
    </w:pPr>
  </w:style>
  <w:style w:type="paragraph" w:styleId="Hlavikaobsahu">
    <w:name w:val="toa heading"/>
    <w:basedOn w:val="Normln"/>
    <w:next w:val="Normln"/>
    <w:uiPriority w:val="99"/>
    <w:semiHidden/>
    <w:unhideWhenUsed/>
    <w:rsid w:val="00F5154E"/>
    <w:pPr>
      <w:spacing w:before="120"/>
      <w:ind w:firstLine="0"/>
    </w:pPr>
    <w:rPr>
      <w:rFonts w:asciiTheme="majorHAnsi" w:eastAsiaTheme="majorEastAsia" w:hAnsiTheme="majorHAnsi" w:cstheme="majorBidi"/>
      <w:b/>
      <w:bCs/>
    </w:rPr>
  </w:style>
  <w:style w:type="paragraph" w:styleId="Obsah4">
    <w:name w:val="toc 4"/>
    <w:basedOn w:val="Normln"/>
    <w:next w:val="Normln"/>
    <w:autoRedefine/>
    <w:uiPriority w:val="39"/>
    <w:semiHidden/>
    <w:unhideWhenUsed/>
    <w:rsid w:val="00F5154E"/>
    <w:pPr>
      <w:spacing w:after="100"/>
      <w:ind w:left="720" w:firstLine="0"/>
    </w:pPr>
  </w:style>
  <w:style w:type="paragraph" w:styleId="Obsah5">
    <w:name w:val="toc 5"/>
    <w:basedOn w:val="Normln"/>
    <w:next w:val="Normln"/>
    <w:autoRedefine/>
    <w:uiPriority w:val="39"/>
    <w:semiHidden/>
    <w:unhideWhenUsed/>
    <w:rsid w:val="00F5154E"/>
    <w:pPr>
      <w:spacing w:after="100"/>
      <w:ind w:left="960" w:firstLine="0"/>
    </w:pPr>
  </w:style>
  <w:style w:type="paragraph" w:styleId="Obsah6">
    <w:name w:val="toc 6"/>
    <w:basedOn w:val="Normln"/>
    <w:next w:val="Normln"/>
    <w:autoRedefine/>
    <w:uiPriority w:val="39"/>
    <w:semiHidden/>
    <w:unhideWhenUsed/>
    <w:rsid w:val="00F5154E"/>
    <w:pPr>
      <w:spacing w:after="100"/>
      <w:ind w:left="1200" w:firstLine="0"/>
    </w:pPr>
  </w:style>
  <w:style w:type="paragraph" w:styleId="Obsah7">
    <w:name w:val="toc 7"/>
    <w:basedOn w:val="Normln"/>
    <w:next w:val="Normln"/>
    <w:autoRedefine/>
    <w:uiPriority w:val="39"/>
    <w:semiHidden/>
    <w:unhideWhenUsed/>
    <w:rsid w:val="00F5154E"/>
    <w:pPr>
      <w:spacing w:after="100"/>
      <w:ind w:left="1440" w:firstLine="0"/>
    </w:pPr>
  </w:style>
  <w:style w:type="paragraph" w:styleId="Obsah8">
    <w:name w:val="toc 8"/>
    <w:basedOn w:val="Normln"/>
    <w:next w:val="Normln"/>
    <w:autoRedefine/>
    <w:uiPriority w:val="39"/>
    <w:semiHidden/>
    <w:unhideWhenUsed/>
    <w:rsid w:val="00F5154E"/>
    <w:pPr>
      <w:spacing w:after="100"/>
      <w:ind w:left="1680" w:firstLine="0"/>
    </w:pPr>
  </w:style>
  <w:style w:type="paragraph" w:styleId="Obsah9">
    <w:name w:val="toc 9"/>
    <w:basedOn w:val="Normln"/>
    <w:next w:val="Normln"/>
    <w:autoRedefine/>
    <w:uiPriority w:val="39"/>
    <w:semiHidden/>
    <w:unhideWhenUsed/>
    <w:rsid w:val="00F5154E"/>
    <w:pPr>
      <w:spacing w:after="100"/>
      <w:ind w:left="1920" w:firstLine="0"/>
    </w:pPr>
  </w:style>
  <w:style w:type="character" w:styleId="Odkaznavysvtlivky">
    <w:name w:val="endnote reference"/>
    <w:basedOn w:val="Standardnpsmoodstavce"/>
    <w:uiPriority w:val="99"/>
    <w:semiHidden/>
    <w:unhideWhenUsed/>
    <w:rsid w:val="00F5154E"/>
    <w:rPr>
      <w:vertAlign w:val="superscript"/>
    </w:rPr>
  </w:style>
  <w:style w:type="character" w:styleId="Znakapoznpodarou">
    <w:name w:val="footnote reference"/>
    <w:basedOn w:val="Standardnpsmoodstavce"/>
    <w:uiPriority w:val="99"/>
    <w:unhideWhenUsed/>
    <w:qFormat/>
    <w:rsid w:val="00F5154E"/>
    <w:rPr>
      <w:vertAlign w:val="superscript"/>
    </w:rPr>
  </w:style>
  <w:style w:type="table" w:customStyle="1" w:styleId="APAReport">
    <w:name w:val="APA Report"/>
    <w:basedOn w:val="Normlntabulka"/>
    <w:uiPriority w:val="99"/>
    <w:rsid w:val="00F5154E"/>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ln"/>
    <w:uiPriority w:val="4"/>
    <w:qFormat/>
    <w:rsid w:val="00F5154E"/>
    <w:pPr>
      <w:spacing w:before="240"/>
      <w:ind w:firstLine="0"/>
      <w:contextualSpacing/>
    </w:pPr>
  </w:style>
  <w:style w:type="paragraph" w:styleId="Zpat">
    <w:name w:val="footer"/>
    <w:basedOn w:val="Normln"/>
    <w:link w:val="ZpatChar"/>
    <w:uiPriority w:val="99"/>
    <w:unhideWhenUsed/>
    <w:rsid w:val="00F5154E"/>
    <w:pPr>
      <w:tabs>
        <w:tab w:val="center" w:pos="4680"/>
        <w:tab w:val="right" w:pos="9360"/>
      </w:tabs>
      <w:spacing w:line="240" w:lineRule="auto"/>
    </w:pPr>
  </w:style>
  <w:style w:type="character" w:customStyle="1" w:styleId="ZpatChar">
    <w:name w:val="Zápatí Char"/>
    <w:basedOn w:val="Standardnpsmoodstavce"/>
    <w:link w:val="Zpat"/>
    <w:uiPriority w:val="99"/>
    <w:rsid w:val="00F5154E"/>
  </w:style>
  <w:style w:type="character" w:styleId="Nzevknihy">
    <w:name w:val="Book Title"/>
    <w:basedOn w:val="Standardnpsmoodstavce"/>
    <w:uiPriority w:val="33"/>
    <w:unhideWhenUsed/>
    <w:qFormat/>
    <w:rsid w:val="00F5154E"/>
    <w:rPr>
      <w:b/>
      <w:bCs/>
      <w:i/>
      <w:iCs/>
      <w:spacing w:val="5"/>
    </w:rPr>
  </w:style>
  <w:style w:type="character" w:styleId="Zdraznnintenzivn">
    <w:name w:val="Intense Emphasis"/>
    <w:basedOn w:val="Standardnpsmoodstavce"/>
    <w:uiPriority w:val="21"/>
    <w:unhideWhenUsed/>
    <w:qFormat/>
    <w:rsid w:val="00F5154E"/>
    <w:rPr>
      <w:i/>
      <w:iCs/>
      <w:color w:val="6E6E6E" w:themeColor="accent1" w:themeShade="80"/>
    </w:rPr>
  </w:style>
  <w:style w:type="character" w:styleId="Odkazintenzivn">
    <w:name w:val="Intense Reference"/>
    <w:basedOn w:val="Standardnpsmoodstavce"/>
    <w:uiPriority w:val="32"/>
    <w:unhideWhenUsed/>
    <w:qFormat/>
    <w:rsid w:val="00F5154E"/>
    <w:rPr>
      <w:b/>
      <w:bCs/>
      <w:caps w:val="0"/>
      <w:smallCaps/>
      <w:color w:val="6E6E6E" w:themeColor="accent1" w:themeShade="80"/>
      <w:spacing w:val="5"/>
    </w:rPr>
  </w:style>
  <w:style w:type="character" w:styleId="Siln">
    <w:name w:val="Strong"/>
    <w:basedOn w:val="Standardnpsmoodstavce"/>
    <w:uiPriority w:val="22"/>
    <w:semiHidden/>
    <w:unhideWhenUsed/>
    <w:qFormat/>
    <w:rsid w:val="00F5154E"/>
    <w:rPr>
      <w:b/>
      <w:bCs/>
    </w:rPr>
  </w:style>
  <w:style w:type="paragraph" w:styleId="Podnadpis">
    <w:name w:val="Subtitle"/>
    <w:basedOn w:val="Normln"/>
    <w:link w:val="PodnadpisChar"/>
    <w:uiPriority w:val="11"/>
    <w:unhideWhenUsed/>
    <w:qFormat/>
    <w:rsid w:val="00F5154E"/>
    <w:pPr>
      <w:numPr>
        <w:ilvl w:val="1"/>
      </w:numPr>
      <w:spacing w:line="240" w:lineRule="auto"/>
      <w:ind w:firstLine="720"/>
    </w:pPr>
    <w:rPr>
      <w:caps/>
      <w:color w:val="000000" w:themeColor="text2"/>
      <w:szCs w:val="22"/>
    </w:rPr>
  </w:style>
  <w:style w:type="character" w:customStyle="1" w:styleId="PodnadpisChar">
    <w:name w:val="Podnadpis Char"/>
    <w:basedOn w:val="Standardnpsmoodstavce"/>
    <w:link w:val="Podnadpis"/>
    <w:uiPriority w:val="11"/>
    <w:rsid w:val="00F5154E"/>
    <w:rPr>
      <w:caps/>
      <w:color w:val="000000" w:themeColor="text2"/>
      <w:szCs w:val="22"/>
    </w:rPr>
  </w:style>
  <w:style w:type="character" w:styleId="Zdraznnjemn">
    <w:name w:val="Subtle Emphasis"/>
    <w:basedOn w:val="Standardnpsmoodstavce"/>
    <w:uiPriority w:val="19"/>
    <w:unhideWhenUsed/>
    <w:qFormat/>
    <w:rsid w:val="00F5154E"/>
    <w:rPr>
      <w:i/>
      <w:iCs/>
      <w:color w:val="404040" w:themeColor="text1" w:themeTint="BF"/>
    </w:rPr>
  </w:style>
  <w:style w:type="character" w:styleId="Odkazjemn">
    <w:name w:val="Subtle Reference"/>
    <w:basedOn w:val="Standardnpsmoodstavce"/>
    <w:uiPriority w:val="31"/>
    <w:unhideWhenUsed/>
    <w:qFormat/>
    <w:rsid w:val="00F5154E"/>
    <w:rPr>
      <w:smallCaps/>
      <w:color w:val="5A5A5A" w:themeColor="text1" w:themeTint="A5"/>
    </w:rPr>
  </w:style>
  <w:style w:type="paragraph" w:styleId="Nadpisobsahu">
    <w:name w:val="TOC Heading"/>
    <w:basedOn w:val="Nadpis1"/>
    <w:next w:val="Normln"/>
    <w:uiPriority w:val="39"/>
    <w:semiHidden/>
    <w:unhideWhenUsed/>
    <w:qFormat/>
    <w:rsid w:val="00F5154E"/>
    <w:pPr>
      <w:spacing w:before="240"/>
      <w:ind w:firstLine="720"/>
      <w:jc w:val="left"/>
      <w:outlineLvl w:val="9"/>
    </w:pPr>
    <w:rPr>
      <w:b w:val="0"/>
      <w:bCs w:val="0"/>
      <w:color w:val="6E6E6E" w:themeColor="accent1" w:themeShade="80"/>
      <w:sz w:val="32"/>
      <w:szCs w:val="32"/>
    </w:rPr>
  </w:style>
  <w:style w:type="table" w:styleId="Barevnmka">
    <w:name w:val="Colorful Grid"/>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Barevnmkazvraznn2">
    <w:name w:val="Colorful Grid Accent 2"/>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Barevnmkazvraznn3">
    <w:name w:val="Colorful Grid Accent 3"/>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Barevnmkazvraznn4">
    <w:name w:val="Colorful Grid Accent 4"/>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Barevnmkazvraznn5">
    <w:name w:val="Colorful Grid Accent 5"/>
    <w:basedOn w:val="Normlntabulka"/>
    <w:uiPriority w:val="73"/>
    <w:semiHidden/>
    <w:unhideWhenUsed/>
    <w:rsid w:val="00F5154E"/>
    <w:pPr>
      <w:spacing w:line="240" w:lineRule="auto"/>
    </w:p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Barevnmkazvraznn6">
    <w:name w:val="Colorful Grid Accent 6"/>
    <w:basedOn w:val="Normlntabulka"/>
    <w:uiPriority w:val="73"/>
    <w:rsid w:val="00F5154E"/>
    <w:pPr>
      <w:spacing w:line="240" w:lineRule="auto"/>
    </w:p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Barevnseznam">
    <w:name w:val="Colorful List"/>
    <w:basedOn w:val="Normlntabulka"/>
    <w:uiPriority w:val="72"/>
    <w:semiHidden/>
    <w:unhideWhenUsed/>
    <w:rsid w:val="00F5154E"/>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semiHidden/>
    <w:unhideWhenUsed/>
    <w:rsid w:val="00F5154E"/>
    <w:pPr>
      <w:spacing w:line="240" w:lineRule="auto"/>
    </w:p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Barevnseznamzvraznn2">
    <w:name w:val="Colorful List Accent 2"/>
    <w:basedOn w:val="Normlntabulka"/>
    <w:uiPriority w:val="72"/>
    <w:semiHidden/>
    <w:unhideWhenUsed/>
    <w:rsid w:val="00F5154E"/>
    <w:pPr>
      <w:spacing w:line="240" w:lineRule="auto"/>
    </w:p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Barevnseznamzvraznn3">
    <w:name w:val="Colorful List Accent 3"/>
    <w:basedOn w:val="Normlntabulka"/>
    <w:uiPriority w:val="72"/>
    <w:semiHidden/>
    <w:unhideWhenUsed/>
    <w:rsid w:val="00F5154E"/>
    <w:pPr>
      <w:spacing w:line="240" w:lineRule="auto"/>
    </w:p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Barevnseznamzvraznn4">
    <w:name w:val="Colorful List Accent 4"/>
    <w:basedOn w:val="Normlntabulka"/>
    <w:uiPriority w:val="72"/>
    <w:semiHidden/>
    <w:unhideWhenUsed/>
    <w:rsid w:val="00F5154E"/>
    <w:pPr>
      <w:spacing w:line="240" w:lineRule="auto"/>
    </w:p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Barevnseznamzvraznn5">
    <w:name w:val="Colorful List Accent 5"/>
    <w:basedOn w:val="Normlntabulka"/>
    <w:uiPriority w:val="72"/>
    <w:semiHidden/>
    <w:unhideWhenUsed/>
    <w:rsid w:val="00F5154E"/>
    <w:pPr>
      <w:spacing w:line="240" w:lineRule="auto"/>
    </w:p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Barevnseznamzvraznn6">
    <w:name w:val="Colorful List Accent 6"/>
    <w:basedOn w:val="Normlntabulka"/>
    <w:uiPriority w:val="72"/>
    <w:rsid w:val="00F5154E"/>
    <w:pPr>
      <w:spacing w:line="240" w:lineRule="auto"/>
    </w:p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Barevnstnovn">
    <w:name w:val="Colorful Shading"/>
    <w:basedOn w:val="Normlntabulka"/>
    <w:uiPriority w:val="71"/>
    <w:semiHidden/>
    <w:unhideWhenUsed/>
    <w:rsid w:val="00F5154E"/>
    <w:pPr>
      <w:spacing w:line="240" w:lineRule="auto"/>
    </w:p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semiHidden/>
    <w:unhideWhenUsed/>
    <w:rsid w:val="00F5154E"/>
    <w:pPr>
      <w:spacing w:line="240" w:lineRule="auto"/>
    </w:p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semiHidden/>
    <w:unhideWhenUsed/>
    <w:rsid w:val="00F5154E"/>
    <w:pPr>
      <w:spacing w:line="240" w:lineRule="auto"/>
    </w:p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semiHidden/>
    <w:unhideWhenUsed/>
    <w:rsid w:val="00F5154E"/>
    <w:pPr>
      <w:spacing w:line="240" w:lineRule="auto"/>
    </w:p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Barevnstnovnzvraznn4">
    <w:name w:val="Colorful Shading Accent 4"/>
    <w:basedOn w:val="Normlntabulka"/>
    <w:uiPriority w:val="71"/>
    <w:semiHidden/>
    <w:unhideWhenUsed/>
    <w:rsid w:val="00F5154E"/>
    <w:pPr>
      <w:spacing w:line="240" w:lineRule="auto"/>
    </w:p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semiHidden/>
    <w:unhideWhenUsed/>
    <w:rsid w:val="00F5154E"/>
    <w:pPr>
      <w:spacing w:line="240" w:lineRule="auto"/>
    </w:p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F5154E"/>
    <w:pPr>
      <w:spacing w:line="240" w:lineRule="auto"/>
    </w:p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Odkaznakoment">
    <w:name w:val="annotation reference"/>
    <w:basedOn w:val="Standardnpsmoodstavce"/>
    <w:uiPriority w:val="99"/>
    <w:semiHidden/>
    <w:unhideWhenUsed/>
    <w:rsid w:val="00F5154E"/>
    <w:rPr>
      <w:sz w:val="22"/>
      <w:szCs w:val="16"/>
    </w:rPr>
  </w:style>
  <w:style w:type="table" w:styleId="Tmavseznam">
    <w:name w:val="Dark List"/>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Tmavseznamzvraznn2">
    <w:name w:val="Dark List Accent 2"/>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Tmavseznamzvraznn3">
    <w:name w:val="Dark List Accent 3"/>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Tmavseznamzvraznn4">
    <w:name w:val="Dark List Accent 4"/>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Tmavseznamzvraznn5">
    <w:name w:val="Dark List Accent 5"/>
    <w:basedOn w:val="Normlntabulka"/>
    <w:uiPriority w:val="70"/>
    <w:semiHidden/>
    <w:unhideWhenUsed/>
    <w:rsid w:val="00F5154E"/>
    <w:pPr>
      <w:spacing w:line="240" w:lineRule="auto"/>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Tmavseznamzvraznn6">
    <w:name w:val="Dark List Accent 6"/>
    <w:basedOn w:val="Normlntabulka"/>
    <w:uiPriority w:val="70"/>
    <w:rsid w:val="00F5154E"/>
    <w:pPr>
      <w:spacing w:line="240" w:lineRule="auto"/>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Textvysvtlivek">
    <w:name w:val="endnote text"/>
    <w:basedOn w:val="Normln"/>
    <w:link w:val="TextvysvtlivekChar"/>
    <w:uiPriority w:val="99"/>
    <w:semiHidden/>
    <w:unhideWhenUsed/>
    <w:qFormat/>
    <w:rsid w:val="00F5154E"/>
    <w:pPr>
      <w:spacing w:line="240" w:lineRule="auto"/>
    </w:pPr>
    <w:rPr>
      <w:sz w:val="22"/>
      <w:szCs w:val="20"/>
    </w:rPr>
  </w:style>
  <w:style w:type="character" w:customStyle="1" w:styleId="TextvysvtlivekChar">
    <w:name w:val="Text vysvětlivek Char"/>
    <w:basedOn w:val="Standardnpsmoodstavce"/>
    <w:link w:val="Textvysvtlivek"/>
    <w:uiPriority w:val="99"/>
    <w:semiHidden/>
    <w:rsid w:val="00F5154E"/>
    <w:rPr>
      <w:sz w:val="22"/>
      <w:szCs w:val="20"/>
    </w:rPr>
  </w:style>
  <w:style w:type="character" w:styleId="Sledovanodkaz">
    <w:name w:val="FollowedHyperlink"/>
    <w:basedOn w:val="Standardnpsmoodstavce"/>
    <w:uiPriority w:val="99"/>
    <w:semiHidden/>
    <w:unhideWhenUsed/>
    <w:rsid w:val="00F5154E"/>
    <w:rPr>
      <w:color w:val="707070" w:themeColor="accent3" w:themeShade="BF"/>
      <w:u w:val="single"/>
    </w:rPr>
  </w:style>
  <w:style w:type="table" w:styleId="Svtltabulkasmkou1">
    <w:name w:val="Grid Table 1 Light"/>
    <w:basedOn w:val="Normlntabulka"/>
    <w:uiPriority w:val="46"/>
    <w:rsid w:val="00F5154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tabulkasmkou1zvraznn1">
    <w:name w:val="Grid Table 1 Light Accent 1"/>
    <w:basedOn w:val="Normlntabulka"/>
    <w:uiPriority w:val="46"/>
    <w:rsid w:val="00F5154E"/>
    <w:pPr>
      <w:spacing w:line="240" w:lineRule="auto"/>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rsid w:val="00F5154E"/>
    <w:pPr>
      <w:spacing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Svtltabulkasmkou1zvraznn3">
    <w:name w:val="Grid Table 1 Light Accent 3"/>
    <w:basedOn w:val="Normlntabulka"/>
    <w:uiPriority w:val="46"/>
    <w:rsid w:val="00F5154E"/>
    <w:pPr>
      <w:spacing w:line="240" w:lineRule="auto"/>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Svtltabulkasmkou1zvraznn4">
    <w:name w:val="Grid Table 1 Light Accent 4"/>
    <w:basedOn w:val="Normlntabulka"/>
    <w:uiPriority w:val="46"/>
    <w:rsid w:val="00F5154E"/>
    <w:pPr>
      <w:spacing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Svtltabulkasmkou1zvraznn5">
    <w:name w:val="Grid Table 1 Light Accent 5"/>
    <w:basedOn w:val="Normlntabulka"/>
    <w:uiPriority w:val="46"/>
    <w:rsid w:val="00F5154E"/>
    <w:pPr>
      <w:spacing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Svtltabulkasmkou1zvraznn6">
    <w:name w:val="Grid Table 1 Light Accent 6"/>
    <w:basedOn w:val="Normlntabulka"/>
    <w:uiPriority w:val="46"/>
    <w:rsid w:val="00F5154E"/>
    <w:pPr>
      <w:spacing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Tabulkasmkou2">
    <w:name w:val="Grid Table 2"/>
    <w:basedOn w:val="Normlntabulka"/>
    <w:uiPriority w:val="47"/>
    <w:rsid w:val="00F5154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2zvraznn1">
    <w:name w:val="Grid Table 2 Accent 1"/>
    <w:basedOn w:val="Normlntabulka"/>
    <w:uiPriority w:val="47"/>
    <w:rsid w:val="00F5154E"/>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ulkasmkou2zvraznn2">
    <w:name w:val="Grid Table 2 Accent 2"/>
    <w:basedOn w:val="Normlntabulka"/>
    <w:uiPriority w:val="47"/>
    <w:rsid w:val="00F5154E"/>
    <w:pPr>
      <w:spacing w:line="240" w:lineRule="auto"/>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ulkasmkou2zvraznn3">
    <w:name w:val="Grid Table 2 Accent 3"/>
    <w:basedOn w:val="Normlntabulka"/>
    <w:uiPriority w:val="47"/>
    <w:rsid w:val="00F5154E"/>
    <w:pPr>
      <w:spacing w:line="240" w:lineRule="auto"/>
    </w:p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ulkasmkou2zvraznn4">
    <w:name w:val="Grid Table 2 Accent 4"/>
    <w:basedOn w:val="Normlntabulka"/>
    <w:uiPriority w:val="47"/>
    <w:rsid w:val="00F5154E"/>
    <w:pPr>
      <w:spacing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ulkasmkou2zvraznn5">
    <w:name w:val="Grid Table 2 Accent 5"/>
    <w:basedOn w:val="Normlntabulka"/>
    <w:uiPriority w:val="47"/>
    <w:rsid w:val="00F5154E"/>
    <w:pPr>
      <w:spacing w:line="240" w:lineRule="auto"/>
    </w:p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ulkasmkou2zvraznn6">
    <w:name w:val="Grid Table 2 Accent 6"/>
    <w:basedOn w:val="Normlntabulka"/>
    <w:uiPriority w:val="47"/>
    <w:rsid w:val="00F5154E"/>
    <w:pPr>
      <w:spacing w:line="240" w:lineRule="auto"/>
    </w:p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ulkasmkou3">
    <w:name w:val="Grid Table 3"/>
    <w:basedOn w:val="Normlntabulka"/>
    <w:uiPriority w:val="48"/>
    <w:rsid w:val="00F5154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lkasmkou3zvraznn1">
    <w:name w:val="Grid Table 3 Accent 1"/>
    <w:basedOn w:val="Normlntabulka"/>
    <w:uiPriority w:val="48"/>
    <w:rsid w:val="00F5154E"/>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Tabulkasmkou3zvraznn2">
    <w:name w:val="Grid Table 3 Accent 2"/>
    <w:basedOn w:val="Normlntabulka"/>
    <w:uiPriority w:val="48"/>
    <w:rsid w:val="00F5154E"/>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Tabulkasmkou3zvraznn3">
    <w:name w:val="Grid Table 3 Accent 3"/>
    <w:basedOn w:val="Normlntabulka"/>
    <w:uiPriority w:val="48"/>
    <w:rsid w:val="00F5154E"/>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Tabulkasmkou3zvraznn4">
    <w:name w:val="Grid Table 3 Accent 4"/>
    <w:basedOn w:val="Normlntabulka"/>
    <w:uiPriority w:val="48"/>
    <w:rsid w:val="00F5154E"/>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Tabulkasmkou3zvraznn5">
    <w:name w:val="Grid Table 3 Accent 5"/>
    <w:basedOn w:val="Normlntabulka"/>
    <w:uiPriority w:val="48"/>
    <w:rsid w:val="00F5154E"/>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Tabulkasmkou3zvraznn6">
    <w:name w:val="Grid Table 3 Accent 6"/>
    <w:basedOn w:val="Normlntabulka"/>
    <w:uiPriority w:val="48"/>
    <w:rsid w:val="00F5154E"/>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Tabulkasmkou4">
    <w:name w:val="Grid Table 4"/>
    <w:basedOn w:val="Normlntabulka"/>
    <w:uiPriority w:val="49"/>
    <w:rsid w:val="00F5154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4zvraznn1">
    <w:name w:val="Grid Table 4 Accent 1"/>
    <w:basedOn w:val="Normlntabulka"/>
    <w:uiPriority w:val="49"/>
    <w:rsid w:val="00F5154E"/>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ulkasmkou4zvraznn2">
    <w:name w:val="Grid Table 4 Accent 2"/>
    <w:basedOn w:val="Normlntabulka"/>
    <w:uiPriority w:val="49"/>
    <w:rsid w:val="00F5154E"/>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ulkasmkou4zvraznn3">
    <w:name w:val="Grid Table 4 Accent 3"/>
    <w:basedOn w:val="Normlntabulka"/>
    <w:uiPriority w:val="49"/>
    <w:rsid w:val="00F5154E"/>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ulkasmkou4zvraznn4">
    <w:name w:val="Grid Table 4 Accent 4"/>
    <w:basedOn w:val="Normlntabulka"/>
    <w:uiPriority w:val="49"/>
    <w:rsid w:val="00F5154E"/>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ulkasmkou4zvraznn5">
    <w:name w:val="Grid Table 4 Accent 5"/>
    <w:basedOn w:val="Normlntabulka"/>
    <w:uiPriority w:val="49"/>
    <w:rsid w:val="00F5154E"/>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ulkasmkou4zvraznn6">
    <w:name w:val="Grid Table 4 Accent 6"/>
    <w:basedOn w:val="Normlntabulka"/>
    <w:uiPriority w:val="49"/>
    <w:rsid w:val="00F5154E"/>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mavtabulkasmkou5">
    <w:name w:val="Grid Table 5 Dark"/>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mavtabulkasmkou5zvraznn1">
    <w:name w:val="Grid Table 5 Dark Accent 1"/>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Tmavtabulkasmkou5zvraznn2">
    <w:name w:val="Grid Table 5 Dark Accent 2"/>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Tmavtabulkasmkou5zvraznn3">
    <w:name w:val="Grid Table 5 Dark Accent 3"/>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Tmavtabulkasmkou5zvraznn4">
    <w:name w:val="Grid Table 5 Dark Accent 4"/>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Tmavtabulkasmkou5zvraznn5">
    <w:name w:val="Grid Table 5 Dark Accent 5"/>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Tmavtabulkasmkou5zvraznn6">
    <w:name w:val="Grid Table 5 Dark Accent 6"/>
    <w:basedOn w:val="Normlntabulka"/>
    <w:uiPriority w:val="50"/>
    <w:rsid w:val="00F5154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Barevntabulkasmkou6">
    <w:name w:val="Grid Table 6 Colorful"/>
    <w:basedOn w:val="Normlntabulka"/>
    <w:uiPriority w:val="51"/>
    <w:rsid w:val="00F5154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mkou6zvraznn1">
    <w:name w:val="Grid Table 6 Colorful Accent 1"/>
    <w:basedOn w:val="Normlntabulka"/>
    <w:uiPriority w:val="51"/>
    <w:rsid w:val="00F5154E"/>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Barevntabulkasmkou6zvraznn2">
    <w:name w:val="Grid Table 6 Colorful Accent 2"/>
    <w:basedOn w:val="Normlntabulka"/>
    <w:uiPriority w:val="51"/>
    <w:rsid w:val="00F5154E"/>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Barevntabulkasmkou6zvraznn3">
    <w:name w:val="Grid Table 6 Colorful Accent 3"/>
    <w:basedOn w:val="Normlntabulka"/>
    <w:uiPriority w:val="51"/>
    <w:rsid w:val="00F5154E"/>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Barevntabulkasmkou6zvraznn4">
    <w:name w:val="Grid Table 6 Colorful Accent 4"/>
    <w:basedOn w:val="Normlntabulka"/>
    <w:uiPriority w:val="51"/>
    <w:rsid w:val="00F5154E"/>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Barevntabulkasmkou6zvraznn5">
    <w:name w:val="Grid Table 6 Colorful Accent 5"/>
    <w:basedOn w:val="Normlntabulka"/>
    <w:uiPriority w:val="51"/>
    <w:rsid w:val="00F5154E"/>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Barevntabulkasmkou6zvraznn6">
    <w:name w:val="Grid Table 6 Colorful Accent 6"/>
    <w:basedOn w:val="Normlntabulka"/>
    <w:uiPriority w:val="51"/>
    <w:rsid w:val="00F5154E"/>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Barevntabulkasmkou7">
    <w:name w:val="Grid Table 7 Colorful"/>
    <w:basedOn w:val="Normlntabulka"/>
    <w:uiPriority w:val="52"/>
    <w:rsid w:val="00F5154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Barevntabulkasmkou7zvraznn1">
    <w:name w:val="Grid Table 7 Colorful Accent 1"/>
    <w:basedOn w:val="Normlntabulka"/>
    <w:uiPriority w:val="52"/>
    <w:rsid w:val="00F5154E"/>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Barevntabulkasmkou7zvraznn2">
    <w:name w:val="Grid Table 7 Colorful Accent 2"/>
    <w:basedOn w:val="Normlntabulka"/>
    <w:uiPriority w:val="52"/>
    <w:rsid w:val="00F5154E"/>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Barevntabulkasmkou7zvraznn3">
    <w:name w:val="Grid Table 7 Colorful Accent 3"/>
    <w:basedOn w:val="Normlntabulka"/>
    <w:uiPriority w:val="52"/>
    <w:rsid w:val="00F5154E"/>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Barevntabulkasmkou7zvraznn4">
    <w:name w:val="Grid Table 7 Colorful Accent 4"/>
    <w:basedOn w:val="Normlntabulka"/>
    <w:uiPriority w:val="52"/>
    <w:rsid w:val="00F5154E"/>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Barevntabulkasmkou7zvraznn5">
    <w:name w:val="Grid Table 7 Colorful Accent 5"/>
    <w:basedOn w:val="Normlntabulka"/>
    <w:uiPriority w:val="52"/>
    <w:rsid w:val="00F5154E"/>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Barevntabulkasmkou7zvraznn6">
    <w:name w:val="Grid Table 7 Colorful Accent 6"/>
    <w:basedOn w:val="Normlntabulka"/>
    <w:uiPriority w:val="52"/>
    <w:rsid w:val="00F5154E"/>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Standardnpsmoodstavce"/>
    <w:uiPriority w:val="99"/>
    <w:semiHidden/>
    <w:unhideWhenUsed/>
    <w:rsid w:val="00D46837"/>
    <w:rPr>
      <w:color w:val="2B579A"/>
      <w:shd w:val="clear" w:color="auto" w:fill="E6E6E6"/>
    </w:rPr>
  </w:style>
  <w:style w:type="character" w:styleId="AkronymHTML">
    <w:name w:val="HTML Acronym"/>
    <w:basedOn w:val="Standardnpsmoodstavce"/>
    <w:uiPriority w:val="99"/>
    <w:semiHidden/>
    <w:unhideWhenUsed/>
    <w:rsid w:val="00F5154E"/>
  </w:style>
  <w:style w:type="character" w:styleId="CittHTML">
    <w:name w:val="HTML Cite"/>
    <w:basedOn w:val="Standardnpsmoodstavce"/>
    <w:uiPriority w:val="99"/>
    <w:semiHidden/>
    <w:unhideWhenUsed/>
    <w:rsid w:val="00F5154E"/>
    <w:rPr>
      <w:i/>
      <w:iCs/>
    </w:rPr>
  </w:style>
  <w:style w:type="character" w:styleId="KdHTML">
    <w:name w:val="HTML Code"/>
    <w:basedOn w:val="Standardnpsmoodstavce"/>
    <w:uiPriority w:val="99"/>
    <w:semiHidden/>
    <w:unhideWhenUsed/>
    <w:rsid w:val="00F5154E"/>
    <w:rPr>
      <w:rFonts w:ascii="Consolas" w:hAnsi="Consolas" w:cs="Consolas"/>
      <w:sz w:val="22"/>
      <w:szCs w:val="20"/>
    </w:rPr>
  </w:style>
  <w:style w:type="character" w:styleId="DefiniceHTML">
    <w:name w:val="HTML Definition"/>
    <w:basedOn w:val="Standardnpsmoodstavce"/>
    <w:uiPriority w:val="99"/>
    <w:semiHidden/>
    <w:unhideWhenUsed/>
    <w:rsid w:val="00F5154E"/>
    <w:rPr>
      <w:i/>
      <w:iCs/>
    </w:rPr>
  </w:style>
  <w:style w:type="character" w:styleId="KlvesniceHTML">
    <w:name w:val="HTML Keyboard"/>
    <w:basedOn w:val="Standardnpsmoodstavce"/>
    <w:uiPriority w:val="99"/>
    <w:semiHidden/>
    <w:unhideWhenUsed/>
    <w:rsid w:val="00F5154E"/>
    <w:rPr>
      <w:rFonts w:ascii="Consolas" w:hAnsi="Consolas" w:cs="Consolas"/>
      <w:sz w:val="22"/>
      <w:szCs w:val="20"/>
    </w:rPr>
  </w:style>
  <w:style w:type="character" w:styleId="UkzkaHTML">
    <w:name w:val="HTML Sample"/>
    <w:basedOn w:val="Standardnpsmoodstavce"/>
    <w:uiPriority w:val="99"/>
    <w:semiHidden/>
    <w:unhideWhenUsed/>
    <w:rsid w:val="00F5154E"/>
    <w:rPr>
      <w:rFonts w:ascii="Consolas" w:hAnsi="Consolas" w:cs="Consolas"/>
      <w:sz w:val="24"/>
      <w:szCs w:val="24"/>
    </w:rPr>
  </w:style>
  <w:style w:type="character" w:styleId="PsacstrojHTML">
    <w:name w:val="HTML Typewriter"/>
    <w:basedOn w:val="Standardnpsmoodstavce"/>
    <w:uiPriority w:val="99"/>
    <w:semiHidden/>
    <w:unhideWhenUsed/>
    <w:rsid w:val="00F5154E"/>
    <w:rPr>
      <w:rFonts w:ascii="Consolas" w:hAnsi="Consolas" w:cs="Consolas"/>
      <w:sz w:val="22"/>
      <w:szCs w:val="20"/>
    </w:rPr>
  </w:style>
  <w:style w:type="character" w:styleId="PromnnHTML">
    <w:name w:val="HTML Variable"/>
    <w:basedOn w:val="Standardnpsmoodstavce"/>
    <w:uiPriority w:val="99"/>
    <w:semiHidden/>
    <w:unhideWhenUsed/>
    <w:rsid w:val="00F5154E"/>
    <w:rPr>
      <w:i/>
      <w:iCs/>
    </w:rPr>
  </w:style>
  <w:style w:type="character" w:styleId="Hypertextovodkaz">
    <w:name w:val="Hyperlink"/>
    <w:basedOn w:val="Standardnpsmoodstavce"/>
    <w:uiPriority w:val="99"/>
    <w:unhideWhenUsed/>
    <w:rsid w:val="00F5154E"/>
    <w:rPr>
      <w:color w:val="5F5F5F" w:themeColor="hyperlink"/>
      <w:u w:val="single"/>
    </w:rPr>
  </w:style>
  <w:style w:type="table" w:styleId="Svtlmka">
    <w:name w:val="Light Grid"/>
    <w:basedOn w:val="Normlntabulka"/>
    <w:uiPriority w:val="62"/>
    <w:semiHidden/>
    <w:unhideWhenUsed/>
    <w:rsid w:val="00F5154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F5154E"/>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Svtlmkazvraznn2">
    <w:name w:val="Light Grid Accent 2"/>
    <w:basedOn w:val="Normlntabulka"/>
    <w:uiPriority w:val="62"/>
    <w:semiHidden/>
    <w:unhideWhenUsed/>
    <w:rsid w:val="00F5154E"/>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Svtlmkazvraznn3">
    <w:name w:val="Light Grid Accent 3"/>
    <w:basedOn w:val="Normlntabulka"/>
    <w:uiPriority w:val="62"/>
    <w:semiHidden/>
    <w:unhideWhenUsed/>
    <w:rsid w:val="00F5154E"/>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Svtlmkazvraznn4">
    <w:name w:val="Light Grid Accent 4"/>
    <w:basedOn w:val="Normlntabulka"/>
    <w:uiPriority w:val="62"/>
    <w:semiHidden/>
    <w:unhideWhenUsed/>
    <w:rsid w:val="00F5154E"/>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Svtlmkazvraznn5">
    <w:name w:val="Light Grid Accent 5"/>
    <w:basedOn w:val="Normlntabulka"/>
    <w:uiPriority w:val="62"/>
    <w:semiHidden/>
    <w:unhideWhenUsed/>
    <w:rsid w:val="00F5154E"/>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Svtlmkazvraznn6">
    <w:name w:val="Light Grid Accent 6"/>
    <w:basedOn w:val="Normlntabulka"/>
    <w:uiPriority w:val="62"/>
    <w:semiHidden/>
    <w:unhideWhenUsed/>
    <w:rsid w:val="00F5154E"/>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Svtlseznam">
    <w:name w:val="Light List"/>
    <w:basedOn w:val="Normlntabulka"/>
    <w:uiPriority w:val="61"/>
    <w:semiHidden/>
    <w:unhideWhenUsed/>
    <w:rsid w:val="00F5154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semiHidden/>
    <w:unhideWhenUsed/>
    <w:rsid w:val="00F5154E"/>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Svtlseznamzvraznn2">
    <w:name w:val="Light List Accent 2"/>
    <w:basedOn w:val="Normlntabulka"/>
    <w:uiPriority w:val="61"/>
    <w:semiHidden/>
    <w:unhideWhenUsed/>
    <w:rsid w:val="00F5154E"/>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Svtlseznamzvraznn3">
    <w:name w:val="Light List Accent 3"/>
    <w:basedOn w:val="Normlntabulka"/>
    <w:uiPriority w:val="61"/>
    <w:semiHidden/>
    <w:unhideWhenUsed/>
    <w:rsid w:val="00F5154E"/>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Svtlseznamzvraznn4">
    <w:name w:val="Light List Accent 4"/>
    <w:basedOn w:val="Normlntabulka"/>
    <w:uiPriority w:val="61"/>
    <w:semiHidden/>
    <w:unhideWhenUsed/>
    <w:rsid w:val="00F5154E"/>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Svtlseznamzvraznn5">
    <w:name w:val="Light List Accent 5"/>
    <w:basedOn w:val="Normlntabulka"/>
    <w:uiPriority w:val="61"/>
    <w:semiHidden/>
    <w:unhideWhenUsed/>
    <w:rsid w:val="00F5154E"/>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Svtlseznamzvraznn6">
    <w:name w:val="Light List Accent 6"/>
    <w:basedOn w:val="Normlntabulka"/>
    <w:uiPriority w:val="61"/>
    <w:semiHidden/>
    <w:unhideWhenUsed/>
    <w:rsid w:val="00F5154E"/>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Svtlstnovn">
    <w:name w:val="Light Shading"/>
    <w:basedOn w:val="Normlntabulka"/>
    <w:uiPriority w:val="60"/>
    <w:semiHidden/>
    <w:unhideWhenUsed/>
    <w:rsid w:val="00F5154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semiHidden/>
    <w:unhideWhenUsed/>
    <w:rsid w:val="00F5154E"/>
    <w:pPr>
      <w:spacing w:line="240" w:lineRule="auto"/>
    </w:pPr>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Svtlstnovnzvraznn2">
    <w:name w:val="Light Shading Accent 2"/>
    <w:basedOn w:val="Normlntabulka"/>
    <w:uiPriority w:val="60"/>
    <w:semiHidden/>
    <w:unhideWhenUsed/>
    <w:rsid w:val="00F5154E"/>
    <w:pPr>
      <w:spacing w:line="240" w:lineRule="auto"/>
    </w:pPr>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Svtlstnovnzvraznn3">
    <w:name w:val="Light Shading Accent 3"/>
    <w:basedOn w:val="Normlntabulka"/>
    <w:uiPriority w:val="60"/>
    <w:semiHidden/>
    <w:unhideWhenUsed/>
    <w:rsid w:val="00F5154E"/>
    <w:pPr>
      <w:spacing w:line="240" w:lineRule="auto"/>
    </w:pPr>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Svtlstnovnzvraznn4">
    <w:name w:val="Light Shading Accent 4"/>
    <w:basedOn w:val="Normlntabulka"/>
    <w:uiPriority w:val="60"/>
    <w:semiHidden/>
    <w:unhideWhenUsed/>
    <w:rsid w:val="00F5154E"/>
    <w:pPr>
      <w:spacing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Svtlstnovnzvraznn5">
    <w:name w:val="Light Shading Accent 5"/>
    <w:basedOn w:val="Normlntabulka"/>
    <w:uiPriority w:val="60"/>
    <w:semiHidden/>
    <w:unhideWhenUsed/>
    <w:rsid w:val="00F5154E"/>
    <w:pPr>
      <w:spacing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Svtlstnovnzvraznn6">
    <w:name w:val="Light Shading Accent 6"/>
    <w:basedOn w:val="Normlntabulka"/>
    <w:uiPriority w:val="60"/>
    <w:semiHidden/>
    <w:unhideWhenUsed/>
    <w:rsid w:val="00F5154E"/>
    <w:pPr>
      <w:spacing w:line="240" w:lineRule="auto"/>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slodku">
    <w:name w:val="line number"/>
    <w:basedOn w:val="Standardnpsmoodstavce"/>
    <w:uiPriority w:val="99"/>
    <w:semiHidden/>
    <w:unhideWhenUsed/>
    <w:rsid w:val="00F5154E"/>
  </w:style>
  <w:style w:type="table" w:styleId="Svtltabulkaseznamu1">
    <w:name w:val="List Table 1 Light"/>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Svtltabulkaseznamu1zvraznn1">
    <w:name w:val="List Table 1 Light Accent 1"/>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Svtltabulkaseznamu1zvraznn2">
    <w:name w:val="List Table 1 Light Accent 2"/>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Svtltabulkaseznamu1zvraznn3">
    <w:name w:val="List Table 1 Light Accent 3"/>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Svtltabulkaseznamu1zvraznn4">
    <w:name w:val="List Table 1 Light Accent 4"/>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Svtltabulkaseznamu1zvraznn5">
    <w:name w:val="List Table 1 Light Accent 5"/>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Svtltabulkaseznamu1zvraznn6">
    <w:name w:val="List Table 1 Light Accent 6"/>
    <w:basedOn w:val="Normlntabulka"/>
    <w:uiPriority w:val="46"/>
    <w:rsid w:val="00F5154E"/>
    <w:pPr>
      <w:spacing w:line="240" w:lineRule="auto"/>
    </w:p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ulkaseznamu2">
    <w:name w:val="List Table 2"/>
    <w:basedOn w:val="Normlntabulka"/>
    <w:uiPriority w:val="47"/>
    <w:rsid w:val="00F5154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2zvraznn1">
    <w:name w:val="List Table 2 Accent 1"/>
    <w:basedOn w:val="Normlntabulka"/>
    <w:uiPriority w:val="47"/>
    <w:rsid w:val="00F5154E"/>
    <w:pPr>
      <w:spacing w:line="240" w:lineRule="auto"/>
    </w:p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ulkaseznamu2zvraznn2">
    <w:name w:val="List Table 2 Accent 2"/>
    <w:basedOn w:val="Normlntabulka"/>
    <w:uiPriority w:val="47"/>
    <w:rsid w:val="00F5154E"/>
    <w:pPr>
      <w:spacing w:line="240" w:lineRule="auto"/>
    </w:p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ulkaseznamu2zvraznn3">
    <w:name w:val="List Table 2 Accent 3"/>
    <w:basedOn w:val="Normlntabulka"/>
    <w:uiPriority w:val="47"/>
    <w:rsid w:val="00F5154E"/>
    <w:pPr>
      <w:spacing w:line="240" w:lineRule="auto"/>
    </w:p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ulkaseznamu2zvraznn4">
    <w:name w:val="List Table 2 Accent 4"/>
    <w:basedOn w:val="Normlntabulka"/>
    <w:uiPriority w:val="47"/>
    <w:rsid w:val="00F5154E"/>
    <w:pPr>
      <w:spacing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ulkaseznamu2zvraznn5">
    <w:name w:val="List Table 2 Accent 5"/>
    <w:basedOn w:val="Normlntabulka"/>
    <w:uiPriority w:val="47"/>
    <w:rsid w:val="00F5154E"/>
    <w:pPr>
      <w:spacing w:line="240" w:lineRule="auto"/>
    </w:p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ulkaseznamu2zvraznn6">
    <w:name w:val="List Table 2 Accent 6"/>
    <w:basedOn w:val="Normlntabulka"/>
    <w:uiPriority w:val="47"/>
    <w:rsid w:val="00F5154E"/>
    <w:pPr>
      <w:spacing w:line="240" w:lineRule="auto"/>
    </w:p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ulkaseznamu3">
    <w:name w:val="List Table 3"/>
    <w:basedOn w:val="Normlntabulka"/>
    <w:uiPriority w:val="48"/>
    <w:rsid w:val="00F5154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ulkaseznamu3zvraznn1">
    <w:name w:val="List Table 3 Accent 1"/>
    <w:basedOn w:val="Normlntabulka"/>
    <w:uiPriority w:val="48"/>
    <w:rsid w:val="00F5154E"/>
    <w:pPr>
      <w:spacing w:line="240" w:lineRule="auto"/>
    </w:pPr>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Tabulkaseznamu3zvraznn2">
    <w:name w:val="List Table 3 Accent 2"/>
    <w:basedOn w:val="Normlntabulka"/>
    <w:uiPriority w:val="48"/>
    <w:rsid w:val="00F5154E"/>
    <w:pPr>
      <w:spacing w:line="240" w:lineRule="auto"/>
    </w:p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Tabulkaseznamu3zvraznn3">
    <w:name w:val="List Table 3 Accent 3"/>
    <w:basedOn w:val="Normlntabulka"/>
    <w:uiPriority w:val="48"/>
    <w:rsid w:val="00F5154E"/>
    <w:pPr>
      <w:spacing w:line="240" w:lineRule="auto"/>
    </w:p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Tabulkaseznamu3zvraznn4">
    <w:name w:val="List Table 3 Accent 4"/>
    <w:basedOn w:val="Normlntabulka"/>
    <w:uiPriority w:val="48"/>
    <w:rsid w:val="00F5154E"/>
    <w:pPr>
      <w:spacing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Tabulkaseznamu3zvraznn5">
    <w:name w:val="List Table 3 Accent 5"/>
    <w:basedOn w:val="Normlntabulka"/>
    <w:uiPriority w:val="48"/>
    <w:rsid w:val="00F5154E"/>
    <w:pPr>
      <w:spacing w:line="240" w:lineRule="auto"/>
    </w:p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Tabulkaseznamu3zvraznn6">
    <w:name w:val="List Table 3 Accent 6"/>
    <w:basedOn w:val="Normlntabulka"/>
    <w:uiPriority w:val="48"/>
    <w:rsid w:val="00F5154E"/>
    <w:pPr>
      <w:spacing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Tabulkaseznamu4">
    <w:name w:val="List Table 4"/>
    <w:basedOn w:val="Normlntabulka"/>
    <w:uiPriority w:val="49"/>
    <w:rsid w:val="00F5154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4zvraznn1">
    <w:name w:val="List Table 4 Accent 1"/>
    <w:basedOn w:val="Normlntabulka"/>
    <w:uiPriority w:val="49"/>
    <w:rsid w:val="00F5154E"/>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ulkaseznamu4zvraznn2">
    <w:name w:val="List Table 4 Accent 2"/>
    <w:basedOn w:val="Normlntabulka"/>
    <w:uiPriority w:val="49"/>
    <w:rsid w:val="00F5154E"/>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ulkaseznamu4zvraznn3">
    <w:name w:val="List Table 4 Accent 3"/>
    <w:basedOn w:val="Normlntabulka"/>
    <w:uiPriority w:val="49"/>
    <w:rsid w:val="00F5154E"/>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ulkaseznamu4zvraznn4">
    <w:name w:val="List Table 4 Accent 4"/>
    <w:basedOn w:val="Normlntabulka"/>
    <w:uiPriority w:val="49"/>
    <w:rsid w:val="00F5154E"/>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ulkaseznamu4zvraznn5">
    <w:name w:val="List Table 4 Accent 5"/>
    <w:basedOn w:val="Normlntabulka"/>
    <w:uiPriority w:val="49"/>
    <w:rsid w:val="00F5154E"/>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ulkaseznamu4zvraznn6">
    <w:name w:val="List Table 4 Accent 6"/>
    <w:basedOn w:val="Normlntabulka"/>
    <w:uiPriority w:val="49"/>
    <w:rsid w:val="00F5154E"/>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mavtabulkaseznamu5">
    <w:name w:val="List Table 5 Dark"/>
    <w:basedOn w:val="Normlntabulka"/>
    <w:uiPriority w:val="50"/>
    <w:rsid w:val="00F5154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1">
    <w:name w:val="List Table 5 Dark Accent 1"/>
    <w:basedOn w:val="Normlntabulka"/>
    <w:uiPriority w:val="50"/>
    <w:rsid w:val="00F5154E"/>
    <w:pPr>
      <w:spacing w:line="240" w:lineRule="auto"/>
    </w:pPr>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2">
    <w:name w:val="List Table 5 Dark Accent 2"/>
    <w:basedOn w:val="Normlntabulka"/>
    <w:uiPriority w:val="50"/>
    <w:rsid w:val="00F5154E"/>
    <w:pPr>
      <w:spacing w:line="240" w:lineRule="auto"/>
    </w:pPr>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3">
    <w:name w:val="List Table 5 Dark Accent 3"/>
    <w:basedOn w:val="Normlntabulka"/>
    <w:uiPriority w:val="50"/>
    <w:rsid w:val="00F5154E"/>
    <w:pPr>
      <w:spacing w:line="240" w:lineRule="auto"/>
    </w:pPr>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4">
    <w:name w:val="List Table 5 Dark Accent 4"/>
    <w:basedOn w:val="Normlntabulka"/>
    <w:uiPriority w:val="50"/>
    <w:rsid w:val="00F5154E"/>
    <w:pPr>
      <w:spacing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5">
    <w:name w:val="List Table 5 Dark Accent 5"/>
    <w:basedOn w:val="Normlntabulka"/>
    <w:uiPriority w:val="50"/>
    <w:rsid w:val="00F5154E"/>
    <w:pPr>
      <w:spacing w:line="240" w:lineRule="auto"/>
    </w:pPr>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6">
    <w:name w:val="List Table 5 Dark Accent 6"/>
    <w:basedOn w:val="Normlntabulka"/>
    <w:uiPriority w:val="50"/>
    <w:rsid w:val="00F5154E"/>
    <w:pPr>
      <w:spacing w:line="240" w:lineRule="auto"/>
    </w:pPr>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Barevntabulkaseznamu6">
    <w:name w:val="List Table 6 Colorful"/>
    <w:basedOn w:val="Normlntabulka"/>
    <w:uiPriority w:val="51"/>
    <w:rsid w:val="00F5154E"/>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eznamu6zvraznn1">
    <w:name w:val="List Table 6 Colorful Accent 1"/>
    <w:basedOn w:val="Normlntabulka"/>
    <w:uiPriority w:val="51"/>
    <w:rsid w:val="00F5154E"/>
    <w:pPr>
      <w:spacing w:line="240" w:lineRule="auto"/>
    </w:pPr>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Barevntabulkaseznamu6zvraznn2">
    <w:name w:val="List Table 6 Colorful Accent 2"/>
    <w:basedOn w:val="Normlntabulka"/>
    <w:uiPriority w:val="51"/>
    <w:rsid w:val="00F5154E"/>
    <w:pPr>
      <w:spacing w:line="240" w:lineRule="auto"/>
    </w:pPr>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Barevntabulkaseznamu6zvraznn3">
    <w:name w:val="List Table 6 Colorful Accent 3"/>
    <w:basedOn w:val="Normlntabulka"/>
    <w:uiPriority w:val="51"/>
    <w:rsid w:val="00F5154E"/>
    <w:pPr>
      <w:spacing w:line="240" w:lineRule="auto"/>
    </w:pPr>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Barevntabulkaseznamu6zvraznn4">
    <w:name w:val="List Table 6 Colorful Accent 4"/>
    <w:basedOn w:val="Normlntabulka"/>
    <w:uiPriority w:val="51"/>
    <w:rsid w:val="00F5154E"/>
    <w:pPr>
      <w:spacing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Barevntabulkaseznamu6zvraznn5">
    <w:name w:val="List Table 6 Colorful Accent 5"/>
    <w:basedOn w:val="Normlntabulka"/>
    <w:uiPriority w:val="51"/>
    <w:rsid w:val="00F5154E"/>
    <w:pPr>
      <w:spacing w:line="240" w:lineRule="auto"/>
    </w:pPr>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Barevntabulkaseznamu6zvraznn6">
    <w:name w:val="List Table 6 Colorful Accent 6"/>
    <w:basedOn w:val="Normlntabulka"/>
    <w:uiPriority w:val="51"/>
    <w:rsid w:val="00F5154E"/>
    <w:pPr>
      <w:spacing w:line="240" w:lineRule="auto"/>
    </w:pPr>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Barevntabulkaseznamu7">
    <w:name w:val="List Table 7 Colorful"/>
    <w:basedOn w:val="Normlntabulka"/>
    <w:uiPriority w:val="52"/>
    <w:rsid w:val="00F5154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1">
    <w:name w:val="List Table 7 Colorful Accent 1"/>
    <w:basedOn w:val="Normlntabulka"/>
    <w:uiPriority w:val="52"/>
    <w:rsid w:val="00F5154E"/>
    <w:pPr>
      <w:spacing w:line="240" w:lineRule="auto"/>
    </w:pPr>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2">
    <w:name w:val="List Table 7 Colorful Accent 2"/>
    <w:basedOn w:val="Normlntabulka"/>
    <w:uiPriority w:val="52"/>
    <w:rsid w:val="00F5154E"/>
    <w:pPr>
      <w:spacing w:line="240" w:lineRule="auto"/>
    </w:pPr>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3">
    <w:name w:val="List Table 7 Colorful Accent 3"/>
    <w:basedOn w:val="Normlntabulka"/>
    <w:uiPriority w:val="52"/>
    <w:rsid w:val="00F5154E"/>
    <w:pPr>
      <w:spacing w:line="240" w:lineRule="auto"/>
    </w:pPr>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4">
    <w:name w:val="List Table 7 Colorful Accent 4"/>
    <w:basedOn w:val="Normlntabulka"/>
    <w:uiPriority w:val="52"/>
    <w:rsid w:val="00F5154E"/>
    <w:pPr>
      <w:spacing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5">
    <w:name w:val="List Table 7 Colorful Accent 5"/>
    <w:basedOn w:val="Normlntabulka"/>
    <w:uiPriority w:val="52"/>
    <w:rsid w:val="00F5154E"/>
    <w:pPr>
      <w:spacing w:line="240" w:lineRule="auto"/>
    </w:pPr>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6">
    <w:name w:val="List Table 7 Colorful Accent 6"/>
    <w:basedOn w:val="Normlntabulka"/>
    <w:uiPriority w:val="52"/>
    <w:rsid w:val="00F5154E"/>
    <w:pPr>
      <w:spacing w:line="240" w:lineRule="auto"/>
    </w:pPr>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tednmka1">
    <w:name w:val="Medium Grid 1"/>
    <w:basedOn w:val="Normlntabulka"/>
    <w:uiPriority w:val="67"/>
    <w:semiHidden/>
    <w:unhideWhenUsed/>
    <w:rsid w:val="00F5154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semiHidden/>
    <w:unhideWhenUsed/>
    <w:rsid w:val="00F5154E"/>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Stednmka1zvraznn2">
    <w:name w:val="Medium Grid 1 Accent 2"/>
    <w:basedOn w:val="Normlntabulka"/>
    <w:uiPriority w:val="67"/>
    <w:semiHidden/>
    <w:unhideWhenUsed/>
    <w:rsid w:val="00F5154E"/>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Stednmka1zvraznn3">
    <w:name w:val="Medium Grid 1 Accent 3"/>
    <w:basedOn w:val="Normlntabulka"/>
    <w:uiPriority w:val="67"/>
    <w:semiHidden/>
    <w:unhideWhenUsed/>
    <w:rsid w:val="00F5154E"/>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Stednmka1zvraznn4">
    <w:name w:val="Medium Grid 1 Accent 4"/>
    <w:basedOn w:val="Normlntabulka"/>
    <w:uiPriority w:val="67"/>
    <w:semiHidden/>
    <w:unhideWhenUsed/>
    <w:rsid w:val="00F5154E"/>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Stednmka1zvraznn5">
    <w:name w:val="Medium Grid 1 Accent 5"/>
    <w:basedOn w:val="Normlntabulka"/>
    <w:uiPriority w:val="67"/>
    <w:semiHidden/>
    <w:unhideWhenUsed/>
    <w:rsid w:val="00F5154E"/>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Stednmka1zvraznn6">
    <w:name w:val="Medium Grid 1 Accent 6"/>
    <w:basedOn w:val="Normlntabulka"/>
    <w:uiPriority w:val="67"/>
    <w:semiHidden/>
    <w:unhideWhenUsed/>
    <w:rsid w:val="00F5154E"/>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Stednmka2">
    <w:name w:val="Medium Grid 2"/>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Stednmka3zvraznn2">
    <w:name w:val="Medium Grid 3 Accent 2"/>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Stednmka3zvraznn3">
    <w:name w:val="Medium Grid 3 Accent 3"/>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Stednmka3zvraznn4">
    <w:name w:val="Medium Grid 3 Accent 4"/>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Stednmka3zvraznn5">
    <w:name w:val="Medium Grid 3 Accent 5"/>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Stednmka3zvraznn6">
    <w:name w:val="Medium Grid 3 Accent 6"/>
    <w:basedOn w:val="Normlntabulka"/>
    <w:uiPriority w:val="69"/>
    <w:semiHidden/>
    <w:unhideWhenUsed/>
    <w:rsid w:val="00F5154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Stednseznam1">
    <w:name w:val="Medium List 1"/>
    <w:basedOn w:val="Normlntabulka"/>
    <w:uiPriority w:val="65"/>
    <w:semiHidden/>
    <w:unhideWhenUsed/>
    <w:rsid w:val="00F5154E"/>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F5154E"/>
    <w:pPr>
      <w:spacing w:line="240" w:lineRule="auto"/>
    </w:p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Stednseznam1zvraznn2">
    <w:name w:val="Medium List 1 Accent 2"/>
    <w:basedOn w:val="Normlntabulka"/>
    <w:uiPriority w:val="65"/>
    <w:semiHidden/>
    <w:unhideWhenUsed/>
    <w:rsid w:val="00F5154E"/>
    <w:pPr>
      <w:spacing w:line="240" w:lineRule="auto"/>
    </w:p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Stednseznam1zvraznn3">
    <w:name w:val="Medium List 1 Accent 3"/>
    <w:basedOn w:val="Normlntabulka"/>
    <w:uiPriority w:val="65"/>
    <w:semiHidden/>
    <w:unhideWhenUsed/>
    <w:rsid w:val="00F5154E"/>
    <w:pPr>
      <w:spacing w:line="240" w:lineRule="auto"/>
    </w:p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Stednseznam1zvraznn4">
    <w:name w:val="Medium List 1 Accent 4"/>
    <w:basedOn w:val="Normlntabulka"/>
    <w:uiPriority w:val="65"/>
    <w:semiHidden/>
    <w:unhideWhenUsed/>
    <w:rsid w:val="00F5154E"/>
    <w:pPr>
      <w:spacing w:line="240" w:lineRule="auto"/>
    </w:p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Stednseznam1zvraznn5">
    <w:name w:val="Medium List 1 Accent 5"/>
    <w:basedOn w:val="Normlntabulka"/>
    <w:uiPriority w:val="65"/>
    <w:semiHidden/>
    <w:unhideWhenUsed/>
    <w:rsid w:val="00F5154E"/>
    <w:pPr>
      <w:spacing w:line="240" w:lineRule="auto"/>
    </w:p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Stednseznam1zvraznn6">
    <w:name w:val="Medium List 1 Accent 6"/>
    <w:basedOn w:val="Normlntabulka"/>
    <w:uiPriority w:val="65"/>
    <w:semiHidden/>
    <w:unhideWhenUsed/>
    <w:rsid w:val="00F5154E"/>
    <w:pPr>
      <w:spacing w:line="240" w:lineRule="auto"/>
    </w:p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Stednseznam2">
    <w:name w:val="Medium List 2"/>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semiHidden/>
    <w:unhideWhenUsed/>
    <w:rsid w:val="00F5154E"/>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tnovn1">
    <w:name w:val="Medium Shading 1"/>
    <w:basedOn w:val="Normlntabulka"/>
    <w:uiPriority w:val="63"/>
    <w:semiHidden/>
    <w:unhideWhenUsed/>
    <w:rsid w:val="00F5154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F5154E"/>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semiHidden/>
    <w:unhideWhenUsed/>
    <w:rsid w:val="00F5154E"/>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semiHidden/>
    <w:unhideWhenUsed/>
    <w:rsid w:val="00F5154E"/>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semiHidden/>
    <w:unhideWhenUsed/>
    <w:rsid w:val="00F5154E"/>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semiHidden/>
    <w:unhideWhenUsed/>
    <w:rsid w:val="00F5154E"/>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semiHidden/>
    <w:unhideWhenUsed/>
    <w:rsid w:val="00F5154E"/>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1">
    <w:name w:val="Medium Shading 2 Accent 1"/>
    <w:basedOn w:val="Normlntabulka"/>
    <w:uiPriority w:val="64"/>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2">
    <w:name w:val="Medium Shading 2 Accent 2"/>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3">
    <w:name w:val="Medium Shading 2 Accent 3"/>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4">
    <w:name w:val="Medium Shading 2 Accent 4"/>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5">
    <w:name w:val="Medium Shading 2 Accent 5"/>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6">
    <w:name w:val="Medium Shading 2 Accent 6"/>
    <w:basedOn w:val="Normlntabulka"/>
    <w:uiPriority w:val="64"/>
    <w:semiHidden/>
    <w:unhideWhenUsed/>
    <w:rsid w:val="00F5154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Zmnka1">
    <w:name w:val="Zmínka1"/>
    <w:basedOn w:val="Standardnpsmoodstavce"/>
    <w:uiPriority w:val="99"/>
    <w:semiHidden/>
    <w:unhideWhenUsed/>
    <w:rsid w:val="00D46837"/>
    <w:rPr>
      <w:color w:val="2B579A"/>
      <w:shd w:val="clear" w:color="auto" w:fill="E6E6E6"/>
    </w:rPr>
  </w:style>
  <w:style w:type="character" w:styleId="slostrnky">
    <w:name w:val="page number"/>
    <w:basedOn w:val="Standardnpsmoodstavce"/>
    <w:uiPriority w:val="99"/>
    <w:semiHidden/>
    <w:unhideWhenUsed/>
    <w:rsid w:val="00F5154E"/>
  </w:style>
  <w:style w:type="table" w:styleId="Prosttabulka1">
    <w:name w:val="Plain Table 1"/>
    <w:basedOn w:val="Normlntabulka"/>
    <w:uiPriority w:val="41"/>
    <w:rsid w:val="00F5154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F5154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F5154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rsid w:val="00F5154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rsid w:val="00F5154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ligentnhypertextovodkaz1">
    <w:name w:val="Inteligentní hypertextový odkaz1"/>
    <w:basedOn w:val="Standardnpsmoodstavce"/>
    <w:uiPriority w:val="99"/>
    <w:semiHidden/>
    <w:unhideWhenUsed/>
    <w:rsid w:val="00D46837"/>
    <w:rPr>
      <w:u w:val="dotted"/>
    </w:rPr>
  </w:style>
  <w:style w:type="table" w:styleId="Tabulkasprostorovmiefekty1">
    <w:name w:val="Table 3D effects 1"/>
    <w:basedOn w:val="Normlntabulka"/>
    <w:uiPriority w:val="99"/>
    <w:semiHidden/>
    <w:unhideWhenUsed/>
    <w:rsid w:val="00F5154E"/>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uiPriority w:val="99"/>
    <w:semiHidden/>
    <w:unhideWhenUsed/>
    <w:rsid w:val="00F5154E"/>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uiPriority w:val="99"/>
    <w:semiHidden/>
    <w:unhideWhenUsed/>
    <w:rsid w:val="00F5154E"/>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1">
    <w:name w:val="Table Classic 1"/>
    <w:basedOn w:val="Normlntabulka"/>
    <w:uiPriority w:val="99"/>
    <w:semiHidden/>
    <w:unhideWhenUsed/>
    <w:rsid w:val="00F5154E"/>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uiPriority w:val="99"/>
    <w:semiHidden/>
    <w:unhideWhenUsed/>
    <w:rsid w:val="00F5154E"/>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uiPriority w:val="99"/>
    <w:semiHidden/>
    <w:unhideWhenUsed/>
    <w:rsid w:val="00F5154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uiPriority w:val="99"/>
    <w:semiHidden/>
    <w:unhideWhenUsed/>
    <w:rsid w:val="00F5154E"/>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Barevntabulka1">
    <w:name w:val="Table Colorful 1"/>
    <w:basedOn w:val="Normlntabulka"/>
    <w:uiPriority w:val="99"/>
    <w:semiHidden/>
    <w:unhideWhenUsed/>
    <w:rsid w:val="00F5154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uiPriority w:val="99"/>
    <w:semiHidden/>
    <w:unhideWhenUsed/>
    <w:rsid w:val="00F5154E"/>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uiPriority w:val="99"/>
    <w:semiHidden/>
    <w:unhideWhenUsed/>
    <w:rsid w:val="00F5154E"/>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loupcetabulky1">
    <w:name w:val="Table Columns 1"/>
    <w:basedOn w:val="Normlntabulka"/>
    <w:uiPriority w:val="99"/>
    <w:semiHidden/>
    <w:unhideWhenUsed/>
    <w:rsid w:val="00F5154E"/>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uiPriority w:val="99"/>
    <w:semiHidden/>
    <w:unhideWhenUsed/>
    <w:rsid w:val="00F5154E"/>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uiPriority w:val="99"/>
    <w:semiHidden/>
    <w:unhideWhenUsed/>
    <w:rsid w:val="00F5154E"/>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uiPriority w:val="99"/>
    <w:semiHidden/>
    <w:unhideWhenUsed/>
    <w:rsid w:val="00F5154E"/>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uiPriority w:val="99"/>
    <w:semiHidden/>
    <w:unhideWhenUsed/>
    <w:rsid w:val="00F5154E"/>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ulka">
    <w:name w:val="Table Contemporary"/>
    <w:basedOn w:val="Normlntabulka"/>
    <w:uiPriority w:val="99"/>
    <w:semiHidden/>
    <w:unhideWhenUsed/>
    <w:rsid w:val="00F5154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ntabulka">
    <w:name w:val="Table Elegant"/>
    <w:basedOn w:val="Normlntabulka"/>
    <w:uiPriority w:val="99"/>
    <w:semiHidden/>
    <w:unhideWhenUsed/>
    <w:rsid w:val="00F5154E"/>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katabulky1">
    <w:name w:val="Table Grid 1"/>
    <w:basedOn w:val="Normlntabulka"/>
    <w:uiPriority w:val="99"/>
    <w:semiHidden/>
    <w:unhideWhenUsed/>
    <w:rsid w:val="00F5154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uiPriority w:val="99"/>
    <w:semiHidden/>
    <w:unhideWhenUsed/>
    <w:rsid w:val="00F5154E"/>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uiPriority w:val="99"/>
    <w:semiHidden/>
    <w:unhideWhenUsed/>
    <w:rsid w:val="00F5154E"/>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uiPriority w:val="99"/>
    <w:semiHidden/>
    <w:unhideWhenUsed/>
    <w:rsid w:val="00F5154E"/>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uiPriority w:val="99"/>
    <w:semiHidden/>
    <w:unhideWhenUsed/>
    <w:rsid w:val="00F5154E"/>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uiPriority w:val="99"/>
    <w:semiHidden/>
    <w:unhideWhenUsed/>
    <w:rsid w:val="00F5154E"/>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uiPriority w:val="99"/>
    <w:semiHidden/>
    <w:unhideWhenUsed/>
    <w:rsid w:val="00F5154E"/>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uiPriority w:val="99"/>
    <w:semiHidden/>
    <w:unhideWhenUsed/>
    <w:rsid w:val="00F5154E"/>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lkajakoseznam1">
    <w:name w:val="Table List 1"/>
    <w:basedOn w:val="Normlntabulka"/>
    <w:uiPriority w:val="99"/>
    <w:semiHidden/>
    <w:unhideWhenUsed/>
    <w:rsid w:val="00F5154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uiPriority w:val="99"/>
    <w:semiHidden/>
    <w:unhideWhenUsed/>
    <w:rsid w:val="00F5154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uiPriority w:val="99"/>
    <w:semiHidden/>
    <w:unhideWhenUsed/>
    <w:rsid w:val="00F5154E"/>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uiPriority w:val="99"/>
    <w:semiHidden/>
    <w:unhideWhenUsed/>
    <w:rsid w:val="00F5154E"/>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uiPriority w:val="99"/>
    <w:semiHidden/>
    <w:unhideWhenUsed/>
    <w:rsid w:val="00F5154E"/>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uiPriority w:val="99"/>
    <w:semiHidden/>
    <w:unhideWhenUsed/>
    <w:rsid w:val="00F5154E"/>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uiPriority w:val="99"/>
    <w:semiHidden/>
    <w:unhideWhenUsed/>
    <w:rsid w:val="00F5154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uiPriority w:val="99"/>
    <w:semiHidden/>
    <w:unhideWhenUsed/>
    <w:rsid w:val="00F5154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ionlntabulka">
    <w:name w:val="Table Professional"/>
    <w:basedOn w:val="Normlntabulka"/>
    <w:uiPriority w:val="99"/>
    <w:semiHidden/>
    <w:unhideWhenUsed/>
    <w:rsid w:val="00F5154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Jednoduchtabulka1">
    <w:name w:val="Table Simple 1"/>
    <w:basedOn w:val="Normlntabulka"/>
    <w:uiPriority w:val="99"/>
    <w:semiHidden/>
    <w:unhideWhenUsed/>
    <w:rsid w:val="00F5154E"/>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uiPriority w:val="99"/>
    <w:semiHidden/>
    <w:unhideWhenUsed/>
    <w:rsid w:val="00F5154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uiPriority w:val="99"/>
    <w:semiHidden/>
    <w:unhideWhenUsed/>
    <w:rsid w:val="00F5154E"/>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ulkastlumenmibarvami1">
    <w:name w:val="Table Subtle 1"/>
    <w:basedOn w:val="Normlntabulka"/>
    <w:uiPriority w:val="99"/>
    <w:semiHidden/>
    <w:unhideWhenUsed/>
    <w:rsid w:val="00F5154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uiPriority w:val="99"/>
    <w:rsid w:val="00F5154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tivtabulky">
    <w:name w:val="Table Theme"/>
    <w:basedOn w:val="Normlntabulka"/>
    <w:uiPriority w:val="99"/>
    <w:semiHidden/>
    <w:unhideWhenUsed/>
    <w:rsid w:val="00F51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ovtabulka1">
    <w:name w:val="Table Web 1"/>
    <w:basedOn w:val="Normlntabulka"/>
    <w:uiPriority w:val="99"/>
    <w:semiHidden/>
    <w:unhideWhenUsed/>
    <w:rsid w:val="00F5154E"/>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uiPriority w:val="99"/>
    <w:semiHidden/>
    <w:unhideWhenUsed/>
    <w:rsid w:val="00F5154E"/>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uiPriority w:val="99"/>
    <w:rsid w:val="00F5154E"/>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Obsah1">
    <w:name w:val="toc 1"/>
    <w:basedOn w:val="Normln"/>
    <w:next w:val="Normln"/>
    <w:autoRedefine/>
    <w:uiPriority w:val="39"/>
    <w:semiHidden/>
    <w:unhideWhenUsed/>
    <w:rsid w:val="00F5154E"/>
    <w:pPr>
      <w:spacing w:after="100"/>
    </w:pPr>
  </w:style>
  <w:style w:type="paragraph" w:styleId="Obsah2">
    <w:name w:val="toc 2"/>
    <w:basedOn w:val="Normln"/>
    <w:next w:val="Normln"/>
    <w:autoRedefine/>
    <w:uiPriority w:val="39"/>
    <w:semiHidden/>
    <w:unhideWhenUsed/>
    <w:rsid w:val="00F5154E"/>
    <w:pPr>
      <w:spacing w:after="100"/>
      <w:ind w:left="240"/>
    </w:pPr>
  </w:style>
  <w:style w:type="paragraph" w:styleId="Obsah3">
    <w:name w:val="toc 3"/>
    <w:basedOn w:val="Normln"/>
    <w:next w:val="Normln"/>
    <w:autoRedefine/>
    <w:uiPriority w:val="39"/>
    <w:semiHidden/>
    <w:unhideWhenUsed/>
    <w:rsid w:val="00F5154E"/>
    <w:pPr>
      <w:spacing w:after="100"/>
      <w:ind w:left="480"/>
    </w:pPr>
  </w:style>
  <w:style w:type="character" w:customStyle="1" w:styleId="Nevyeenzmnka1">
    <w:name w:val="Nevyřešená zmínka1"/>
    <w:basedOn w:val="Standardnpsmoodstavce"/>
    <w:uiPriority w:val="99"/>
    <w:semiHidden/>
    <w:unhideWhenUsed/>
    <w:rsid w:val="00583D7A"/>
    <w:rPr>
      <w:color w:val="595959" w:themeColor="text1" w:themeTint="A6"/>
      <w:shd w:val="clear" w:color="auto" w:fill="E6E6E6"/>
    </w:rPr>
  </w:style>
  <w:style w:type="character" w:customStyle="1" w:styleId="Hashtag10">
    <w:name w:val="Hashtag10"/>
    <w:basedOn w:val="Standardnpsmoodstavce"/>
    <w:uiPriority w:val="99"/>
    <w:semiHidden/>
    <w:unhideWhenUsed/>
    <w:rsid w:val="00F5154E"/>
    <w:rPr>
      <w:color w:val="2B579A"/>
      <w:shd w:val="clear" w:color="auto" w:fill="E6E6E6"/>
    </w:rPr>
  </w:style>
  <w:style w:type="character" w:customStyle="1" w:styleId="Inteligentnhypertextovodkaz10">
    <w:name w:val="Inteligentní hypertextový odkaz10"/>
    <w:basedOn w:val="Standardnpsmoodstavce"/>
    <w:uiPriority w:val="99"/>
    <w:semiHidden/>
    <w:unhideWhenUsed/>
    <w:rsid w:val="00F5154E"/>
    <w:rPr>
      <w:u w:val="dotted"/>
    </w:rPr>
  </w:style>
  <w:style w:type="character" w:customStyle="1" w:styleId="Nevyeenzmnka10">
    <w:name w:val="Nevyřešená zmínka10"/>
    <w:basedOn w:val="Standardnpsmoodstavce"/>
    <w:uiPriority w:val="99"/>
    <w:semiHidden/>
    <w:unhideWhenUsed/>
    <w:rsid w:val="00F5154E"/>
    <w:rPr>
      <w:color w:val="595959" w:themeColor="text1" w:themeTint="A6"/>
      <w:shd w:val="clear" w:color="auto" w:fill="E6E6E6"/>
    </w:rPr>
  </w:style>
  <w:style w:type="paragraph" w:customStyle="1" w:styleId="Podtitulek">
    <w:name w:val="Podtitulek"/>
    <w:basedOn w:val="Titulek"/>
    <w:uiPriority w:val="99"/>
    <w:qFormat/>
    <w:rsid w:val="00F5154E"/>
    <w:pPr>
      <w:keepLines/>
      <w:outlineLvl w:val="4"/>
    </w:pPr>
    <w:rPr>
      <w:b w:val="0"/>
      <w:i/>
      <w:szCs w:val="22"/>
    </w:rPr>
  </w:style>
  <w:style w:type="character" w:customStyle="1" w:styleId="Zmnka10">
    <w:name w:val="Zmínka10"/>
    <w:basedOn w:val="Standardnpsmoodstavce"/>
    <w:uiPriority w:val="99"/>
    <w:semiHidden/>
    <w:unhideWhenUsed/>
    <w:rsid w:val="00F5154E"/>
    <w:rPr>
      <w:color w:val="2B579A"/>
      <w:shd w:val="clear" w:color="auto" w:fill="E6E6E6"/>
    </w:rPr>
  </w:style>
  <w:style w:type="character" w:styleId="Nevyeenzmnka">
    <w:name w:val="Unresolved Mention"/>
    <w:basedOn w:val="Standardnpsmoodstavce"/>
    <w:uiPriority w:val="99"/>
    <w:semiHidden/>
    <w:unhideWhenUsed/>
    <w:rsid w:val="00555FA5"/>
    <w:rPr>
      <w:color w:val="605E5C"/>
      <w:shd w:val="clear" w:color="auto" w:fill="E1DFDD"/>
    </w:rPr>
  </w:style>
  <w:style w:type="character" w:styleId="Zmnka">
    <w:name w:val="Mention"/>
    <w:basedOn w:val="Standardnpsmoodstavce"/>
    <w:uiPriority w:val="99"/>
    <w:unhideWhenUsed/>
    <w:rsid w:val="00E71207"/>
    <w:rPr>
      <w:color w:val="2B579A"/>
      <w:shd w:val="clear" w:color="auto" w:fill="E1DFDD"/>
    </w:rPr>
  </w:style>
  <w:style w:type="paragraph" w:customStyle="1" w:styleId="msonormal0">
    <w:name w:val="msonormal"/>
    <w:basedOn w:val="Normln"/>
    <w:uiPriority w:val="99"/>
    <w:semiHidden/>
    <w:rsid w:val="002C3112"/>
    <w:pPr>
      <w:ind w:firstLine="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bat\Desktop\APA_paper_sablona_upgrade%20(1).dotx" TargetMode="External"/></Relationships>
</file>

<file path=word/documenttasks/documenttasks1.xml><?xml version="1.0" encoding="utf-8"?>
<t:Tasks xmlns:t="http://schemas.microsoft.com/office/tasks/2019/documenttasks" xmlns:oel="http://schemas.microsoft.com/office/2019/extlst">
  <t:Task id="{89D77BE6-1348-4968-A0A1-BFEAD6828042}">
    <t:Anchor>
      <t:Comment id="1794812028"/>
    </t:Anchor>
    <t:History>
      <t:Event id="{59CDF02E-6857-408E-944C-C0267CA023D9}" time="2026-02-09T09:19:52.293Z">
        <t:Attribution userId="S::469195@muni.cz::cad50c39-d47e-4de0-b0a9-6bb7f4a06f24" userProvider="AD" userName="Petra Hubatka"/>
        <t:Anchor>
          <t:Comment id="1794812028"/>
        </t:Anchor>
        <t:Create/>
      </t:Event>
      <t:Event id="{A5534C54-2337-4349-8EAE-A84DA496CBF5}" time="2026-02-09T09:19:52.293Z">
        <t:Attribution userId="S::469195@muni.cz::cad50c39-d47e-4de0-b0a9-6bb7f4a06f24" userProvider="AD" userName="Petra Hubatka"/>
        <t:Anchor>
          <t:Comment id="1794812028"/>
        </t:Anchor>
        <t:Assign userId="S::21252@muni.cz::80814b14-930b-4b6d-8371-13d3e28469de" userProvider="AD" userName="Tomáš Řiháček"/>
      </t:Event>
      <t:Event id="{82E38AE2-732A-4B09-AFAC-FD490525C4AC}" time="2026-02-09T09:19:52.293Z">
        <t:Attribution userId="S::469195@muni.cz::cad50c39-d47e-4de0-b0a9-6bb7f4a06f24" userProvider="AD" userName="Petra Hubatka"/>
        <t:Anchor>
          <t:Comment id="1794812028"/>
        </t:Anchor>
        <t:SetTitle title="Doplníte, prosím? @Tomáš nebo @Michal?"/>
      </t:Event>
      <t:Event id="{2CDF7D9C-B988-4128-8B3A-4A52EE12D5AE}" time="2026-02-09T09:20:04.528Z">
        <t:Attribution userId="S::469195@muni.cz::cad50c39-d47e-4de0-b0a9-6bb7f4a06f24" userProvider="AD" userName="Petra Hubatka"/>
        <t:Anchor>
          <t:Comment id="1794812028"/>
        </t:Anchor>
        <t:Undo id="{59CDF02E-6857-408E-944C-C0267CA023D9}"/>
      </t:Event>
      <t:Event id="{11B0DDA1-37E6-4522-AF84-B6D48DCC7C77}" time="2026-02-09T09:20:04.528Z">
        <t:Attribution userId="S::469195@muni.cz::cad50c39-d47e-4de0-b0a9-6bb7f4a06f24" userProvider="AD" userName="Petra Hubatka"/>
        <t:Anchor>
          <t:Comment id="1794812028"/>
        </t:Anchor>
        <t:Undo id="{A5534C54-2337-4349-8EAE-A84DA496CBF5}"/>
      </t:Event>
      <t:Event id="{45B0445A-D76C-4617-9C73-263044DDAB5C}" time="2026-02-09T09:20:04.528Z">
        <t:Attribution userId="S::469195@muni.cz::cad50c39-d47e-4de0-b0a9-6bb7f4a06f24" userProvider="AD" userName="Petra Hubatka"/>
        <t:Anchor>
          <t:Comment id="1794812028"/>
        </t:Anchor>
        <t:Undo id="{82E38AE2-732A-4B09-AFAC-FD490525C4AC}"/>
      </t:Event>
    </t:History>
  </t:Task>
</t:Task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5e27c90-cfd7-4300-b56f-431f0c449b80" xsi:nil="true"/>
    <lcf76f155ced4ddcb4097134ff3c332f xmlns="4e556105-c29a-463f-954a-f69b50614a4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6870CA23C9C40429B6BBFF3EF45D4EB" ma:contentTypeVersion="15" ma:contentTypeDescription="Vytvoří nový dokument" ma:contentTypeScope="" ma:versionID="26f0bdaf50ff365970d1423a70d711a9">
  <xsd:schema xmlns:xsd="http://www.w3.org/2001/XMLSchema" xmlns:xs="http://www.w3.org/2001/XMLSchema" xmlns:p="http://schemas.microsoft.com/office/2006/metadata/properties" xmlns:ns2="4e556105-c29a-463f-954a-f69b50614a4f" xmlns:ns3="65e27c90-cfd7-4300-b56f-431f0c449b80" targetNamespace="http://schemas.microsoft.com/office/2006/metadata/properties" ma:root="true" ma:fieldsID="46a3af40cc6fe7dede8bf8d01698e4b5" ns2:_="" ns3:_="">
    <xsd:import namespace="4e556105-c29a-463f-954a-f69b50614a4f"/>
    <xsd:import namespace="65e27c90-cfd7-4300-b56f-431f0c449b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56105-c29a-463f-954a-f69b50614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e27c90-cfd7-4300-b56f-431f0c449b80"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18" nillable="true" ma:displayName="Taxonomy Catch All Column" ma:hidden="true" ma:list="{cb1fc491-b01b-48d5-a2d4-89b63e49dd12}" ma:internalName="TaxCatchAll" ma:showField="CatchAllData" ma:web="65e27c90-cfd7-4300-b56f-431f0c449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1530D-22E4-42C4-BB90-16783F7592DD}">
  <ds:schemaRefs>
    <ds:schemaRef ds:uri="http://schemas.microsoft.com/sharepoint/v3/contenttype/forms"/>
  </ds:schemaRefs>
</ds:datastoreItem>
</file>

<file path=customXml/itemProps2.xml><?xml version="1.0" encoding="utf-8"?>
<ds:datastoreItem xmlns:ds="http://schemas.openxmlformats.org/officeDocument/2006/customXml" ds:itemID="{62D6A704-010A-4B65-BDE8-1FF1EB2A23D3}">
  <ds:schemaRefs>
    <ds:schemaRef ds:uri="http://schemas.microsoft.com/office/2006/metadata/properties"/>
    <ds:schemaRef ds:uri="http://schemas.microsoft.com/office/infopath/2007/PartnerControls"/>
    <ds:schemaRef ds:uri="65e27c90-cfd7-4300-b56f-431f0c449b80"/>
    <ds:schemaRef ds:uri="4e556105-c29a-463f-954a-f69b50614a4f"/>
  </ds:schemaRefs>
</ds:datastoreItem>
</file>

<file path=customXml/itemProps3.xml><?xml version="1.0" encoding="utf-8"?>
<ds:datastoreItem xmlns:ds="http://schemas.openxmlformats.org/officeDocument/2006/customXml" ds:itemID="{4B7ED73F-34BC-4BF1-BB4F-66FE026F8F0B}">
  <ds:schemaRefs>
    <ds:schemaRef ds:uri="http://schemas.openxmlformats.org/officeDocument/2006/bibliography"/>
  </ds:schemaRefs>
</ds:datastoreItem>
</file>

<file path=customXml/itemProps4.xml><?xml version="1.0" encoding="utf-8"?>
<ds:datastoreItem xmlns:ds="http://schemas.openxmlformats.org/officeDocument/2006/customXml" ds:itemID="{E5532474-01E1-49C5-9CAD-40FFB3255A08}"/>
</file>

<file path=docProps/app.xml><?xml version="1.0" encoding="utf-8"?>
<Properties xmlns="http://schemas.openxmlformats.org/officeDocument/2006/extended-properties" xmlns:vt="http://schemas.openxmlformats.org/officeDocument/2006/docPropsVTypes">
  <Template>APA_paper_sablona_upgrade (1)</Template>
  <TotalTime>4822</TotalTime>
  <Pages>103</Pages>
  <Words>18358</Words>
  <Characters>85170</Characters>
  <Application>Microsoft Office Word</Application>
  <DocSecurity>0</DocSecurity>
  <Lines>709</Lines>
  <Paragraphs>206</Paragraphs>
  <ScaleCrop>false</ScaleCrop>
  <Company/>
  <LinksUpToDate>false</LinksUpToDate>
  <CharactersWithSpaces>103322</CharactersWithSpaces>
  <SharedDoc>false</SharedDoc>
  <HLinks>
    <vt:vector size="12" baseType="variant">
      <vt:variant>
        <vt:i4>6946901</vt:i4>
      </vt:variant>
      <vt:variant>
        <vt:i4>3</vt:i4>
      </vt:variant>
      <vt:variant>
        <vt:i4>0</vt:i4>
      </vt:variant>
      <vt:variant>
        <vt:i4>5</vt:i4>
      </vt:variant>
      <vt:variant>
        <vt:lpwstr>mailto:173055@muni.cz</vt:lpwstr>
      </vt:variant>
      <vt:variant>
        <vt:lpwstr/>
      </vt:variant>
      <vt:variant>
        <vt:i4>458865</vt:i4>
      </vt:variant>
      <vt:variant>
        <vt:i4>0</vt:i4>
      </vt:variant>
      <vt:variant>
        <vt:i4>0</vt:i4>
      </vt:variant>
      <vt:variant>
        <vt:i4>5</vt:i4>
      </vt:variant>
      <vt:variant>
        <vt:lpwstr>mailto:21252@muni.cz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Hubatka</dc:creator>
  <cp:keywords/>
  <dc:description/>
  <cp:lastModifiedBy>Petra Hubatka</cp:lastModifiedBy>
  <cp:revision>2198</cp:revision>
  <dcterms:created xsi:type="dcterms:W3CDTF">2025-11-30T20:08:00Z</dcterms:created>
  <dcterms:modified xsi:type="dcterms:W3CDTF">2026-02-16T14:22:00Z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0x010100E6870CA23C9C40429B6BBFF3EF45D4EB</vt:lpwstr>
  </property>
  <property fmtid="{D5CDD505-2E9C-101B-9397-08002B2CF9AE}" pid="3" name="ZOTERO_PREF_1">
    <vt:lpwstr>&lt;data data-version="3" zotero-version="7.0.30"&gt;&lt;session id="XAq6Yyuy"/&gt;&lt;style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y fmtid="{D5CDD505-2E9C-101B-9397-08002B2CF9AE}" pid="5" name="MediaServiceImageTags">
    <vt:lpwstr/>
  </property>
</Properties>
</file>